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513C1D" w:rsidP="00513C1D" w14:paraId="072ED1BF" w14:textId="77777777">
      <w:r>
        <w:drawing>
          <wp:anchor simplePos="0" relativeHeight="251658240" behindDoc="0" locked="1" layoutInCell="1" allowOverlap="1">
            <wp:simplePos x="0" y="0"/>
            <wp:positionH relativeFrom="margin">
              <wp:posOffset>4572000</wp:posOffset>
            </wp:positionH>
            <wp:positionV relativeFrom="margin">
              <wp:posOffset>6985000</wp:posOffset>
            </wp:positionV>
            <wp:extent cx="1645923" cy="1120142"/>
            <wp:wrapNone/>
            <wp:docPr id="100021"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56984"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bookmarkStart w:id="0" w:name="_GoBack"/>
      <w:bookmarkEnd w:id="0"/>
      <w:r>
        <w:rPr>
          <w:noProof/>
          <w:sz w:val="16"/>
          <w:szCs w:val="16"/>
        </w:rPr>
        <mc:AlternateContent>
          <mc:Choice Requires="wps">
            <w:drawing>
              <wp:anchor distT="0" distB="0" distL="114300" distR="114300" simplePos="0" relativeHeight="251661312" behindDoc="0" locked="0" layoutInCell="1" allowOverlap="1">
                <wp:simplePos x="0" y="0"/>
                <wp:positionH relativeFrom="column">
                  <wp:posOffset>2579370</wp:posOffset>
                </wp:positionH>
                <wp:positionV relativeFrom="paragraph">
                  <wp:posOffset>901065</wp:posOffset>
                </wp:positionV>
                <wp:extent cx="4025265" cy="1116330"/>
                <wp:effectExtent l="0" t="0" r="0" b="1905"/>
                <wp:wrapNone/>
                <wp:docPr id="4"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25265" cy="11163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A345C2" w:rsidRPr="00115E4B" w:rsidP="00513C1D" w14:textId="77777777">
                            <w:pPr>
                              <w:pStyle w:val="Heading4"/>
                              <w:rPr>
                                <w:i w:val="0"/>
                              </w:rPr>
                            </w:pPr>
                            <w:r>
                              <w:rPr>
                                <w:i w:val="0"/>
                              </w:rPr>
                              <w:t>Performance Reviews</w:t>
                            </w:r>
                          </w:p>
                          <w:p w:rsidR="00A345C2" w:rsidRPr="00727118" w:rsidP="00513C1D"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Horst Insurance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16.95pt;height:87.9pt;margin-top:70.95pt;margin-left:203.1pt;mso-height-percent:0;mso-height-relative:margin;mso-width-percent:0;mso-width-relative:margin;mso-wrap-distance-bottom:0;mso-wrap-distance-left:9pt;mso-wrap-distance-right:9pt;mso-wrap-distance-top:0;position:absolute;v-text-anchor:top;z-index:251660288" filled="f" fillcolor="this" stroked="f">
                <v:textbox>
                  <w:txbxContent>
                    <w:p w:rsidR="00A345C2" w:rsidRPr="00115E4B" w:rsidP="00513C1D" w14:paraId="7792226C" w14:textId="77777777">
                      <w:pPr>
                        <w:pStyle w:val="Heading4"/>
                        <w:rPr>
                          <w:i w:val="0"/>
                        </w:rPr>
                      </w:pPr>
                      <w:r>
                        <w:rPr>
                          <w:i w:val="0"/>
                        </w:rPr>
                        <w:t>Performance Reviews</w:t>
                      </w:r>
                    </w:p>
                    <w:p w:rsidR="00A345C2" w:rsidRPr="00727118" w:rsidP="00513C1D" w14:paraId="3C3F89BD"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Horst Insurance</w:t>
                      </w:r>
                    </w:p>
                  </w:txbxContent>
                </v:textbox>
              </v:shape>
            </w:pict>
          </mc:Fallback>
        </mc:AlternateContent>
      </w:r>
    </w:p>
    <w:p w:rsidR="00513C1D" w:rsidP="00513C1D" w14:paraId="2A3134C6" w14:textId="77777777">
      <w:r>
        <w:br w:type="page"/>
      </w:r>
    </w:p>
    <w:p w:rsidR="00513C1D" w:rsidRPr="00F51C4C" w:rsidP="00886802" w14:paraId="3CC26619" w14:textId="77777777">
      <w:pPr>
        <w:pStyle w:val="Title"/>
      </w:pPr>
      <w:bookmarkStart w:id="1" w:name="_Toc418587422"/>
      <w:r w:rsidRPr="00F51C4C">
        <w:t>Table of Contents</w:t>
      </w:r>
    </w:p>
    <w:p w:rsidR="005A2C6B" w14:paraId="7CB27C1A" w14:textId="2F7D30D1">
      <w:pPr>
        <w:pStyle w:val="TOC1"/>
        <w:rPr>
          <w:rFonts w:asciiTheme="minorHAnsi" w:eastAsiaTheme="minorEastAsia" w:hAnsiTheme="minorHAnsi" w:cstheme="minorBidi"/>
          <w:bCs w:val="0"/>
          <w:color w:val="auto"/>
          <w:sz w:val="22"/>
        </w:rPr>
      </w:pPr>
      <w:r>
        <w:rPr>
          <w:bCs w:val="0"/>
        </w:rPr>
        <w:fldChar w:fldCharType="begin"/>
      </w:r>
      <w:r>
        <w:rPr>
          <w:bCs w:val="0"/>
        </w:rPr>
        <w:instrText xml:space="preserve"> TOC \o "1-3" \h \z \u </w:instrText>
      </w:r>
      <w:r>
        <w:rPr>
          <w:bCs w:val="0"/>
        </w:rPr>
        <w:fldChar w:fldCharType="separate"/>
      </w:r>
      <w:r>
        <w:fldChar w:fldCharType="begin"/>
      </w:r>
      <w:r>
        <w:instrText xml:space="preserve"> HYPERLINK \l "_Toc523223500" </w:instrText>
      </w:r>
      <w:r>
        <w:fldChar w:fldCharType="separate"/>
      </w:r>
      <w:r w:rsidRPr="00AE3949">
        <w:rPr>
          <w:rStyle w:val="Hyperlink"/>
        </w:rPr>
        <w:t>Introduction</w:t>
      </w:r>
      <w:r>
        <w:rPr>
          <w:webHidden/>
        </w:rPr>
        <w:tab/>
      </w:r>
      <w:r>
        <w:rPr>
          <w:webHidden/>
        </w:rPr>
        <w:fldChar w:fldCharType="begin"/>
      </w:r>
      <w:r>
        <w:rPr>
          <w:webHidden/>
        </w:rPr>
        <w:instrText xml:space="preserve"> PAGEREF _Toc523223500 \h </w:instrText>
      </w:r>
      <w:r>
        <w:rPr>
          <w:webHidden/>
        </w:rPr>
        <w:fldChar w:fldCharType="separate"/>
      </w:r>
      <w:r>
        <w:rPr>
          <w:webHidden/>
        </w:rPr>
        <w:t>4</w:t>
      </w:r>
      <w:r>
        <w:rPr>
          <w:webHidden/>
        </w:rPr>
        <w:fldChar w:fldCharType="end"/>
      </w:r>
      <w:r>
        <w:fldChar w:fldCharType="end"/>
      </w:r>
    </w:p>
    <w:p w:rsidR="005A2C6B" w14:paraId="664FDD91" w14:textId="22BC81C0">
      <w:pPr>
        <w:pStyle w:val="TOC1"/>
        <w:rPr>
          <w:rFonts w:asciiTheme="minorHAnsi" w:eastAsiaTheme="minorEastAsia" w:hAnsiTheme="minorHAnsi" w:cstheme="minorBidi"/>
          <w:bCs w:val="0"/>
          <w:color w:val="auto"/>
          <w:sz w:val="22"/>
        </w:rPr>
      </w:pPr>
      <w:r>
        <w:fldChar w:fldCharType="begin"/>
      </w:r>
      <w:r>
        <w:instrText xml:space="preserve"> HYPERLINK \l "_Toc523223501" </w:instrText>
      </w:r>
      <w:r>
        <w:fldChar w:fldCharType="separate"/>
      </w:r>
      <w:r w:rsidRPr="00AE3949">
        <w:rPr>
          <w:rStyle w:val="Hyperlink"/>
        </w:rPr>
        <w:t>Reviews at a Glance</w:t>
      </w:r>
      <w:r>
        <w:rPr>
          <w:webHidden/>
        </w:rPr>
        <w:tab/>
      </w:r>
      <w:r>
        <w:rPr>
          <w:webHidden/>
        </w:rPr>
        <w:fldChar w:fldCharType="begin"/>
      </w:r>
      <w:r>
        <w:rPr>
          <w:webHidden/>
        </w:rPr>
        <w:instrText xml:space="preserve"> PAGEREF _Toc523223501 \h </w:instrText>
      </w:r>
      <w:r>
        <w:rPr>
          <w:webHidden/>
        </w:rPr>
        <w:fldChar w:fldCharType="separate"/>
      </w:r>
      <w:r>
        <w:rPr>
          <w:webHidden/>
        </w:rPr>
        <w:t>5</w:t>
      </w:r>
      <w:r>
        <w:rPr>
          <w:webHidden/>
        </w:rPr>
        <w:fldChar w:fldCharType="end"/>
      </w:r>
      <w:r>
        <w:fldChar w:fldCharType="end"/>
      </w:r>
    </w:p>
    <w:p w:rsidR="005A2C6B" w14:paraId="20F3E1B7" w14:textId="77EF10A7">
      <w:pPr>
        <w:pStyle w:val="TOC2"/>
        <w:rPr>
          <w:rFonts w:asciiTheme="minorHAnsi" w:eastAsiaTheme="minorEastAsia" w:hAnsiTheme="minorHAnsi" w:cstheme="minorBidi"/>
          <w:color w:val="auto"/>
          <w:szCs w:val="22"/>
        </w:rPr>
      </w:pPr>
      <w:r>
        <w:fldChar w:fldCharType="begin"/>
      </w:r>
      <w:r>
        <w:instrText xml:space="preserve"> HYPERLINK \l "_Toc523223502" </w:instrText>
      </w:r>
      <w:r>
        <w:fldChar w:fldCharType="separate"/>
      </w:r>
      <w:r w:rsidRPr="00AE3949">
        <w:rPr>
          <w:rStyle w:val="Hyperlink"/>
        </w:rPr>
        <w:t>How the Practice Has Evolved</w:t>
      </w:r>
      <w:r>
        <w:rPr>
          <w:webHidden/>
        </w:rPr>
        <w:tab/>
      </w:r>
      <w:r>
        <w:rPr>
          <w:webHidden/>
        </w:rPr>
        <w:fldChar w:fldCharType="begin"/>
      </w:r>
      <w:r>
        <w:rPr>
          <w:webHidden/>
        </w:rPr>
        <w:instrText xml:space="preserve"> PAGEREF _Toc523223502 \h </w:instrText>
      </w:r>
      <w:r>
        <w:rPr>
          <w:webHidden/>
        </w:rPr>
        <w:fldChar w:fldCharType="separate"/>
      </w:r>
      <w:r>
        <w:rPr>
          <w:webHidden/>
        </w:rPr>
        <w:t>5</w:t>
      </w:r>
      <w:r>
        <w:rPr>
          <w:webHidden/>
        </w:rPr>
        <w:fldChar w:fldCharType="end"/>
      </w:r>
      <w:r>
        <w:fldChar w:fldCharType="end"/>
      </w:r>
    </w:p>
    <w:p w:rsidR="005A2C6B" w14:paraId="4726DB62" w14:textId="1054279E">
      <w:pPr>
        <w:pStyle w:val="TOC2"/>
        <w:rPr>
          <w:rFonts w:asciiTheme="minorHAnsi" w:eastAsiaTheme="minorEastAsia" w:hAnsiTheme="minorHAnsi" w:cstheme="minorBidi"/>
          <w:color w:val="auto"/>
          <w:szCs w:val="22"/>
        </w:rPr>
      </w:pPr>
      <w:r>
        <w:fldChar w:fldCharType="begin"/>
      </w:r>
      <w:r>
        <w:instrText xml:space="preserve"> HYPERLINK \l "_Toc523223503" </w:instrText>
      </w:r>
      <w:r>
        <w:fldChar w:fldCharType="separate"/>
      </w:r>
      <w:r w:rsidRPr="00AE3949">
        <w:rPr>
          <w:rStyle w:val="Hyperlink"/>
        </w:rPr>
        <w:t>Choosing the Right Performance Review</w:t>
      </w:r>
      <w:r>
        <w:rPr>
          <w:webHidden/>
        </w:rPr>
        <w:tab/>
      </w:r>
      <w:r>
        <w:rPr>
          <w:webHidden/>
        </w:rPr>
        <w:fldChar w:fldCharType="begin"/>
      </w:r>
      <w:r>
        <w:rPr>
          <w:webHidden/>
        </w:rPr>
        <w:instrText xml:space="preserve"> PAGEREF _Toc523223503 \h </w:instrText>
      </w:r>
      <w:r>
        <w:rPr>
          <w:webHidden/>
        </w:rPr>
        <w:fldChar w:fldCharType="separate"/>
      </w:r>
      <w:r>
        <w:rPr>
          <w:webHidden/>
        </w:rPr>
        <w:t>6</w:t>
      </w:r>
      <w:r>
        <w:rPr>
          <w:webHidden/>
        </w:rPr>
        <w:fldChar w:fldCharType="end"/>
      </w:r>
      <w:r>
        <w:fldChar w:fldCharType="end"/>
      </w:r>
    </w:p>
    <w:p w:rsidR="005A2C6B" w14:paraId="38BB1764" w14:textId="76D0EE17">
      <w:pPr>
        <w:pStyle w:val="TOC3"/>
        <w:rPr>
          <w:rFonts w:asciiTheme="minorHAnsi" w:eastAsiaTheme="minorEastAsia" w:hAnsiTheme="minorHAnsi" w:cstheme="minorBidi"/>
          <w:color w:val="auto"/>
        </w:rPr>
      </w:pPr>
      <w:r>
        <w:fldChar w:fldCharType="begin"/>
      </w:r>
      <w:r>
        <w:instrText xml:space="preserve"> HYPERLINK \l "_Toc523223504" </w:instrText>
      </w:r>
      <w:r>
        <w:fldChar w:fldCharType="separate"/>
      </w:r>
      <w:r w:rsidRPr="00AE3949">
        <w:rPr>
          <w:rStyle w:val="Hyperlink"/>
        </w:rPr>
        <w:t>Self-assessment</w:t>
      </w:r>
      <w:r>
        <w:rPr>
          <w:webHidden/>
        </w:rPr>
        <w:tab/>
      </w:r>
      <w:r>
        <w:rPr>
          <w:webHidden/>
        </w:rPr>
        <w:fldChar w:fldCharType="begin"/>
      </w:r>
      <w:r>
        <w:rPr>
          <w:webHidden/>
        </w:rPr>
        <w:instrText xml:space="preserve"> PAGEREF _Toc523223504 \h </w:instrText>
      </w:r>
      <w:r>
        <w:rPr>
          <w:webHidden/>
        </w:rPr>
        <w:fldChar w:fldCharType="separate"/>
      </w:r>
      <w:r>
        <w:rPr>
          <w:webHidden/>
        </w:rPr>
        <w:t>6</w:t>
      </w:r>
      <w:r>
        <w:rPr>
          <w:webHidden/>
        </w:rPr>
        <w:fldChar w:fldCharType="end"/>
      </w:r>
      <w:r>
        <w:fldChar w:fldCharType="end"/>
      </w:r>
    </w:p>
    <w:p w:rsidR="005A2C6B" w14:paraId="7C7D3A88" w14:textId="30DDE73B">
      <w:pPr>
        <w:pStyle w:val="TOC3"/>
        <w:rPr>
          <w:rFonts w:asciiTheme="minorHAnsi" w:eastAsiaTheme="minorEastAsia" w:hAnsiTheme="minorHAnsi" w:cstheme="minorBidi"/>
          <w:color w:val="auto"/>
        </w:rPr>
      </w:pPr>
      <w:r>
        <w:fldChar w:fldCharType="begin"/>
      </w:r>
      <w:r>
        <w:instrText xml:space="preserve"> HYPERLINK \l "_Toc523223505" </w:instrText>
      </w:r>
      <w:r>
        <w:fldChar w:fldCharType="separate"/>
      </w:r>
      <w:r w:rsidRPr="00AE3949">
        <w:rPr>
          <w:rStyle w:val="Hyperlink"/>
        </w:rPr>
        <w:t>Rating Scale</w:t>
      </w:r>
      <w:r>
        <w:rPr>
          <w:webHidden/>
        </w:rPr>
        <w:tab/>
      </w:r>
      <w:r>
        <w:rPr>
          <w:webHidden/>
        </w:rPr>
        <w:fldChar w:fldCharType="begin"/>
      </w:r>
      <w:r>
        <w:rPr>
          <w:webHidden/>
        </w:rPr>
        <w:instrText xml:space="preserve"> PAGEREF _Toc523223505 \h </w:instrText>
      </w:r>
      <w:r>
        <w:rPr>
          <w:webHidden/>
        </w:rPr>
        <w:fldChar w:fldCharType="separate"/>
      </w:r>
      <w:r>
        <w:rPr>
          <w:webHidden/>
        </w:rPr>
        <w:t>6</w:t>
      </w:r>
      <w:r>
        <w:rPr>
          <w:webHidden/>
        </w:rPr>
        <w:fldChar w:fldCharType="end"/>
      </w:r>
      <w:r>
        <w:fldChar w:fldCharType="end"/>
      </w:r>
    </w:p>
    <w:p w:rsidR="005A2C6B" w14:paraId="6B3B6020" w14:textId="2FF51A10">
      <w:pPr>
        <w:pStyle w:val="TOC3"/>
        <w:rPr>
          <w:rFonts w:asciiTheme="minorHAnsi" w:eastAsiaTheme="minorEastAsia" w:hAnsiTheme="minorHAnsi" w:cstheme="minorBidi"/>
          <w:color w:val="auto"/>
        </w:rPr>
      </w:pPr>
      <w:r>
        <w:fldChar w:fldCharType="begin"/>
      </w:r>
      <w:r>
        <w:instrText xml:space="preserve"> HYPERLINK \l "_Toc523223506" </w:instrText>
      </w:r>
      <w:r>
        <w:fldChar w:fldCharType="separate"/>
      </w:r>
      <w:r w:rsidRPr="00AE3949">
        <w:rPr>
          <w:rStyle w:val="Hyperlink"/>
        </w:rPr>
        <w:t>360-degree Reviews</w:t>
      </w:r>
      <w:r>
        <w:rPr>
          <w:webHidden/>
        </w:rPr>
        <w:tab/>
      </w:r>
      <w:r>
        <w:rPr>
          <w:webHidden/>
        </w:rPr>
        <w:fldChar w:fldCharType="begin"/>
      </w:r>
      <w:r>
        <w:rPr>
          <w:webHidden/>
        </w:rPr>
        <w:instrText xml:space="preserve"> PAGEREF _Toc523223506 \h </w:instrText>
      </w:r>
      <w:r>
        <w:rPr>
          <w:webHidden/>
        </w:rPr>
        <w:fldChar w:fldCharType="separate"/>
      </w:r>
      <w:r>
        <w:rPr>
          <w:webHidden/>
        </w:rPr>
        <w:t>6</w:t>
      </w:r>
      <w:r>
        <w:rPr>
          <w:webHidden/>
        </w:rPr>
        <w:fldChar w:fldCharType="end"/>
      </w:r>
      <w:r>
        <w:fldChar w:fldCharType="end"/>
      </w:r>
    </w:p>
    <w:p w:rsidR="005A2C6B" w14:paraId="5FE39B0B" w14:textId="1DE8FDB6">
      <w:pPr>
        <w:pStyle w:val="TOC3"/>
        <w:rPr>
          <w:rFonts w:asciiTheme="minorHAnsi" w:eastAsiaTheme="minorEastAsia" w:hAnsiTheme="minorHAnsi" w:cstheme="minorBidi"/>
          <w:color w:val="auto"/>
        </w:rPr>
      </w:pPr>
      <w:r>
        <w:fldChar w:fldCharType="begin"/>
      </w:r>
      <w:r>
        <w:instrText xml:space="preserve"> HYPERLINK \l "_Toc523223507" </w:instrText>
      </w:r>
      <w:r>
        <w:fldChar w:fldCharType="separate"/>
      </w:r>
      <w:r w:rsidRPr="00AE3949">
        <w:rPr>
          <w:rStyle w:val="Hyperlink"/>
        </w:rPr>
        <w:t>Personal Development</w:t>
      </w:r>
      <w:r>
        <w:rPr>
          <w:webHidden/>
        </w:rPr>
        <w:tab/>
      </w:r>
      <w:r>
        <w:rPr>
          <w:webHidden/>
        </w:rPr>
        <w:fldChar w:fldCharType="begin"/>
      </w:r>
      <w:r>
        <w:rPr>
          <w:webHidden/>
        </w:rPr>
        <w:instrText xml:space="preserve"> PAGEREF _Toc523223507 \h </w:instrText>
      </w:r>
      <w:r>
        <w:rPr>
          <w:webHidden/>
        </w:rPr>
        <w:fldChar w:fldCharType="separate"/>
      </w:r>
      <w:r>
        <w:rPr>
          <w:webHidden/>
        </w:rPr>
        <w:t>7</w:t>
      </w:r>
      <w:r>
        <w:rPr>
          <w:webHidden/>
        </w:rPr>
        <w:fldChar w:fldCharType="end"/>
      </w:r>
      <w:r>
        <w:fldChar w:fldCharType="end"/>
      </w:r>
    </w:p>
    <w:p w:rsidR="005A2C6B" w14:paraId="39BFD2BB" w14:textId="7C466911">
      <w:pPr>
        <w:pStyle w:val="TOC2"/>
        <w:rPr>
          <w:rFonts w:asciiTheme="minorHAnsi" w:eastAsiaTheme="minorEastAsia" w:hAnsiTheme="minorHAnsi" w:cstheme="minorBidi"/>
          <w:color w:val="auto"/>
          <w:szCs w:val="22"/>
        </w:rPr>
      </w:pPr>
      <w:r>
        <w:fldChar w:fldCharType="begin"/>
      </w:r>
      <w:r>
        <w:instrText xml:space="preserve"> HYPERLINK \l "_Toc523223508" </w:instrText>
      </w:r>
      <w:r>
        <w:fldChar w:fldCharType="separate"/>
      </w:r>
      <w:r w:rsidRPr="00AE3949">
        <w:rPr>
          <w:rStyle w:val="Hyperlink"/>
        </w:rPr>
        <w:t>Performance Reviews: Arguments for and Against</w:t>
      </w:r>
      <w:r>
        <w:rPr>
          <w:webHidden/>
        </w:rPr>
        <w:tab/>
      </w:r>
      <w:r>
        <w:rPr>
          <w:webHidden/>
        </w:rPr>
        <w:fldChar w:fldCharType="begin"/>
      </w:r>
      <w:r>
        <w:rPr>
          <w:webHidden/>
        </w:rPr>
        <w:instrText xml:space="preserve"> PAGEREF _Toc523223508 \h </w:instrText>
      </w:r>
      <w:r>
        <w:rPr>
          <w:webHidden/>
        </w:rPr>
        <w:fldChar w:fldCharType="separate"/>
      </w:r>
      <w:r>
        <w:rPr>
          <w:webHidden/>
        </w:rPr>
        <w:t>8</w:t>
      </w:r>
      <w:r>
        <w:rPr>
          <w:webHidden/>
        </w:rPr>
        <w:fldChar w:fldCharType="end"/>
      </w:r>
      <w:r>
        <w:fldChar w:fldCharType="end"/>
      </w:r>
    </w:p>
    <w:p w:rsidR="005A2C6B" w14:paraId="0F0432B1" w14:textId="6AB4B259">
      <w:pPr>
        <w:pStyle w:val="TOC3"/>
        <w:rPr>
          <w:rFonts w:asciiTheme="minorHAnsi" w:eastAsiaTheme="minorEastAsia" w:hAnsiTheme="minorHAnsi" w:cstheme="minorBidi"/>
          <w:color w:val="auto"/>
        </w:rPr>
      </w:pPr>
      <w:r>
        <w:fldChar w:fldCharType="begin"/>
      </w:r>
      <w:r>
        <w:instrText xml:space="preserve"> HYPERLINK \l "_Toc523223509" </w:instrText>
      </w:r>
      <w:r>
        <w:fldChar w:fldCharType="separate"/>
      </w:r>
      <w:r w:rsidRPr="00AE3949">
        <w:rPr>
          <w:rStyle w:val="Hyperlink"/>
        </w:rPr>
        <w:t>Pros</w:t>
      </w:r>
      <w:r>
        <w:rPr>
          <w:webHidden/>
        </w:rPr>
        <w:tab/>
      </w:r>
      <w:r>
        <w:rPr>
          <w:webHidden/>
        </w:rPr>
        <w:fldChar w:fldCharType="begin"/>
      </w:r>
      <w:r>
        <w:rPr>
          <w:webHidden/>
        </w:rPr>
        <w:instrText xml:space="preserve"> PAGEREF _Toc523223509 \h </w:instrText>
      </w:r>
      <w:r>
        <w:rPr>
          <w:webHidden/>
        </w:rPr>
        <w:fldChar w:fldCharType="separate"/>
      </w:r>
      <w:r>
        <w:rPr>
          <w:webHidden/>
        </w:rPr>
        <w:t>8</w:t>
      </w:r>
      <w:r>
        <w:rPr>
          <w:webHidden/>
        </w:rPr>
        <w:fldChar w:fldCharType="end"/>
      </w:r>
      <w:r>
        <w:fldChar w:fldCharType="end"/>
      </w:r>
    </w:p>
    <w:p w:rsidR="005A2C6B" w14:paraId="2F197337" w14:textId="2FD135CD">
      <w:pPr>
        <w:pStyle w:val="TOC3"/>
        <w:rPr>
          <w:rFonts w:asciiTheme="minorHAnsi" w:eastAsiaTheme="minorEastAsia" w:hAnsiTheme="minorHAnsi" w:cstheme="minorBidi"/>
          <w:color w:val="auto"/>
        </w:rPr>
      </w:pPr>
      <w:r>
        <w:fldChar w:fldCharType="begin"/>
      </w:r>
      <w:r>
        <w:instrText xml:space="preserve"> HYPERLINK \l "_Toc523223510" </w:instrText>
      </w:r>
      <w:r>
        <w:fldChar w:fldCharType="separate"/>
      </w:r>
      <w:r w:rsidRPr="00AE3949">
        <w:rPr>
          <w:rStyle w:val="Hyperlink"/>
        </w:rPr>
        <w:t>Cons</w:t>
      </w:r>
      <w:r>
        <w:rPr>
          <w:webHidden/>
        </w:rPr>
        <w:tab/>
      </w:r>
      <w:r>
        <w:rPr>
          <w:webHidden/>
        </w:rPr>
        <w:fldChar w:fldCharType="begin"/>
      </w:r>
      <w:r>
        <w:rPr>
          <w:webHidden/>
        </w:rPr>
        <w:instrText xml:space="preserve"> PAGEREF _Toc523223510 \h </w:instrText>
      </w:r>
      <w:r>
        <w:rPr>
          <w:webHidden/>
        </w:rPr>
        <w:fldChar w:fldCharType="separate"/>
      </w:r>
      <w:r>
        <w:rPr>
          <w:webHidden/>
        </w:rPr>
        <w:t>8</w:t>
      </w:r>
      <w:r>
        <w:rPr>
          <w:webHidden/>
        </w:rPr>
        <w:fldChar w:fldCharType="end"/>
      </w:r>
      <w:r>
        <w:fldChar w:fldCharType="end"/>
      </w:r>
    </w:p>
    <w:p w:rsidR="005A2C6B" w14:paraId="7E65C052" w14:textId="46006BFD">
      <w:pPr>
        <w:pStyle w:val="TOC3"/>
        <w:rPr>
          <w:rFonts w:asciiTheme="minorHAnsi" w:eastAsiaTheme="minorEastAsia" w:hAnsiTheme="minorHAnsi" w:cstheme="minorBidi"/>
          <w:color w:val="auto"/>
        </w:rPr>
      </w:pPr>
      <w:r>
        <w:fldChar w:fldCharType="begin"/>
      </w:r>
      <w:r>
        <w:instrText xml:space="preserve"> HYPERLINK \l "_Toc523223511" </w:instrText>
      </w:r>
      <w:r>
        <w:fldChar w:fldCharType="separate"/>
      </w:r>
      <w:r w:rsidRPr="00AE3949">
        <w:rPr>
          <w:rStyle w:val="Hyperlink"/>
        </w:rPr>
        <w:t>Deciding What’s Best</w:t>
      </w:r>
      <w:r>
        <w:rPr>
          <w:webHidden/>
        </w:rPr>
        <w:tab/>
      </w:r>
      <w:r>
        <w:rPr>
          <w:webHidden/>
        </w:rPr>
        <w:fldChar w:fldCharType="begin"/>
      </w:r>
      <w:r>
        <w:rPr>
          <w:webHidden/>
        </w:rPr>
        <w:instrText xml:space="preserve"> PAGEREF _Toc523223511 \h </w:instrText>
      </w:r>
      <w:r>
        <w:rPr>
          <w:webHidden/>
        </w:rPr>
        <w:fldChar w:fldCharType="separate"/>
      </w:r>
      <w:r>
        <w:rPr>
          <w:webHidden/>
        </w:rPr>
        <w:t>8</w:t>
      </w:r>
      <w:r>
        <w:rPr>
          <w:webHidden/>
        </w:rPr>
        <w:fldChar w:fldCharType="end"/>
      </w:r>
      <w:r>
        <w:fldChar w:fldCharType="end"/>
      </w:r>
    </w:p>
    <w:p w:rsidR="005A2C6B" w14:paraId="20900499" w14:textId="41CCB37C">
      <w:pPr>
        <w:pStyle w:val="TOC2"/>
        <w:rPr>
          <w:rFonts w:asciiTheme="minorHAnsi" w:eastAsiaTheme="minorEastAsia" w:hAnsiTheme="minorHAnsi" w:cstheme="minorBidi"/>
          <w:color w:val="auto"/>
          <w:szCs w:val="22"/>
        </w:rPr>
      </w:pPr>
      <w:r>
        <w:fldChar w:fldCharType="begin"/>
      </w:r>
      <w:r>
        <w:instrText xml:space="preserve"> HYPERLINK \l "_Toc523223512" </w:instrText>
      </w:r>
      <w:r>
        <w:fldChar w:fldCharType="separate"/>
      </w:r>
      <w:r w:rsidRPr="00AE3949">
        <w:rPr>
          <w:rStyle w:val="Hyperlink"/>
        </w:rPr>
        <w:t>17 Best Practices for Perfecting Your Performance Reviews</w:t>
      </w:r>
      <w:r>
        <w:rPr>
          <w:webHidden/>
        </w:rPr>
        <w:tab/>
      </w:r>
      <w:r>
        <w:rPr>
          <w:webHidden/>
        </w:rPr>
        <w:fldChar w:fldCharType="begin"/>
      </w:r>
      <w:r>
        <w:rPr>
          <w:webHidden/>
        </w:rPr>
        <w:instrText xml:space="preserve"> PAGEREF _Toc523223512 \h </w:instrText>
      </w:r>
      <w:r>
        <w:rPr>
          <w:webHidden/>
        </w:rPr>
        <w:fldChar w:fldCharType="separate"/>
      </w:r>
      <w:r>
        <w:rPr>
          <w:webHidden/>
        </w:rPr>
        <w:t>9</w:t>
      </w:r>
      <w:r>
        <w:rPr>
          <w:webHidden/>
        </w:rPr>
        <w:fldChar w:fldCharType="end"/>
      </w:r>
      <w:r>
        <w:fldChar w:fldCharType="end"/>
      </w:r>
    </w:p>
    <w:p w:rsidR="005A2C6B" w14:paraId="500D3055" w14:textId="649DB080">
      <w:pPr>
        <w:pStyle w:val="TOC2"/>
        <w:rPr>
          <w:rFonts w:asciiTheme="minorHAnsi" w:eastAsiaTheme="minorEastAsia" w:hAnsiTheme="minorHAnsi" w:cstheme="minorBidi"/>
          <w:color w:val="auto"/>
          <w:szCs w:val="22"/>
        </w:rPr>
      </w:pPr>
      <w:r>
        <w:fldChar w:fldCharType="begin"/>
      </w:r>
      <w:r>
        <w:instrText xml:space="preserve"> HYPERLINK \l "_Toc523223513" </w:instrText>
      </w:r>
      <w:r>
        <w:fldChar w:fldCharType="separate"/>
      </w:r>
      <w:r w:rsidRPr="00AE3949">
        <w:rPr>
          <w:rStyle w:val="Hyperlink"/>
        </w:rPr>
        <w:t>Avoid These Top Performance Review Mistakes</w:t>
      </w:r>
      <w:r>
        <w:rPr>
          <w:webHidden/>
        </w:rPr>
        <w:tab/>
      </w:r>
      <w:r>
        <w:rPr>
          <w:webHidden/>
        </w:rPr>
        <w:fldChar w:fldCharType="begin"/>
      </w:r>
      <w:r>
        <w:rPr>
          <w:webHidden/>
        </w:rPr>
        <w:instrText xml:space="preserve"> PAGEREF _Toc523223513 \h </w:instrText>
      </w:r>
      <w:r>
        <w:rPr>
          <w:webHidden/>
        </w:rPr>
        <w:fldChar w:fldCharType="separate"/>
      </w:r>
      <w:r>
        <w:rPr>
          <w:webHidden/>
        </w:rPr>
        <w:t>11</w:t>
      </w:r>
      <w:r>
        <w:rPr>
          <w:webHidden/>
        </w:rPr>
        <w:fldChar w:fldCharType="end"/>
      </w:r>
      <w:r>
        <w:fldChar w:fldCharType="end"/>
      </w:r>
    </w:p>
    <w:p w:rsidR="005A2C6B" w14:paraId="2504030C" w14:textId="14B2CE3D">
      <w:pPr>
        <w:pStyle w:val="TOC1"/>
        <w:rPr>
          <w:rFonts w:asciiTheme="minorHAnsi" w:eastAsiaTheme="minorEastAsia" w:hAnsiTheme="minorHAnsi" w:cstheme="minorBidi"/>
          <w:bCs w:val="0"/>
          <w:color w:val="auto"/>
          <w:sz w:val="22"/>
        </w:rPr>
      </w:pPr>
      <w:r>
        <w:fldChar w:fldCharType="begin"/>
      </w:r>
      <w:r>
        <w:instrText xml:space="preserve"> HYPERLINK \l "_Toc523223514" </w:instrText>
      </w:r>
      <w:r>
        <w:fldChar w:fldCharType="separate"/>
      </w:r>
      <w:r w:rsidRPr="00AE3949">
        <w:rPr>
          <w:rStyle w:val="Hyperlink"/>
        </w:rPr>
        <w:t>Appendix</w:t>
      </w:r>
      <w:r>
        <w:rPr>
          <w:webHidden/>
        </w:rPr>
        <w:tab/>
      </w:r>
      <w:r>
        <w:rPr>
          <w:webHidden/>
        </w:rPr>
        <w:fldChar w:fldCharType="begin"/>
      </w:r>
      <w:r>
        <w:rPr>
          <w:webHidden/>
        </w:rPr>
        <w:instrText xml:space="preserve"> PAGEREF _Toc523223514 \h </w:instrText>
      </w:r>
      <w:r>
        <w:rPr>
          <w:webHidden/>
        </w:rPr>
        <w:fldChar w:fldCharType="separate"/>
      </w:r>
      <w:r>
        <w:rPr>
          <w:webHidden/>
        </w:rPr>
        <w:t>13</w:t>
      </w:r>
      <w:r>
        <w:rPr>
          <w:webHidden/>
        </w:rPr>
        <w:fldChar w:fldCharType="end"/>
      </w:r>
      <w:r>
        <w:fldChar w:fldCharType="end"/>
      </w:r>
    </w:p>
    <w:p w:rsidR="005A2C6B" w14:paraId="25F5B8DB" w14:textId="44935CBC">
      <w:pPr>
        <w:pStyle w:val="TOC2"/>
        <w:rPr>
          <w:rFonts w:asciiTheme="minorHAnsi" w:eastAsiaTheme="minorEastAsia" w:hAnsiTheme="minorHAnsi" w:cstheme="minorBidi"/>
          <w:color w:val="auto"/>
          <w:szCs w:val="22"/>
        </w:rPr>
      </w:pPr>
      <w:r>
        <w:fldChar w:fldCharType="begin"/>
      </w:r>
      <w:r>
        <w:instrText xml:space="preserve"> HYPERLINK \l "_Toc523223515" </w:instrText>
      </w:r>
      <w:r>
        <w:fldChar w:fldCharType="separate"/>
      </w:r>
      <w:r w:rsidRPr="00AE3949">
        <w:rPr>
          <w:rStyle w:val="Hyperlink"/>
        </w:rPr>
        <w:t>Notice of Upcoming Performance Review</w:t>
      </w:r>
      <w:r>
        <w:rPr>
          <w:webHidden/>
        </w:rPr>
        <w:tab/>
      </w:r>
      <w:r>
        <w:rPr>
          <w:webHidden/>
        </w:rPr>
        <w:fldChar w:fldCharType="begin"/>
      </w:r>
      <w:r>
        <w:rPr>
          <w:webHidden/>
        </w:rPr>
        <w:instrText xml:space="preserve"> PAGEREF _Toc523223515 \h </w:instrText>
      </w:r>
      <w:r>
        <w:rPr>
          <w:webHidden/>
        </w:rPr>
        <w:fldChar w:fldCharType="separate"/>
      </w:r>
      <w:r>
        <w:rPr>
          <w:webHidden/>
        </w:rPr>
        <w:t>14</w:t>
      </w:r>
      <w:r>
        <w:rPr>
          <w:webHidden/>
        </w:rPr>
        <w:fldChar w:fldCharType="end"/>
      </w:r>
      <w:r>
        <w:fldChar w:fldCharType="end"/>
      </w:r>
    </w:p>
    <w:p w:rsidR="005A2C6B" w14:paraId="5EC166B3" w14:textId="78217619">
      <w:pPr>
        <w:pStyle w:val="TOC2"/>
        <w:rPr>
          <w:rFonts w:asciiTheme="minorHAnsi" w:eastAsiaTheme="minorEastAsia" w:hAnsiTheme="minorHAnsi" w:cstheme="minorBidi"/>
          <w:color w:val="auto"/>
          <w:szCs w:val="22"/>
        </w:rPr>
      </w:pPr>
      <w:r>
        <w:fldChar w:fldCharType="begin"/>
      </w:r>
      <w:r>
        <w:instrText xml:space="preserve"> HYPERLINK \l "_Toc523223516" </w:instrText>
      </w:r>
      <w:r>
        <w:fldChar w:fldCharType="separate"/>
      </w:r>
      <w:r w:rsidRPr="00AE3949">
        <w:rPr>
          <w:rStyle w:val="Hyperlink"/>
        </w:rPr>
        <w:t>Performance Review Audit Form</w:t>
      </w:r>
      <w:r>
        <w:rPr>
          <w:webHidden/>
        </w:rPr>
        <w:tab/>
      </w:r>
      <w:r>
        <w:rPr>
          <w:webHidden/>
        </w:rPr>
        <w:fldChar w:fldCharType="begin"/>
      </w:r>
      <w:r>
        <w:rPr>
          <w:webHidden/>
        </w:rPr>
        <w:instrText xml:space="preserve"> PAGEREF _Toc523223516 \h </w:instrText>
      </w:r>
      <w:r>
        <w:rPr>
          <w:webHidden/>
        </w:rPr>
        <w:fldChar w:fldCharType="separate"/>
      </w:r>
      <w:r>
        <w:rPr>
          <w:webHidden/>
        </w:rPr>
        <w:t>15</w:t>
      </w:r>
      <w:r>
        <w:rPr>
          <w:webHidden/>
        </w:rPr>
        <w:fldChar w:fldCharType="end"/>
      </w:r>
      <w:r>
        <w:fldChar w:fldCharType="end"/>
      </w:r>
    </w:p>
    <w:p w:rsidR="005A2C6B" w14:paraId="3C8DC342" w14:textId="647080C9">
      <w:pPr>
        <w:pStyle w:val="TOC2"/>
        <w:rPr>
          <w:rFonts w:asciiTheme="minorHAnsi" w:eastAsiaTheme="minorEastAsia" w:hAnsiTheme="minorHAnsi" w:cstheme="minorBidi"/>
          <w:color w:val="auto"/>
          <w:szCs w:val="22"/>
        </w:rPr>
      </w:pPr>
      <w:r>
        <w:fldChar w:fldCharType="begin"/>
      </w:r>
      <w:r>
        <w:instrText xml:space="preserve"> HYPERLINK \l "_Toc523223517" </w:instrText>
      </w:r>
      <w:r>
        <w:fldChar w:fldCharType="separate"/>
      </w:r>
      <w:r w:rsidRPr="00AE3949">
        <w:rPr>
          <w:rStyle w:val="Hyperlink"/>
        </w:rPr>
        <w:t>Manager Post-review Checklist</w:t>
      </w:r>
      <w:r>
        <w:rPr>
          <w:webHidden/>
        </w:rPr>
        <w:tab/>
      </w:r>
      <w:r>
        <w:rPr>
          <w:webHidden/>
        </w:rPr>
        <w:fldChar w:fldCharType="begin"/>
      </w:r>
      <w:r>
        <w:rPr>
          <w:webHidden/>
        </w:rPr>
        <w:instrText xml:space="preserve"> PAGEREF _Toc523223517 \h </w:instrText>
      </w:r>
      <w:r>
        <w:rPr>
          <w:webHidden/>
        </w:rPr>
        <w:fldChar w:fldCharType="separate"/>
      </w:r>
      <w:r>
        <w:rPr>
          <w:webHidden/>
        </w:rPr>
        <w:t>18</w:t>
      </w:r>
      <w:r>
        <w:rPr>
          <w:webHidden/>
        </w:rPr>
        <w:fldChar w:fldCharType="end"/>
      </w:r>
      <w:r>
        <w:fldChar w:fldCharType="end"/>
      </w:r>
    </w:p>
    <w:p w:rsidR="005A2C6B" w14:paraId="258899D6" w14:textId="46AEBF9D">
      <w:pPr>
        <w:pStyle w:val="TOC2"/>
        <w:rPr>
          <w:rFonts w:asciiTheme="minorHAnsi" w:eastAsiaTheme="minorEastAsia" w:hAnsiTheme="minorHAnsi" w:cstheme="minorBidi"/>
          <w:color w:val="auto"/>
          <w:szCs w:val="22"/>
        </w:rPr>
      </w:pPr>
      <w:r>
        <w:fldChar w:fldCharType="begin"/>
      </w:r>
      <w:r>
        <w:instrText xml:space="preserve"> HYPERLINK \l "_Toc523223518" </w:instrText>
      </w:r>
      <w:r>
        <w:fldChar w:fldCharType="separate"/>
      </w:r>
      <w:r w:rsidRPr="00AE3949">
        <w:rPr>
          <w:rStyle w:val="Hyperlink"/>
        </w:rPr>
        <w:t>Employee Performance Evaluation Form – Rating Scale</w:t>
      </w:r>
      <w:r>
        <w:rPr>
          <w:webHidden/>
        </w:rPr>
        <w:tab/>
      </w:r>
      <w:r>
        <w:rPr>
          <w:webHidden/>
        </w:rPr>
        <w:fldChar w:fldCharType="begin"/>
      </w:r>
      <w:r>
        <w:rPr>
          <w:webHidden/>
        </w:rPr>
        <w:instrText xml:space="preserve"> PAGEREF _Toc523223518 \h </w:instrText>
      </w:r>
      <w:r>
        <w:rPr>
          <w:webHidden/>
        </w:rPr>
        <w:fldChar w:fldCharType="separate"/>
      </w:r>
      <w:r>
        <w:rPr>
          <w:webHidden/>
        </w:rPr>
        <w:t>20</w:t>
      </w:r>
      <w:r>
        <w:rPr>
          <w:webHidden/>
        </w:rPr>
        <w:fldChar w:fldCharType="end"/>
      </w:r>
      <w:r>
        <w:fldChar w:fldCharType="end"/>
      </w:r>
    </w:p>
    <w:p w:rsidR="005A2C6B" w14:paraId="04827EF0" w14:textId="217E1348">
      <w:pPr>
        <w:pStyle w:val="TOC2"/>
        <w:rPr>
          <w:rFonts w:asciiTheme="minorHAnsi" w:eastAsiaTheme="minorEastAsia" w:hAnsiTheme="minorHAnsi" w:cstheme="minorBidi"/>
          <w:color w:val="auto"/>
          <w:szCs w:val="22"/>
        </w:rPr>
      </w:pPr>
      <w:r>
        <w:fldChar w:fldCharType="begin"/>
      </w:r>
      <w:r>
        <w:instrText xml:space="preserve"> HYPERLINK \l "_Toc523223519" </w:instrText>
      </w:r>
      <w:r>
        <w:fldChar w:fldCharType="separate"/>
      </w:r>
      <w:r w:rsidRPr="00AE3949">
        <w:rPr>
          <w:rStyle w:val="Hyperlink"/>
        </w:rPr>
        <w:t>Employee Performance Evaluation Form – Narrative</w:t>
      </w:r>
      <w:r>
        <w:rPr>
          <w:webHidden/>
        </w:rPr>
        <w:tab/>
      </w:r>
      <w:r>
        <w:rPr>
          <w:webHidden/>
        </w:rPr>
        <w:fldChar w:fldCharType="begin"/>
      </w:r>
      <w:r>
        <w:rPr>
          <w:webHidden/>
        </w:rPr>
        <w:instrText xml:space="preserve"> PAGEREF _Toc523223519 \h </w:instrText>
      </w:r>
      <w:r>
        <w:rPr>
          <w:webHidden/>
        </w:rPr>
        <w:fldChar w:fldCharType="separate"/>
      </w:r>
      <w:r>
        <w:rPr>
          <w:webHidden/>
        </w:rPr>
        <w:t>22</w:t>
      </w:r>
      <w:r>
        <w:rPr>
          <w:webHidden/>
        </w:rPr>
        <w:fldChar w:fldCharType="end"/>
      </w:r>
      <w:r>
        <w:fldChar w:fldCharType="end"/>
      </w:r>
    </w:p>
    <w:p w:rsidR="005A2C6B" w14:paraId="1D4C68A6" w14:textId="2756BE8F">
      <w:pPr>
        <w:pStyle w:val="TOC2"/>
        <w:rPr>
          <w:rFonts w:asciiTheme="minorHAnsi" w:eastAsiaTheme="minorEastAsia" w:hAnsiTheme="minorHAnsi" w:cstheme="minorBidi"/>
          <w:color w:val="auto"/>
          <w:szCs w:val="22"/>
        </w:rPr>
      </w:pPr>
      <w:r>
        <w:fldChar w:fldCharType="begin"/>
      </w:r>
      <w:r>
        <w:instrText xml:space="preserve"> HYPERLINK \l "_Toc523223520" </w:instrText>
      </w:r>
      <w:r>
        <w:fldChar w:fldCharType="separate"/>
      </w:r>
      <w:r w:rsidRPr="00AE3949">
        <w:rPr>
          <w:rStyle w:val="Hyperlink"/>
        </w:rPr>
        <w:t>Employee Self-evaluation</w:t>
      </w:r>
      <w:r>
        <w:rPr>
          <w:webHidden/>
        </w:rPr>
        <w:tab/>
      </w:r>
      <w:r>
        <w:rPr>
          <w:webHidden/>
        </w:rPr>
        <w:fldChar w:fldCharType="begin"/>
      </w:r>
      <w:r>
        <w:rPr>
          <w:webHidden/>
        </w:rPr>
        <w:instrText xml:space="preserve"> PAGEREF _Toc523223520 \h </w:instrText>
      </w:r>
      <w:r>
        <w:rPr>
          <w:webHidden/>
        </w:rPr>
        <w:fldChar w:fldCharType="separate"/>
      </w:r>
      <w:r>
        <w:rPr>
          <w:webHidden/>
        </w:rPr>
        <w:t>24</w:t>
      </w:r>
      <w:r>
        <w:rPr>
          <w:webHidden/>
        </w:rPr>
        <w:fldChar w:fldCharType="end"/>
      </w:r>
      <w:r>
        <w:fldChar w:fldCharType="end"/>
      </w:r>
    </w:p>
    <w:p w:rsidR="005A2C6B" w14:paraId="17576945" w14:textId="3ED6EC41">
      <w:pPr>
        <w:pStyle w:val="TOC2"/>
        <w:rPr>
          <w:rFonts w:asciiTheme="minorHAnsi" w:eastAsiaTheme="minorEastAsia" w:hAnsiTheme="minorHAnsi" w:cstheme="minorBidi"/>
          <w:color w:val="auto"/>
          <w:szCs w:val="22"/>
        </w:rPr>
      </w:pPr>
      <w:r>
        <w:fldChar w:fldCharType="begin"/>
      </w:r>
      <w:r>
        <w:instrText xml:space="preserve"> HYPERLINK \l "_Toc523223521" </w:instrText>
      </w:r>
      <w:r>
        <w:fldChar w:fldCharType="separate"/>
      </w:r>
      <w:r w:rsidRPr="00AE3949">
        <w:rPr>
          <w:rStyle w:val="Hyperlink"/>
        </w:rPr>
        <w:t>360-review Feedback Request Form</w:t>
      </w:r>
      <w:r>
        <w:rPr>
          <w:webHidden/>
        </w:rPr>
        <w:tab/>
      </w:r>
      <w:r>
        <w:rPr>
          <w:webHidden/>
        </w:rPr>
        <w:fldChar w:fldCharType="begin"/>
      </w:r>
      <w:r>
        <w:rPr>
          <w:webHidden/>
        </w:rPr>
        <w:instrText xml:space="preserve"> PAGEREF _Toc523223521 \h </w:instrText>
      </w:r>
      <w:r>
        <w:rPr>
          <w:webHidden/>
        </w:rPr>
        <w:fldChar w:fldCharType="separate"/>
      </w:r>
      <w:r>
        <w:rPr>
          <w:webHidden/>
        </w:rPr>
        <w:t>26</w:t>
      </w:r>
      <w:r>
        <w:rPr>
          <w:webHidden/>
        </w:rPr>
        <w:fldChar w:fldCharType="end"/>
      </w:r>
      <w:r>
        <w:fldChar w:fldCharType="end"/>
      </w:r>
    </w:p>
    <w:p w:rsidR="005A2C6B" w14:paraId="0F6E420D" w14:textId="56CFCF20">
      <w:pPr>
        <w:pStyle w:val="TOC2"/>
        <w:rPr>
          <w:rFonts w:asciiTheme="minorHAnsi" w:eastAsiaTheme="minorEastAsia" w:hAnsiTheme="minorHAnsi" w:cstheme="minorBidi"/>
          <w:color w:val="auto"/>
          <w:szCs w:val="22"/>
        </w:rPr>
      </w:pPr>
      <w:r>
        <w:fldChar w:fldCharType="begin"/>
      </w:r>
      <w:r>
        <w:instrText xml:space="preserve"> HYPERLINK \l "_Toc523223522" </w:instrText>
      </w:r>
      <w:r>
        <w:fldChar w:fldCharType="separate"/>
      </w:r>
      <w:r w:rsidRPr="00AE3949">
        <w:rPr>
          <w:rStyle w:val="Hyperlink"/>
        </w:rPr>
        <w:t>Employee Performance Goal Sheet</w:t>
      </w:r>
      <w:r>
        <w:rPr>
          <w:webHidden/>
        </w:rPr>
        <w:tab/>
      </w:r>
      <w:r>
        <w:rPr>
          <w:webHidden/>
        </w:rPr>
        <w:fldChar w:fldCharType="begin"/>
      </w:r>
      <w:r>
        <w:rPr>
          <w:webHidden/>
        </w:rPr>
        <w:instrText xml:space="preserve"> PAGEREF _Toc523223522 \h </w:instrText>
      </w:r>
      <w:r>
        <w:rPr>
          <w:webHidden/>
        </w:rPr>
        <w:fldChar w:fldCharType="separate"/>
      </w:r>
      <w:r>
        <w:rPr>
          <w:webHidden/>
        </w:rPr>
        <w:t>32</w:t>
      </w:r>
      <w:r>
        <w:rPr>
          <w:webHidden/>
        </w:rPr>
        <w:fldChar w:fldCharType="end"/>
      </w:r>
      <w:r>
        <w:fldChar w:fldCharType="end"/>
      </w:r>
    </w:p>
    <w:p w:rsidR="005A2C6B" w14:paraId="13E8B93A" w14:textId="45A1603C">
      <w:pPr>
        <w:pStyle w:val="TOC2"/>
        <w:rPr>
          <w:rFonts w:asciiTheme="minorHAnsi" w:eastAsiaTheme="minorEastAsia" w:hAnsiTheme="minorHAnsi" w:cstheme="minorBidi"/>
          <w:color w:val="auto"/>
          <w:szCs w:val="22"/>
        </w:rPr>
      </w:pPr>
      <w:r>
        <w:fldChar w:fldCharType="begin"/>
      </w:r>
      <w:r>
        <w:instrText xml:space="preserve"> HYPERLINK \l "_Toc523223523" </w:instrText>
      </w:r>
      <w:r>
        <w:fldChar w:fldCharType="separate"/>
      </w:r>
      <w:r w:rsidRPr="00AE3949">
        <w:rPr>
          <w:rStyle w:val="Hyperlink"/>
        </w:rPr>
        <w:t>Performance Review Walk-through</w:t>
      </w:r>
      <w:r>
        <w:rPr>
          <w:webHidden/>
        </w:rPr>
        <w:tab/>
      </w:r>
      <w:r>
        <w:rPr>
          <w:webHidden/>
        </w:rPr>
        <w:fldChar w:fldCharType="begin"/>
      </w:r>
      <w:r>
        <w:rPr>
          <w:webHidden/>
        </w:rPr>
        <w:instrText xml:space="preserve"> PAGEREF _Toc523223523 \h </w:instrText>
      </w:r>
      <w:r>
        <w:rPr>
          <w:webHidden/>
        </w:rPr>
        <w:fldChar w:fldCharType="separate"/>
      </w:r>
      <w:r>
        <w:rPr>
          <w:webHidden/>
        </w:rPr>
        <w:t>33</w:t>
      </w:r>
      <w:r>
        <w:rPr>
          <w:webHidden/>
        </w:rPr>
        <w:fldChar w:fldCharType="end"/>
      </w:r>
      <w:r>
        <w:fldChar w:fldCharType="end"/>
      </w:r>
    </w:p>
    <w:p w:rsidR="005A2C6B" w14:paraId="6216AB01" w14:textId="09596219">
      <w:pPr>
        <w:pStyle w:val="TOC2"/>
        <w:rPr>
          <w:rFonts w:asciiTheme="minorHAnsi" w:eastAsiaTheme="minorEastAsia" w:hAnsiTheme="minorHAnsi" w:cstheme="minorBidi"/>
          <w:color w:val="auto"/>
          <w:szCs w:val="22"/>
        </w:rPr>
      </w:pPr>
      <w:r>
        <w:fldChar w:fldCharType="begin"/>
      </w:r>
      <w:r>
        <w:instrText xml:space="preserve"> HYPERLINK \l "_Toc523223524" </w:instrText>
      </w:r>
      <w:r>
        <w:fldChar w:fldCharType="separate"/>
      </w:r>
      <w:r w:rsidRPr="00AE3949">
        <w:rPr>
          <w:rStyle w:val="Hyperlink"/>
        </w:rPr>
        <w:t>Reviewer Do’s and Don’ts</w:t>
      </w:r>
      <w:r>
        <w:rPr>
          <w:webHidden/>
        </w:rPr>
        <w:tab/>
      </w:r>
      <w:r>
        <w:rPr>
          <w:webHidden/>
        </w:rPr>
        <w:fldChar w:fldCharType="begin"/>
      </w:r>
      <w:r>
        <w:rPr>
          <w:webHidden/>
        </w:rPr>
        <w:instrText xml:space="preserve"> PAGEREF _Toc523223524 \h </w:instrText>
      </w:r>
      <w:r>
        <w:rPr>
          <w:webHidden/>
        </w:rPr>
        <w:fldChar w:fldCharType="separate"/>
      </w:r>
      <w:r>
        <w:rPr>
          <w:webHidden/>
        </w:rPr>
        <w:t>35</w:t>
      </w:r>
      <w:r>
        <w:rPr>
          <w:webHidden/>
        </w:rPr>
        <w:fldChar w:fldCharType="end"/>
      </w:r>
      <w:r>
        <w:fldChar w:fldCharType="end"/>
      </w:r>
    </w:p>
    <w:p w:rsidR="00513C1D" w:rsidP="00513C1D" w14:paraId="54AEEB7B" w14:textId="43505AA6">
      <w:pPr>
        <w:rPr>
          <w:rFonts w:ascii="Georgia" w:hAnsi="Georgia"/>
          <w:bCs/>
          <w:noProof/>
          <w:color w:val="0095B8"/>
          <w:sz w:val="24"/>
        </w:rPr>
      </w:pPr>
      <w:r>
        <w:rPr>
          <w:rFonts w:ascii="Georgia" w:hAnsi="Georgia"/>
          <w:bCs/>
          <w:noProof/>
          <w:color w:val="0095B8"/>
          <w:sz w:val="24"/>
        </w:rPr>
        <w:fldChar w:fldCharType="end"/>
      </w:r>
    </w:p>
    <w:p w:rsidR="00513C1D" w:rsidRPr="00886802" w:rsidP="00886802" w14:paraId="558CA26D" w14:textId="77777777">
      <w:pPr>
        <w:pStyle w:val="Heading1"/>
      </w:pPr>
      <w:r w:rsidRPr="00513C1D">
        <w:br w:type="page"/>
      </w:r>
      <w:bookmarkStart w:id="2" w:name="_Toc523223500"/>
      <w:bookmarkEnd w:id="1"/>
      <w:r w:rsidR="0017007E">
        <w:t>Introduction</w:t>
      </w:r>
      <w:bookmarkEnd w:id="2"/>
    </w:p>
    <w:p w:rsidR="005D7138" w:rsidP="00910E1E" w14:paraId="0F401A26" w14:textId="1F0A7EC3">
      <w:pPr>
        <w:pStyle w:val="BodyText1"/>
      </w:pPr>
      <w:r>
        <w:t xml:space="preserve">Receiving </w:t>
      </w:r>
      <w:r w:rsidR="007153EF">
        <w:t xml:space="preserve">performance </w:t>
      </w:r>
      <w:r>
        <w:t>feedback is a fundamental part of any job. Without some sort of reflection, how would you</w:t>
      </w:r>
      <w:r w:rsidR="007153EF">
        <w:t>r employees</w:t>
      </w:r>
      <w:r>
        <w:t xml:space="preserve"> know what </w:t>
      </w:r>
      <w:r w:rsidR="007153EF">
        <w:t>they’re</w:t>
      </w:r>
      <w:r w:rsidR="007153EF">
        <w:t xml:space="preserve"> </w:t>
      </w:r>
      <w:r>
        <w:t xml:space="preserve">doing well or what needs improvement? </w:t>
      </w:r>
      <w:r w:rsidR="007153EF">
        <w:t xml:space="preserve">They </w:t>
      </w:r>
      <w:r>
        <w:t xml:space="preserve">likely </w:t>
      </w:r>
      <w:r>
        <w:t>wouldn’t—</w:t>
      </w:r>
      <w:r>
        <w:t xml:space="preserve">at least not in any formal capacity. </w:t>
      </w:r>
    </w:p>
    <w:p w:rsidR="005D7138" w:rsidP="00910E1E" w14:paraId="2937E285" w14:textId="70ADC472">
      <w:pPr>
        <w:pStyle w:val="BodyText1"/>
      </w:pPr>
      <w:r>
        <w:t xml:space="preserve">Although most employers agree that performance reviews are important, </w:t>
      </w:r>
      <w:r>
        <w:t xml:space="preserve">the reviews themselves become trickier when put into practice. </w:t>
      </w:r>
      <w:r>
        <w:t>It’s</w:t>
      </w:r>
      <w:r>
        <w:t xml:space="preserve"> easy to say that an employee must be reviewed, but when? </w:t>
      </w:r>
      <w:r>
        <w:t>Based on what criteria?</w:t>
      </w:r>
      <w:r>
        <w:t xml:space="preserve"> How often? </w:t>
      </w:r>
      <w:r w:rsidR="00ED180E">
        <w:t xml:space="preserve">These aspects are </w:t>
      </w:r>
      <w:r w:rsidR="00F8195D">
        <w:t>often debated by employers.</w:t>
      </w:r>
    </w:p>
    <w:p w:rsidR="00F8195D" w:rsidP="00910E1E" w14:paraId="5FF9E36D" w14:textId="55563FCD">
      <w:pPr>
        <w:pStyle w:val="BodyText1"/>
      </w:pPr>
      <w:r>
        <w:t xml:space="preserve">Surveys show performance reviews are one of the most disliked features of any workplace. Not only do employees </w:t>
      </w:r>
      <w:r w:rsidR="000E4D39">
        <w:t xml:space="preserve">not want to endure them, </w:t>
      </w:r>
      <w:r w:rsidR="000E4D39">
        <w:t>but</w:t>
      </w:r>
      <w:r w:rsidR="000E4D39">
        <w:t xml:space="preserve"> </w:t>
      </w:r>
      <w:r w:rsidR="00230AD3">
        <w:t xml:space="preserve">neither do </w:t>
      </w:r>
      <w:r w:rsidR="000E4D39">
        <w:t xml:space="preserve">their managers. This toolkit examines why this is, explains how to determine the right review process for your company and offers </w:t>
      </w:r>
      <w:r w:rsidR="00C201FD">
        <w:t>resources for ensuring neither party wastes their time.</w:t>
      </w:r>
    </w:p>
    <w:p w:rsidR="0017007E" w14:paraId="1096C802" w14:textId="77777777">
      <w:pPr>
        <w:spacing w:after="0" w:line="240" w:lineRule="auto"/>
        <w:rPr>
          <w:rFonts w:ascii="Calibri Light" w:hAnsi="Calibri Light"/>
          <w:color w:val="3B3838"/>
          <w:szCs w:val="20"/>
        </w:rPr>
      </w:pPr>
      <w:r>
        <w:br w:type="page"/>
      </w:r>
    </w:p>
    <w:p w:rsidR="0017007E" w:rsidP="0017007E" w14:paraId="0383AE6D" w14:textId="77777777">
      <w:pPr>
        <w:pStyle w:val="Heading1"/>
      </w:pPr>
      <w:bookmarkStart w:id="3" w:name="_Toc523223501"/>
      <w:r>
        <w:t>Reviews at a Glance</w:t>
      </w:r>
      <w:bookmarkEnd w:id="3"/>
    </w:p>
    <w:p w:rsidR="00833AF7" w:rsidP="0017007E" w14:paraId="6DC739D3" w14:textId="68DA7503">
      <w:pPr>
        <w:pStyle w:val="BodyText1"/>
      </w:pPr>
      <w:r>
        <w:t>What do</w:t>
      </w:r>
      <w:r w:rsidR="00097A18">
        <w:t>es</w:t>
      </w:r>
      <w:r>
        <w:t xml:space="preserve"> the </w:t>
      </w:r>
      <w:r w:rsidR="00097A18">
        <w:t xml:space="preserve">term </w:t>
      </w:r>
      <w:r>
        <w:t xml:space="preserve">“performance review” </w:t>
      </w:r>
      <w:r>
        <w:t>mean to you</w:t>
      </w:r>
      <w:r>
        <w:t xml:space="preserve">? To many people, it means sitting down at the end of the year with a manager to discuss how you conducted yourself over the past 12 months. To others, it might mean chatting with a manager every quarter. </w:t>
      </w:r>
      <w:r>
        <w:t xml:space="preserve">To some, it could mean a biweekly conversation to discuss personal goals. </w:t>
      </w:r>
    </w:p>
    <w:p w:rsidR="00833AF7" w:rsidP="0017007E" w14:paraId="0F0256A1" w14:textId="1D530994">
      <w:pPr>
        <w:pStyle w:val="BodyText1"/>
      </w:pPr>
      <w:r>
        <w:t>The point is</w:t>
      </w:r>
      <w:r>
        <w:t>, not all business</w:t>
      </w:r>
      <w:r w:rsidR="00230AD3">
        <w:t>es</w:t>
      </w:r>
      <w:r>
        <w:t xml:space="preserve"> approach performance reviews the same way. This section details those variations and suggests guidance for deciding the best approach for your business.  </w:t>
      </w:r>
    </w:p>
    <w:p w:rsidR="0017007E" w:rsidP="0017007E" w14:paraId="67C22571" w14:textId="77777777">
      <w:pPr>
        <w:pStyle w:val="Heading2"/>
      </w:pPr>
      <w:bookmarkStart w:id="4" w:name="_Toc523223502"/>
      <w:r>
        <w:t>How the Practice Has Evolved</w:t>
      </w:r>
      <w:bookmarkEnd w:id="4"/>
    </w:p>
    <w:p w:rsidR="00263D0C" w:rsidP="0017007E" w14:paraId="1E2360C8" w14:textId="48884484">
      <w:pPr>
        <w:pStyle w:val="BodyText1"/>
      </w:pPr>
      <w:r>
        <w:t xml:space="preserve">The modern performance review is largely based on a merit system devised by the </w:t>
      </w:r>
      <w:r w:rsidR="00230AD3">
        <w:t>U.S.</w:t>
      </w:r>
      <w:r>
        <w:t xml:space="preserve"> military in World War</w:t>
      </w:r>
      <w:r w:rsidR="00230AD3">
        <w:t xml:space="preserve"> I</w:t>
      </w:r>
      <w:r>
        <w:t>, according to research by the Harvard Business Review. The system was originally intended to identify poor performers, but it later became a way of flagging soldiers with leadership potential.</w:t>
      </w:r>
      <w:r w:rsidR="004D7002">
        <w:t xml:space="preserve"> After World War</w:t>
      </w:r>
      <w:r w:rsidR="00230AD3">
        <w:t xml:space="preserve"> II</w:t>
      </w:r>
      <w:r w:rsidR="004D7002">
        <w:t>, over half of all U.S. companies were using a similar system to track worker performance and dole out rewards.</w:t>
      </w:r>
    </w:p>
    <w:p w:rsidR="004D7002" w:rsidP="0017007E" w14:paraId="4E448E61" w14:textId="5C072A87">
      <w:pPr>
        <w:pStyle w:val="BodyText1"/>
      </w:pPr>
      <w:r>
        <w:t xml:space="preserve">Back then, it was hard to find a business that </w:t>
      </w:r>
      <w:r>
        <w:t>didn’t</w:t>
      </w:r>
      <w:r>
        <w:t xml:space="preserve"> preach the benefits of performance reviews. </w:t>
      </w:r>
      <w:r w:rsidR="00BE1BE0">
        <w:t>Workers were abundant, so employers needed a way to decide whom to let go. Individual accountability was more important than personal development in the eyes of employers.</w:t>
      </w:r>
    </w:p>
    <w:p w:rsidR="00BE1BE0" w:rsidP="0017007E" w14:paraId="37170225" w14:textId="2EB95C50">
      <w:pPr>
        <w:pStyle w:val="BodyText1"/>
      </w:pPr>
      <w:r>
        <w:t>However, that trend later shifted when worker demand outgrew supply. Today, employees are more likely to be coached toward improvement instead of being quickly dismissed for poor performance.</w:t>
      </w:r>
      <w:r w:rsidR="00323375">
        <w:t xml:space="preserve"> While performance is still monitored, employee development is now a much higher priority.</w:t>
      </w:r>
    </w:p>
    <w:p w:rsidR="00323375" w14:paraId="08BA164B" w14:textId="77777777">
      <w:pPr>
        <w:spacing w:after="0" w:line="240" w:lineRule="auto"/>
        <w:rPr>
          <w:rFonts w:ascii="Georgia" w:hAnsi="Georgia"/>
          <w:i/>
          <w:color w:val="0095B8"/>
          <w:sz w:val="32"/>
          <w:szCs w:val="20"/>
        </w:rPr>
      </w:pPr>
      <w:r>
        <w:br w:type="page"/>
      </w:r>
    </w:p>
    <w:p w:rsidR="00ED180E" w:rsidP="00ED180E" w14:paraId="65F5EE58" w14:textId="77777777">
      <w:pPr>
        <w:pStyle w:val="Heading2"/>
      </w:pPr>
      <w:bookmarkStart w:id="5" w:name="_Toc523223503"/>
      <w:r>
        <w:t>Choosing the Right Performance Review</w:t>
      </w:r>
      <w:bookmarkEnd w:id="5"/>
    </w:p>
    <w:p w:rsidR="000C7508" w:rsidP="00ED180E" w14:paraId="26C5A187" w14:textId="4D12C4BF">
      <w:pPr>
        <w:pStyle w:val="BodyText1"/>
      </w:pPr>
      <w:r>
        <w:t xml:space="preserve">Every business has its own way of conducting performance reviews. </w:t>
      </w:r>
      <w:r>
        <w:t xml:space="preserve">What works for one company will not necessarily work for another. </w:t>
      </w:r>
      <w:r w:rsidR="008B746B">
        <w:t>With this in mind</w:t>
      </w:r>
      <w:r w:rsidR="00A86DC9">
        <w:t xml:space="preserve">, your business should consider its culture and how </w:t>
      </w:r>
      <w:r w:rsidR="00A86DC9">
        <w:t>employees</w:t>
      </w:r>
      <w:r w:rsidR="00A86DC9">
        <w:t xml:space="preserve"> best receive feedback. What communication methods worked well in the past? What kind of rapport do managers have with employees? How much is your company focused on personal development versus stats and metrics?</w:t>
      </w:r>
      <w:r w:rsidR="00EA3FE8">
        <w:t xml:space="preserve"> How often should reviews be conducted?</w:t>
      </w:r>
    </w:p>
    <w:p w:rsidR="00A9731C" w:rsidP="00ED180E" w14:paraId="06D27FAE" w14:textId="6412C234">
      <w:pPr>
        <w:pStyle w:val="BodyText1"/>
      </w:pPr>
      <w:r>
        <w:t>Reflecting on these questions will help you determine the kind of performance review that will resonate most with your employees</w:t>
      </w:r>
      <w:r>
        <w:t xml:space="preserve">. </w:t>
      </w:r>
      <w:r>
        <w:t>Or better</w:t>
      </w:r>
      <w:r>
        <w:t xml:space="preserve"> yet, you could solicit feedback from employees about how they prefer to be reviewed. Consider sending a survey or asking employees individually during their current performance reviews.</w:t>
      </w:r>
    </w:p>
    <w:p w:rsidR="00A86DC9" w:rsidP="00ED180E" w14:paraId="5478DC33" w14:textId="3EB13788">
      <w:pPr>
        <w:pStyle w:val="BodyText1"/>
      </w:pPr>
      <w:r>
        <w:t>Keep in mind the below examples are merely a starting place. Pick any aspects you</w:t>
      </w:r>
      <w:r w:rsidR="0054314B">
        <w:t xml:space="preserve"> would</w:t>
      </w:r>
      <w:r>
        <w:t xml:space="preserve"> like to </w:t>
      </w:r>
      <w:r w:rsidR="0054314B">
        <w:t xml:space="preserve">include in </w:t>
      </w:r>
      <w:r>
        <w:t>your own review process. Most importantly, you want to devise a system that works for your employees.</w:t>
      </w:r>
    </w:p>
    <w:p w:rsidR="00C307F2" w:rsidP="00C307F2" w14:paraId="3BA46DE3" w14:textId="77777777">
      <w:pPr>
        <w:pStyle w:val="Heading3"/>
      </w:pPr>
      <w:bookmarkStart w:id="6" w:name="_Toc523223504"/>
      <w:r>
        <w:t>Self-assessment</w:t>
      </w:r>
      <w:bookmarkEnd w:id="6"/>
    </w:p>
    <w:p w:rsidR="0074473F" w:rsidP="00C307F2" w14:paraId="2E1883BE" w14:textId="1AA16090">
      <w:pPr>
        <w:pStyle w:val="BodyText1"/>
      </w:pPr>
      <w:r>
        <w:t>This type of review involves an employee identifying how they view their own performance. For instance, the employee might be asked to rank various job responsibilities in order of proficiency. This kind of review empowers employees to take an objective look at their performance and make their voices heard.</w:t>
      </w:r>
    </w:p>
    <w:p w:rsidR="00C307F2" w:rsidP="00C307F2" w14:paraId="7D82E789" w14:textId="2FAC32CD">
      <w:pPr>
        <w:pStyle w:val="BodyText1"/>
      </w:pPr>
      <w:r>
        <w:t>Self-assessment can be paired with manager assessments as well. This means an employee and manager would both complete assessments of the employee then compare how those assessments align. Pairing the two assessments allows both parties to</w:t>
      </w:r>
      <w:r w:rsidR="0047100F">
        <w:t xml:space="preserve"> candidly</w:t>
      </w:r>
      <w:r>
        <w:t xml:space="preserve"> discuss any discrepancies and determine </w:t>
      </w:r>
      <w:r w:rsidR="00DA5173">
        <w:t xml:space="preserve">areas </w:t>
      </w:r>
      <w:r>
        <w:t xml:space="preserve">for improvement. </w:t>
      </w:r>
    </w:p>
    <w:p w:rsidR="00C307F2" w:rsidP="00C307F2" w14:paraId="21F978F8" w14:textId="77777777">
      <w:pPr>
        <w:pStyle w:val="Heading3"/>
      </w:pPr>
      <w:bookmarkStart w:id="7" w:name="_Toc523223505"/>
      <w:r>
        <w:t>Rating Scale</w:t>
      </w:r>
      <w:bookmarkEnd w:id="7"/>
    </w:p>
    <w:p w:rsidR="00C307F2" w:rsidP="00C307F2" w14:paraId="7AA281DB" w14:textId="7C25A681">
      <w:pPr>
        <w:pStyle w:val="BodyText1"/>
      </w:pPr>
      <w:r>
        <w:t xml:space="preserve">This review process focuses on preset criteria and offers a score for each. The criteria can be based on company or department goals, certain metrics, individual behaviors or anything else you wish to assess. </w:t>
      </w:r>
      <w:r w:rsidR="00E87D97">
        <w:t>In this method</w:t>
      </w:r>
      <w:r w:rsidR="007F4428">
        <w:t xml:space="preserve">, the criteria and rating standards are the same for all employees. </w:t>
      </w:r>
    </w:p>
    <w:p w:rsidR="007F4428" w:rsidP="00C307F2" w14:paraId="475C9E80" w14:textId="77777777">
      <w:pPr>
        <w:pStyle w:val="BodyText1"/>
      </w:pPr>
      <w:r>
        <w:t xml:space="preserve">Having a consistent set of criteria and ratings allows you </w:t>
      </w:r>
      <w:r w:rsidR="00CA4C6D">
        <w:t>effectively judge employee performance against one another. This allows you to see who is doing well and who needs improvement, and in what specific area. Some organizations even tie their reward systems into their rating scales. In other words, receiving a low score would mean getting fewer rewards.</w:t>
      </w:r>
    </w:p>
    <w:p w:rsidR="007007A1" w:rsidP="00C307F2" w14:paraId="22E6F0A5" w14:textId="374595D5">
      <w:pPr>
        <w:pStyle w:val="Heading3"/>
      </w:pPr>
      <w:bookmarkStart w:id="8" w:name="_Toc523223506"/>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323215</wp:posOffset>
            </wp:positionV>
            <wp:extent cx="5943600" cy="7918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43361" name="scale.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91845"/>
                    </a:xfrm>
                    <a:prstGeom prst="rect">
                      <a:avLst/>
                    </a:prstGeom>
                  </pic:spPr>
                </pic:pic>
              </a:graphicData>
            </a:graphic>
          </wp:anchor>
        </w:drawing>
      </w:r>
    </w:p>
    <w:p w:rsidR="007007A1" w:rsidP="00C307F2" w14:paraId="67F43D2B" w14:textId="76585F1B">
      <w:pPr>
        <w:pStyle w:val="Heading3"/>
      </w:pPr>
    </w:p>
    <w:p w:rsidR="007007A1" w:rsidP="00C307F2" w14:paraId="70FC546F" w14:textId="77777777">
      <w:pPr>
        <w:pStyle w:val="Heading3"/>
      </w:pPr>
    </w:p>
    <w:p w:rsidR="00C307F2" w:rsidP="00C307F2" w14:paraId="47397CBA" w14:textId="16D1281B">
      <w:pPr>
        <w:pStyle w:val="Heading3"/>
      </w:pPr>
      <w:r>
        <w:t xml:space="preserve">360-degree </w:t>
      </w:r>
      <w:r w:rsidR="00907B62">
        <w:t>R</w:t>
      </w:r>
      <w:r>
        <w:t>eviews</w:t>
      </w:r>
      <w:bookmarkEnd w:id="8"/>
    </w:p>
    <w:p w:rsidR="00C307F2" w:rsidP="00C307F2" w14:paraId="0372B873" w14:textId="77777777">
      <w:pPr>
        <w:pStyle w:val="BodyText1"/>
      </w:pPr>
      <w:r>
        <w:t xml:space="preserve">This form of review solicits feedback from everyone who interacts with a given employee, not just managers. This means peers, direct reports and supervisors all submit feedback, which is then compiled and sent to the employee. The idea is that diverse feedback will help employees get a better sense of their performance. </w:t>
      </w:r>
    </w:p>
    <w:p w:rsidR="00B03110" w:rsidP="00C307F2" w14:paraId="631AD530" w14:textId="6AC27390">
      <w:pPr>
        <w:pStyle w:val="BodyText1"/>
      </w:pPr>
      <w:r>
        <w:t xml:space="preserve">The </w:t>
      </w:r>
      <w:r w:rsidR="000A5630">
        <w:t xml:space="preserve">360-review also allows the </w:t>
      </w:r>
      <w:r>
        <w:t xml:space="preserve">employee </w:t>
      </w:r>
      <w:r w:rsidR="000A5630">
        <w:t xml:space="preserve">to </w:t>
      </w:r>
      <w:r>
        <w:t xml:space="preserve">submit their own personal assessment, </w:t>
      </w:r>
      <w:r>
        <w:t>then</w:t>
      </w:r>
      <w:r>
        <w:t xml:space="preserve"> speak about the results with their manager. All the feedback is used to help develop the employee and identify any improvement areas. It can also be used to </w:t>
      </w:r>
      <w:r w:rsidR="00175E03">
        <w:t>record</w:t>
      </w:r>
      <w:r>
        <w:t xml:space="preserve"> problem behaviors</w:t>
      </w:r>
      <w:r w:rsidR="00A9731C">
        <w:t xml:space="preserve"> noticed by co</w:t>
      </w:r>
      <w:r w:rsidR="00175E03">
        <w:t>-</w:t>
      </w:r>
      <w:r w:rsidR="00A9731C">
        <w:t>workers</w:t>
      </w:r>
      <w:r>
        <w:t xml:space="preserve"> that persist between review periods.</w:t>
      </w:r>
      <w:r w:rsidR="00A9731C">
        <w:t xml:space="preserve"> Conversely, it can also highlight exceptional behaviors if multiple people praise the employee for the same reasons.</w:t>
      </w:r>
    </w:p>
    <w:p w:rsidR="0047100F" w:rsidP="0047100F" w14:paraId="1771823C" w14:textId="77777777">
      <w:pPr>
        <w:pStyle w:val="Heading3"/>
      </w:pPr>
      <w:bookmarkStart w:id="9" w:name="_Toc523223507"/>
      <w:r>
        <w:t>Personal Development</w:t>
      </w:r>
      <w:bookmarkEnd w:id="9"/>
    </w:p>
    <w:p w:rsidR="00BA6F8C" w:rsidP="0047100F" w14:paraId="789DEB92" w14:textId="55D205C8">
      <w:pPr>
        <w:pStyle w:val="BodyText1"/>
      </w:pPr>
      <w:r>
        <w:t xml:space="preserve">This review style zeroes in on employees’ personal goals, and then assesses them based on the goal progress. Setting personal goals makes employees feel more engaged and gives them </w:t>
      </w:r>
      <w:r w:rsidR="00EE216B">
        <w:t xml:space="preserve">a </w:t>
      </w:r>
      <w:r>
        <w:t xml:space="preserve">“purpose” throughout the year. </w:t>
      </w:r>
    </w:p>
    <w:p w:rsidR="0047100F" w:rsidP="0047100F" w14:paraId="5D632D95" w14:textId="67A7DBF4">
      <w:pPr>
        <w:pStyle w:val="BodyText1"/>
      </w:pPr>
      <w:r>
        <w:t xml:space="preserve">Goals should be aligned with both company and employee interests. For instance, an employee’s goal might be revamping a training curriculum for new hires. After a predetermined period, their manager would check in on their progress and offer an assessment. </w:t>
      </w:r>
    </w:p>
    <w:p w:rsidR="00BA6F8C" w:rsidRPr="0047100F" w:rsidP="0047100F" w14:paraId="40D89C8C" w14:textId="7656921A">
      <w:pPr>
        <w:pStyle w:val="BodyText1"/>
      </w:pPr>
    </w:p>
    <w:p w:rsidR="00ED180E" w14:paraId="50FA8485" w14:textId="722FE142">
      <w:pPr>
        <w:spacing w:after="0" w:line="240" w:lineRule="auto"/>
        <w:rPr>
          <w:rFonts w:ascii="Calibri Light" w:hAnsi="Calibri Light"/>
          <w:color w:val="3B3838"/>
          <w:szCs w:val="20"/>
        </w:rPr>
      </w:pPr>
      <w:r>
        <w:rPr>
          <w:noProof/>
        </w:rPr>
        <w:drawing>
          <wp:anchor distT="0" distB="0" distL="114300" distR="114300" simplePos="0" relativeHeight="251667456" behindDoc="0" locked="0" layoutInCell="1" allowOverlap="1">
            <wp:simplePos x="0" y="0"/>
            <wp:positionH relativeFrom="margin">
              <wp:align>center</wp:align>
            </wp:positionH>
            <wp:positionV relativeFrom="page">
              <wp:posOffset>5323840</wp:posOffset>
            </wp:positionV>
            <wp:extent cx="3670300" cy="740219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0638" name="review.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70300" cy="740219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323375" w:rsidP="00ED180E" w14:paraId="35BABE1B" w14:textId="7FCF80B2">
      <w:pPr>
        <w:pStyle w:val="Heading2"/>
      </w:pPr>
      <w:bookmarkStart w:id="10" w:name="_Toc523223508"/>
      <w:r>
        <w:t>Performance Reviews: Arguments for and Against</w:t>
      </w:r>
      <w:bookmarkEnd w:id="10"/>
    </w:p>
    <w:p w:rsidR="00360130" w:rsidP="00323375" w14:paraId="581BD8D7" w14:textId="40D85838">
      <w:pPr>
        <w:pStyle w:val="BodyText1"/>
      </w:pPr>
      <w:r>
        <w:t xml:space="preserve">As we said earlier, employers are more concerned about employee development these days. The goal of performance reviews is to help employees grow and stay on track, not to scare them. At the very least, they offer a platform for employees to have a productive discussion about their career progress. </w:t>
      </w:r>
    </w:p>
    <w:p w:rsidR="00323375" w:rsidP="00323375" w14:paraId="3F5A9170" w14:textId="2E945C42">
      <w:pPr>
        <w:pStyle w:val="BodyText1"/>
      </w:pPr>
      <w:r>
        <w:t xml:space="preserve">Yet, </w:t>
      </w:r>
      <w:r w:rsidR="0054314B">
        <w:t>despite their good</w:t>
      </w:r>
      <w:r>
        <w:t xml:space="preserve"> intentions</w:t>
      </w:r>
      <w:r w:rsidR="0054314B">
        <w:t>, performance reviews have the</w:t>
      </w:r>
      <w:r w:rsidR="00675136">
        <w:t>ir</w:t>
      </w:r>
      <w:r>
        <w:t xml:space="preserve"> flaws. Some estimates suggest over a third of U.S. employers have done away with traditional performance reviews, according to the Harvard Business Review.</w:t>
      </w:r>
      <w:r w:rsidR="00A474D3">
        <w:t xml:space="preserve"> Others are using traditional reviews, but their employees are not feeling the benefits.</w:t>
      </w:r>
    </w:p>
    <w:p w:rsidR="00A474D3" w:rsidP="00323375" w14:paraId="108A4DA8" w14:textId="0DC4847E">
      <w:pPr>
        <w:pStyle w:val="BodyText1"/>
      </w:pPr>
      <w:r>
        <w:t xml:space="preserve">This </w:t>
      </w:r>
      <w:r w:rsidR="00502BB3">
        <w:t>section offers</w:t>
      </w:r>
      <w:r>
        <w:t xml:space="preserve"> brief argument</w:t>
      </w:r>
      <w:r w:rsidR="00502BB3">
        <w:t>s</w:t>
      </w:r>
      <w:r>
        <w:t xml:space="preserve"> for and against traditional performance reviews. </w:t>
      </w:r>
    </w:p>
    <w:p w:rsidR="00A474D3" w:rsidP="00A474D3" w14:paraId="24D1E2F3" w14:textId="77777777">
      <w:pPr>
        <w:pStyle w:val="Heading3"/>
      </w:pPr>
      <w:bookmarkStart w:id="11" w:name="_Toc523223509"/>
      <w:r>
        <w:t>Pros</w:t>
      </w:r>
      <w:bookmarkEnd w:id="11"/>
    </w:p>
    <w:p w:rsidR="00A474D3" w:rsidP="00A474D3" w14:paraId="22FC519B" w14:textId="26AFD341">
      <w:pPr>
        <w:pStyle w:val="BodyText1"/>
      </w:pPr>
      <w:r>
        <w:t>Evaluating employee performance is critical for many reasons, not least of which is determining raises and promotion</w:t>
      </w:r>
      <w:r w:rsidR="00A14EF4">
        <w:t>s</w:t>
      </w:r>
      <w:r>
        <w:t>. Employers mus</w:t>
      </w:r>
      <w:r w:rsidR="00F634C6">
        <w:t xml:space="preserve">t have at least one </w:t>
      </w:r>
      <w:r>
        <w:t>method for assessing how well an employee is faring at the company. Without one, where is the accountability?</w:t>
      </w:r>
      <w:r w:rsidR="00F634C6">
        <w:t xml:space="preserve"> How do you identify poor performers?</w:t>
      </w:r>
    </w:p>
    <w:p w:rsidR="00502BB3" w:rsidP="00A474D3" w14:paraId="46D2E916" w14:textId="2C71EBCB">
      <w:pPr>
        <w:pStyle w:val="BodyText1"/>
      </w:pPr>
      <w:r>
        <w:t>Traditional, rating scale reviews may not work for every organization, but they can be the best option for employees in sales or other metric-based roles.</w:t>
      </w:r>
      <w:r w:rsidR="000C688F">
        <w:t xml:space="preserve"> Rating scales are objective and look solely on whether an individual hit a particular mark. Based on that, employers can dole o</w:t>
      </w:r>
      <w:r w:rsidR="00F634C6">
        <w:t>ut rewards to top performers and work with poor performers to up their game.</w:t>
      </w:r>
    </w:p>
    <w:p w:rsidR="00A474D3" w:rsidP="00A474D3" w14:paraId="44D36C2B" w14:textId="77777777">
      <w:pPr>
        <w:pStyle w:val="Heading3"/>
      </w:pPr>
      <w:bookmarkStart w:id="12" w:name="_Toc523223510"/>
      <w:r>
        <w:t>Cons</w:t>
      </w:r>
      <w:bookmarkEnd w:id="12"/>
    </w:p>
    <w:p w:rsidR="00A474D3" w:rsidP="00A474D3" w14:paraId="7DE984AF" w14:textId="0F021E54">
      <w:pPr>
        <w:pStyle w:val="BodyText1"/>
      </w:pPr>
      <w:r>
        <w:t xml:space="preserve">According to management research firm CEB, 95 percent of managers are not satisfied with their </w:t>
      </w:r>
      <w:r w:rsidR="00A47C1E">
        <w:t xml:space="preserve">company’s performance review process. What’s more, 90 percent of HR leaders believe the information </w:t>
      </w:r>
      <w:r w:rsidR="00A47C1E">
        <w:t>isn’t</w:t>
      </w:r>
      <w:r w:rsidR="00A47C1E">
        <w:t xml:space="preserve"> always accurate. Even employees are dissatisfied—42 percent said annual reviews are ineffective, according to a </w:t>
      </w:r>
      <w:r w:rsidR="00A47C1E">
        <w:t>WorldatWork</w:t>
      </w:r>
      <w:r w:rsidR="00A47C1E">
        <w:t xml:space="preserve"> survey.</w:t>
      </w:r>
    </w:p>
    <w:p w:rsidR="00A47C1E" w:rsidP="00A474D3" w14:paraId="56B73813" w14:textId="31563DFE">
      <w:pPr>
        <w:pStyle w:val="BodyText1"/>
      </w:pPr>
      <w:r>
        <w:t xml:space="preserve">The biggest reason for dropping annual reviews is the time it takes. Beyond meeting with each employee and compiling all the individual feedback, the time between “performance” and “review” can be months. How effectively can you assess performance on a task that an employee </w:t>
      </w:r>
      <w:r w:rsidR="001F19E6">
        <w:t>finished</w:t>
      </w:r>
      <w:r>
        <w:t xml:space="preserve"> 10 months ago? </w:t>
      </w:r>
      <w:r w:rsidR="001F19E6">
        <w:t>How useful would that information even be at this point? Considerations like these are making employers rethink when and how they review employees.</w:t>
      </w:r>
    </w:p>
    <w:p w:rsidR="001F19E6" w:rsidP="00B51A1A" w14:paraId="5265DB56" w14:textId="4CAA2A1A">
      <w:pPr>
        <w:pStyle w:val="Heading3"/>
      </w:pPr>
      <w:bookmarkStart w:id="13" w:name="_Toc523223511"/>
      <w:r>
        <w:t>Deciding What’s Best</w:t>
      </w:r>
      <w:bookmarkEnd w:id="13"/>
    </w:p>
    <w:p w:rsidR="000B6D49" w:rsidP="00B51A1A" w14:paraId="02943054" w14:textId="16631A0E">
      <w:pPr>
        <w:pStyle w:val="BodyText1"/>
        <w:rPr>
          <w:rFonts w:ascii="Georgia" w:hAnsi="Georgia"/>
          <w:i/>
          <w:color w:val="0095B8"/>
          <w:sz w:val="32"/>
        </w:rPr>
      </w:pPr>
      <w:r>
        <w:t xml:space="preserve">You should consider what would be most effective for your employees before committing to a particular review process. In fact, you may want to include elements from several different approaches. For instance, </w:t>
      </w:r>
      <w:r w:rsidR="004A7828">
        <w:t xml:space="preserve">using </w:t>
      </w:r>
      <w:r>
        <w:t xml:space="preserve">a rating scale review, but </w:t>
      </w:r>
      <w:r w:rsidR="00072392">
        <w:t>conducting it</w:t>
      </w:r>
      <w:r>
        <w:t xml:space="preserve"> multiple times a year.</w:t>
      </w:r>
      <w:r w:rsidR="00C22BCA">
        <w:t xml:space="preserve"> When deciding what is best for your organization,</w:t>
      </w:r>
      <w:r>
        <w:t xml:space="preserve"> </w:t>
      </w:r>
      <w:r w:rsidR="00C22BCA">
        <w:t>t</w:t>
      </w:r>
      <w:r>
        <w:t xml:space="preserve">he two big questions to ask </w:t>
      </w:r>
      <w:r>
        <w:t>are:</w:t>
      </w:r>
      <w:r>
        <w:t xml:space="preserve"> “</w:t>
      </w:r>
      <w:r w:rsidR="00C22BCA">
        <w:t>W</w:t>
      </w:r>
      <w:r>
        <w:t>hat do I hope to accomplish with this review</w:t>
      </w:r>
      <w:r w:rsidR="00C22BCA">
        <w:t>?</w:t>
      </w:r>
      <w:r>
        <w:t>” and “</w:t>
      </w:r>
      <w:r w:rsidR="00C22BCA">
        <w:t>H</w:t>
      </w:r>
      <w:r>
        <w:t>ow can I make this useful for employees</w:t>
      </w:r>
      <w:r w:rsidR="00C22BCA">
        <w:t>?</w:t>
      </w:r>
      <w:r>
        <w:t>”</w:t>
      </w:r>
      <w:r>
        <w:br w:type="page"/>
      </w:r>
    </w:p>
    <w:p w:rsidR="00ED180E" w:rsidP="00ED180E" w14:paraId="0A0EB8A5" w14:textId="727B17C5">
      <w:pPr>
        <w:pStyle w:val="Heading2"/>
      </w:pPr>
      <w:bookmarkStart w:id="14" w:name="_Toc523223512"/>
      <w:r>
        <w:t xml:space="preserve">17 </w:t>
      </w:r>
      <w:r>
        <w:t>Best Practices</w:t>
      </w:r>
      <w:r w:rsidR="0041239D">
        <w:t xml:space="preserve"> for</w:t>
      </w:r>
      <w:r w:rsidR="00B030A5">
        <w:t xml:space="preserve"> Perfecting Your</w:t>
      </w:r>
      <w:r w:rsidR="0041239D">
        <w:t xml:space="preserve"> Performance Reviews</w:t>
      </w:r>
      <w:bookmarkEnd w:id="14"/>
    </w:p>
    <w:p w:rsidR="000B6D49" w:rsidRPr="000B6D49" w:rsidP="00425166" w14:paraId="71CE5946" w14:textId="77777777">
      <w:pPr>
        <w:pStyle w:val="BodyText1"/>
        <w:numPr>
          <w:ilvl w:val="0"/>
          <w:numId w:val="13"/>
        </w:numPr>
      </w:pPr>
      <w:r w:rsidRPr="000B6D49">
        <w:rPr>
          <w:b/>
        </w:rPr>
        <w:t>Perform formal evaluations at the same time for everyone each year.</w:t>
      </w:r>
      <w:r w:rsidRPr="000B6D49">
        <w:t xml:space="preserve"> While this increases the workload of managers and supervisors during review time, it forces direct comparisons of employees and establishes a nonbiased system.</w:t>
      </w:r>
    </w:p>
    <w:p w:rsidR="000B6D49" w:rsidRPr="000B6D49" w:rsidP="00425166" w14:paraId="1443C045" w14:textId="77777777">
      <w:pPr>
        <w:pStyle w:val="BodyText1"/>
        <w:numPr>
          <w:ilvl w:val="0"/>
          <w:numId w:val="13"/>
        </w:numPr>
      </w:pPr>
      <w:r w:rsidRPr="000B6D49">
        <w:rPr>
          <w:b/>
        </w:rPr>
        <w:t>Have regular meetings with supervisory staff.</w:t>
      </w:r>
      <w:r w:rsidRPr="000B6D49">
        <w:t xml:space="preserve"> Supervisors will learn from each other’s experiences. Provide adequate training and insist on candid observations. </w:t>
      </w:r>
    </w:p>
    <w:p w:rsidR="000B6D49" w:rsidRPr="000B6D49" w:rsidP="00425166" w14:paraId="0633C65A" w14:textId="4083C42A">
      <w:pPr>
        <w:pStyle w:val="BodyText1"/>
        <w:numPr>
          <w:ilvl w:val="0"/>
          <w:numId w:val="13"/>
        </w:numPr>
      </w:pPr>
      <w:r w:rsidRPr="000B6D49">
        <w:rPr>
          <w:b/>
        </w:rPr>
        <w:t>Clearly communicate to employees what their duties are and what satisfactory performance</w:t>
      </w:r>
      <w:r w:rsidR="00DE361F">
        <w:rPr>
          <w:b/>
        </w:rPr>
        <w:t xml:space="preserve"> is</w:t>
      </w:r>
      <w:r w:rsidRPr="000B6D49">
        <w:rPr>
          <w:b/>
        </w:rPr>
        <w:t>.</w:t>
      </w:r>
      <w:r w:rsidRPr="000B6D49">
        <w:t xml:space="preserve"> Accomplish this through periodic reviews of job descriptions, training, and both formal and informal </w:t>
      </w:r>
      <w:r w:rsidR="0097796A">
        <w:t>review</w:t>
      </w:r>
      <w:r w:rsidR="00A657B0">
        <w:t>s</w:t>
      </w:r>
      <w:r w:rsidRPr="000B6D49">
        <w:t>.</w:t>
      </w:r>
    </w:p>
    <w:p w:rsidR="000B6D49" w:rsidRPr="000B6D49" w:rsidP="00425166" w14:paraId="0B4D0F6A" w14:textId="49399320">
      <w:pPr>
        <w:pStyle w:val="BodyText1"/>
        <w:numPr>
          <w:ilvl w:val="0"/>
          <w:numId w:val="13"/>
        </w:numPr>
      </w:pPr>
      <w:r w:rsidRPr="000B6D49">
        <w:rPr>
          <w:b/>
        </w:rPr>
        <w:t>Tell employees the criteria upon which their performance will be reviewed.</w:t>
      </w:r>
      <w:r w:rsidRPr="000B6D49">
        <w:t xml:space="preserve"> Develop standards and establish reasonable goals for employees. Make sure that employees understand the consequences of their failure to improve.</w:t>
      </w:r>
    </w:p>
    <w:p w:rsidR="000B6D49" w:rsidRPr="000B6D49" w:rsidP="00425166" w14:paraId="26550923" w14:textId="075F1F3F">
      <w:pPr>
        <w:pStyle w:val="BodyText1"/>
        <w:numPr>
          <w:ilvl w:val="0"/>
          <w:numId w:val="13"/>
        </w:numPr>
      </w:pPr>
      <w:r w:rsidRPr="000B6D49">
        <w:rPr>
          <w:b/>
        </w:rPr>
        <w:t>Don’t</w:t>
      </w:r>
      <w:r w:rsidRPr="000B6D49">
        <w:rPr>
          <w:b/>
        </w:rPr>
        <w:t xml:space="preserve"> wait until the annual evaluation to provide feedback; offer it throughout the year.</w:t>
      </w:r>
      <w:r w:rsidRPr="000B6D49">
        <w:t xml:space="preserve"> Give both positive and negative feedback</w:t>
      </w:r>
      <w:r w:rsidR="00511178">
        <w:t xml:space="preserve"> regularly</w:t>
      </w:r>
      <w:r w:rsidRPr="000B6D49">
        <w:t>.</w:t>
      </w:r>
    </w:p>
    <w:p w:rsidR="000B6D49" w:rsidRPr="000B6D49" w:rsidP="00425166" w14:paraId="274C3CF6" w14:textId="77777777">
      <w:pPr>
        <w:pStyle w:val="BodyText1"/>
        <w:numPr>
          <w:ilvl w:val="0"/>
          <w:numId w:val="13"/>
        </w:numPr>
      </w:pPr>
      <w:r w:rsidRPr="000B6D49">
        <w:rPr>
          <w:b/>
        </w:rPr>
        <w:t xml:space="preserve">Document poor performance in writing. </w:t>
      </w:r>
      <w:r w:rsidRPr="000B6D49">
        <w:t>This can be done in the form of coaching, training, discipline or assessment.</w:t>
      </w:r>
    </w:p>
    <w:p w:rsidR="000B6D49" w:rsidRPr="000B6D49" w:rsidP="00425166" w14:paraId="32CB7A84" w14:textId="77777777">
      <w:pPr>
        <w:pStyle w:val="BodyText1"/>
        <w:numPr>
          <w:ilvl w:val="0"/>
          <w:numId w:val="13"/>
        </w:numPr>
      </w:pPr>
      <w:r w:rsidRPr="000B6D49">
        <w:rPr>
          <w:b/>
        </w:rPr>
        <w:t>Ask employees to complete a self-assessment in addition to the review completed by the manager.</w:t>
      </w:r>
      <w:r w:rsidRPr="000B6D49">
        <w:t xml:space="preserve"> This can identify areas where the employee and manager disagree on performance or expectations.</w:t>
      </w:r>
    </w:p>
    <w:p w:rsidR="000B6D49" w:rsidRPr="000B6D49" w:rsidP="00425166" w14:paraId="4327E8ED" w14:textId="1A09658A">
      <w:pPr>
        <w:pStyle w:val="BodyText1"/>
        <w:numPr>
          <w:ilvl w:val="0"/>
          <w:numId w:val="13"/>
        </w:numPr>
        <w:rPr>
          <w:b/>
        </w:rPr>
      </w:pPr>
      <w:r w:rsidRPr="000B6D49">
        <w:rPr>
          <w:b/>
        </w:rPr>
        <w:t xml:space="preserve">Give employees the opportunity to review, challenge and comment on the evaluation. </w:t>
      </w:r>
    </w:p>
    <w:p w:rsidR="000B6D49" w:rsidRPr="000B6D49" w:rsidP="00425166" w14:paraId="6D1FB72B" w14:textId="6EC9B275">
      <w:pPr>
        <w:pStyle w:val="BodyText1"/>
        <w:numPr>
          <w:ilvl w:val="0"/>
          <w:numId w:val="13"/>
        </w:numPr>
      </w:pPr>
      <w:r w:rsidRPr="000B6D49">
        <w:rPr>
          <w:b/>
        </w:rPr>
        <w:t>Meet with employees to discuss all evaluations and expectations.</w:t>
      </w:r>
      <w:r w:rsidRPr="000B6D49">
        <w:t xml:space="preserve"> Keep </w:t>
      </w:r>
      <w:r w:rsidRPr="000B6D49">
        <w:t>a record of the meeting</w:t>
      </w:r>
      <w:r w:rsidR="004D69A9">
        <w:t xml:space="preserve"> and what was discus</w:t>
      </w:r>
      <w:r w:rsidR="00B529C8">
        <w:t>s</w:t>
      </w:r>
      <w:r w:rsidR="004D69A9">
        <w:t>ed</w:t>
      </w:r>
      <w:r w:rsidRPr="000B6D49">
        <w:t>.</w:t>
      </w:r>
      <w:r w:rsidR="004D69A9">
        <w:t xml:space="preserve"> </w:t>
      </w:r>
    </w:p>
    <w:p w:rsidR="000B6D49" w:rsidRPr="000B6D49" w:rsidP="00425166" w14:paraId="74C2DC1D" w14:textId="75891048">
      <w:pPr>
        <w:pStyle w:val="BodyText1"/>
        <w:numPr>
          <w:ilvl w:val="0"/>
          <w:numId w:val="13"/>
        </w:numPr>
      </w:pPr>
      <w:r w:rsidRPr="000B6D49">
        <w:rPr>
          <w:b/>
        </w:rPr>
        <w:t>Have employees sign the evaluation.</w:t>
      </w:r>
      <w:r w:rsidRPr="000B6D49">
        <w:t xml:space="preserve"> While the employee may not agree with </w:t>
      </w:r>
      <w:r w:rsidR="001D0B95">
        <w:t>their evaluation</w:t>
      </w:r>
      <w:r w:rsidRPr="000B6D49">
        <w:t xml:space="preserve">, it provides evidence </w:t>
      </w:r>
      <w:r w:rsidRPr="000B6D49">
        <w:t>that the employee has seen it and has been given a copy</w:t>
      </w:r>
      <w:r w:rsidRPr="000B6D49">
        <w:t>. If the employee refuses to sign</w:t>
      </w:r>
      <w:r w:rsidR="00E07643">
        <w:t xml:space="preserve"> it</w:t>
      </w:r>
      <w:r w:rsidRPr="000B6D49">
        <w:t>, the individual giving the evaluation should sign it along with a witness noting that the employee was given a copy.</w:t>
      </w:r>
    </w:p>
    <w:p w:rsidR="000B6D49" w:rsidRPr="000B6D49" w:rsidP="00425166" w14:paraId="72832929" w14:textId="650E82D2">
      <w:pPr>
        <w:pStyle w:val="BodyText1"/>
        <w:numPr>
          <w:ilvl w:val="0"/>
          <w:numId w:val="13"/>
        </w:numPr>
      </w:pPr>
      <w:r w:rsidRPr="000B6D49">
        <w:rPr>
          <w:b/>
        </w:rPr>
        <w:t>Establish a review process for evaluations.</w:t>
      </w:r>
      <w:r w:rsidRPr="000B6D49">
        <w:t xml:space="preserve"> This will keep </w:t>
      </w:r>
      <w:r w:rsidR="009604FF">
        <w:t>managers</w:t>
      </w:r>
      <w:r w:rsidRPr="000B6D49">
        <w:t xml:space="preserve"> honest and ensure that supervisory staff is performing reviews consistently.</w:t>
      </w:r>
    </w:p>
    <w:p w:rsidR="000B6D49" w:rsidRPr="000B6D49" w:rsidP="00425166" w14:paraId="2CCF0800" w14:textId="26652427">
      <w:pPr>
        <w:pStyle w:val="BodyText1"/>
        <w:numPr>
          <w:ilvl w:val="0"/>
          <w:numId w:val="13"/>
        </w:numPr>
        <w:rPr>
          <w:b/>
        </w:rPr>
      </w:pPr>
      <w:r w:rsidRPr="000B6D49">
        <w:rPr>
          <w:b/>
        </w:rPr>
        <w:t>Give employees time to improve</w:t>
      </w:r>
      <w:r w:rsidR="00DB71E8">
        <w:rPr>
          <w:b/>
        </w:rPr>
        <w:t>,</w:t>
      </w:r>
      <w:r w:rsidRPr="000B6D49">
        <w:rPr>
          <w:b/>
        </w:rPr>
        <w:t xml:space="preserve"> and offer resources and assistance if appropriate.</w:t>
      </w:r>
    </w:p>
    <w:p w:rsidR="000B6D49" w:rsidRPr="000B6D49" w:rsidP="00425166" w14:paraId="1D72B674" w14:textId="77777777">
      <w:pPr>
        <w:pStyle w:val="BodyText1"/>
        <w:numPr>
          <w:ilvl w:val="0"/>
          <w:numId w:val="13"/>
        </w:numPr>
      </w:pPr>
      <w:r w:rsidRPr="000B6D49">
        <w:rPr>
          <w:b/>
        </w:rPr>
        <w:t>Follow established procedures strictly.</w:t>
      </w:r>
      <w:r w:rsidRPr="000B6D49">
        <w:t xml:space="preserve"> Apply all procedures and standards equally to all employees.</w:t>
      </w:r>
    </w:p>
    <w:p w:rsidR="000B6D49" w:rsidRPr="000B6D49" w:rsidP="00425166" w14:paraId="54CE3A6F" w14:textId="27455FF8">
      <w:pPr>
        <w:pStyle w:val="BodyText1"/>
        <w:numPr>
          <w:ilvl w:val="0"/>
          <w:numId w:val="13"/>
        </w:numPr>
      </w:pPr>
      <w:r w:rsidRPr="000B6D49">
        <w:rPr>
          <w:b/>
        </w:rPr>
        <w:t xml:space="preserve">Use other supervisory personnel in the process, if possible, to mitigate claims of personality conflict. </w:t>
      </w:r>
      <w:r w:rsidRPr="000B6D49">
        <w:t>This will enhance credibility if all evaluations point to the same conclusion.</w:t>
      </w:r>
    </w:p>
    <w:p w:rsidR="000B6D49" w:rsidRPr="000B6D49" w:rsidP="00425166" w14:paraId="06A49A4E" w14:textId="2B7F70E8">
      <w:pPr>
        <w:pStyle w:val="BodyText1"/>
        <w:numPr>
          <w:ilvl w:val="0"/>
          <w:numId w:val="13"/>
        </w:numPr>
      </w:pPr>
      <w:r>
        <w:rPr>
          <w:noProof/>
        </w:rPr>
        <w:drawing>
          <wp:anchor distT="0" distB="0" distL="114300" distR="114300" simplePos="0" relativeHeight="251664384" behindDoc="1" locked="0" layoutInCell="1" allowOverlap="1">
            <wp:simplePos x="0" y="0"/>
            <wp:positionH relativeFrom="page">
              <wp:posOffset>-723900</wp:posOffset>
            </wp:positionH>
            <wp:positionV relativeFrom="page">
              <wp:posOffset>1828165</wp:posOffset>
            </wp:positionV>
            <wp:extent cx="9144000" cy="685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7722" name="clipboard.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9144000" cy="6858000"/>
                    </a:xfrm>
                    <a:prstGeom prst="rect">
                      <a:avLst/>
                    </a:prstGeom>
                  </pic:spPr>
                </pic:pic>
              </a:graphicData>
            </a:graphic>
            <wp14:sizeRelH relativeFrom="margin">
              <wp14:pctWidth>0</wp14:pctWidth>
            </wp14:sizeRelH>
            <wp14:sizeRelV relativeFrom="margin">
              <wp14:pctHeight>0</wp14:pctHeight>
            </wp14:sizeRelV>
          </wp:anchor>
        </w:drawing>
      </w:r>
      <w:r w:rsidRPr="000B6D49">
        <w:rPr>
          <w:b/>
        </w:rPr>
        <w:t>Make sure employees understand the consequences for failure to perform at an acceptable level.</w:t>
      </w:r>
      <w:r w:rsidRPr="000B6D49">
        <w:t xml:space="preserve"> There should be no surprises in employee supervision and evaluation.</w:t>
      </w:r>
    </w:p>
    <w:p w:rsidR="000B6D49" w:rsidRPr="000B6D49" w:rsidP="00425166" w14:paraId="73C05DFA" w14:textId="29DD6398">
      <w:pPr>
        <w:pStyle w:val="BodyText1"/>
        <w:numPr>
          <w:ilvl w:val="0"/>
          <w:numId w:val="13"/>
        </w:numPr>
        <w:rPr>
          <w:b/>
        </w:rPr>
      </w:pPr>
      <w:r>
        <w:rPr>
          <w:b/>
        </w:rPr>
        <w:t>Hold m</w:t>
      </w:r>
      <w:r w:rsidRPr="000B6D49">
        <w:rPr>
          <w:b/>
        </w:rPr>
        <w:t>anagers responsible for helping subordinates develop and improve.</w:t>
      </w:r>
    </w:p>
    <w:p w:rsidR="000B6D49" w:rsidRPr="000B6D49" w:rsidP="00425166" w14:paraId="35E23024" w14:textId="5787F22A">
      <w:pPr>
        <w:pStyle w:val="BodyText1"/>
        <w:numPr>
          <w:ilvl w:val="0"/>
          <w:numId w:val="13"/>
        </w:numPr>
        <w:rPr>
          <w:b/>
        </w:rPr>
      </w:pPr>
      <w:r w:rsidRPr="000B6D49">
        <w:rPr>
          <w:b/>
        </w:rPr>
        <w:t>Maintain confidentiality in employee performance evaluations.</w:t>
      </w:r>
    </w:p>
    <w:p w:rsidR="00ED180E" w:rsidP="00425166" w14:paraId="415D9358" w14:textId="4F9F5C40">
      <w:pPr>
        <w:pStyle w:val="BodyText1"/>
        <w:numPr>
          <w:ilvl w:val="0"/>
          <w:numId w:val="13"/>
        </w:numPr>
      </w:pPr>
      <w:r>
        <w:br w:type="page"/>
      </w:r>
    </w:p>
    <w:p w:rsidR="00ED180E" w:rsidP="00ED180E" w14:paraId="3DEA6EA3" w14:textId="2994CCA2">
      <w:pPr>
        <w:pStyle w:val="Heading2"/>
      </w:pPr>
      <w:bookmarkStart w:id="15" w:name="_Toc523223513"/>
      <w:r>
        <w:rPr>
          <w:noProof/>
        </w:rPr>
        <w:drawing>
          <wp:anchor distT="0" distB="0" distL="114300" distR="114300" simplePos="0" relativeHeight="251659264" behindDoc="1" locked="0" layoutInCell="1" allowOverlap="1">
            <wp:simplePos x="0" y="0"/>
            <wp:positionH relativeFrom="page">
              <wp:align>right</wp:align>
            </wp:positionH>
            <wp:positionV relativeFrom="page">
              <wp:align>bottom</wp:align>
            </wp:positionV>
            <wp:extent cx="7771765"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39029" name="tips page 1-01.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r w:rsidR="00B030A5">
        <w:t>Avoid These Top Performance Review Mistakes</w:t>
      </w:r>
      <w:bookmarkEnd w:id="15"/>
    </w:p>
    <w:p w:rsidR="005010B3" w:rsidP="00382BF1" w14:paraId="65A32A9F" w14:textId="1BA94857">
      <w:pPr>
        <w:spacing w:after="0" w:line="240" w:lineRule="auto"/>
        <w:rPr>
          <w:rFonts w:ascii="Calibri Light" w:hAnsi="Calibri Light"/>
          <w:color w:val="3B3838"/>
          <w:szCs w:val="20"/>
        </w:rPr>
      </w:pPr>
      <w:r w:rsidRPr="00382BF1">
        <w:rPr>
          <w:rFonts w:ascii="Calibri Light" w:hAnsi="Calibri Light"/>
          <w:color w:val="3B3838"/>
          <w:szCs w:val="20"/>
        </w:rPr>
        <w:t xml:space="preserve">There </w:t>
      </w:r>
      <w:r w:rsidRPr="00382BF1">
        <w:rPr>
          <w:rFonts w:ascii="Calibri Light" w:hAnsi="Calibri Light"/>
          <w:color w:val="3B3838"/>
          <w:szCs w:val="20"/>
        </w:rPr>
        <w:t>are a variety</w:t>
      </w:r>
      <w:r w:rsidRPr="00382BF1">
        <w:rPr>
          <w:rFonts w:ascii="Calibri Light" w:hAnsi="Calibri Light"/>
          <w:color w:val="3B3838"/>
          <w:szCs w:val="20"/>
        </w:rPr>
        <w:t xml:space="preserve"> of common issues that supervisors should be aware of when evaluating employees. Training supervisors properly is an essential step in avoiding lawsuits and other problems.</w:t>
      </w:r>
    </w:p>
    <w:p w:rsidR="005010B3" w14:paraId="4848F2F1" w14:textId="77777777">
      <w:pPr>
        <w:spacing w:after="0" w:line="240" w:lineRule="auto"/>
        <w:rPr>
          <w:rFonts w:ascii="Calibri Light" w:hAnsi="Calibri Light"/>
          <w:color w:val="3B3838"/>
          <w:szCs w:val="20"/>
        </w:rPr>
      </w:pPr>
      <w:r>
        <w:rPr>
          <w:rFonts w:ascii="Calibri Light" w:hAnsi="Calibri Light"/>
          <w:color w:val="3B3838"/>
          <w:szCs w:val="20"/>
        </w:rPr>
        <w:br w:type="page"/>
      </w:r>
    </w:p>
    <w:p w:rsidR="005010B3" w:rsidP="00382BF1" w14:paraId="4DE314FF" w14:textId="22CE8559">
      <w:pPr>
        <w:spacing w:after="0" w:line="240" w:lineRule="auto"/>
        <w:rPr>
          <w:rFonts w:ascii="Calibri Light" w:hAnsi="Calibri Light"/>
          <w:color w:val="3B3838"/>
          <w:szCs w:val="20"/>
        </w:rPr>
      </w:pPr>
      <w:r>
        <w:rPr>
          <w:rFonts w:ascii="Calibri Light" w:hAnsi="Calibri Light"/>
          <w:noProof/>
          <w:color w:val="3B3838"/>
          <w:szCs w:val="20"/>
        </w:rPr>
        <w:drawing>
          <wp:anchor distT="0" distB="0" distL="114300" distR="114300" simplePos="0" relativeHeight="251662336" behindDoc="1" locked="0" layoutInCell="1" allowOverlap="1">
            <wp:simplePos x="0" y="0"/>
            <wp:positionH relativeFrom="page">
              <wp:align>left</wp:align>
            </wp:positionH>
            <wp:positionV relativeFrom="page">
              <wp:posOffset>-3175</wp:posOffset>
            </wp:positionV>
            <wp:extent cx="7771765"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1273" name="tips page 2-01.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rsidR="005010B3" w14:paraId="19ED02CB" w14:textId="77777777">
      <w:pPr>
        <w:spacing w:after="0" w:line="240" w:lineRule="auto"/>
        <w:rPr>
          <w:rFonts w:ascii="Calibri Light" w:hAnsi="Calibri Light"/>
          <w:color w:val="3B3838"/>
          <w:szCs w:val="20"/>
        </w:rPr>
      </w:pPr>
      <w:r>
        <w:rPr>
          <w:rFonts w:ascii="Calibri Light" w:hAnsi="Calibri Light"/>
          <w:color w:val="3B3838"/>
          <w:szCs w:val="20"/>
        </w:rPr>
        <w:br w:type="page"/>
      </w:r>
    </w:p>
    <w:p w:rsidR="00382BF1" w:rsidRPr="00382BF1" w:rsidP="00382BF1" w14:paraId="24E9F62D" w14:textId="55D60FF7">
      <w:pPr>
        <w:spacing w:after="0" w:line="240" w:lineRule="auto"/>
        <w:rPr>
          <w:rFonts w:ascii="Calibri Light" w:hAnsi="Calibri Light"/>
          <w:color w:val="3B3838"/>
          <w:szCs w:val="20"/>
        </w:rPr>
      </w:pPr>
      <w:r>
        <w:rPr>
          <w:noProof/>
        </w:rPr>
        <w:drawing>
          <wp:anchor distT="0" distB="0" distL="114300" distR="114300" simplePos="0" relativeHeight="251663360" behindDoc="1" locked="0" layoutInCell="1" allowOverlap="1">
            <wp:simplePos x="0" y="0"/>
            <wp:positionH relativeFrom="page">
              <wp:align>left</wp:align>
            </wp:positionH>
            <wp:positionV relativeFrom="page">
              <wp:posOffset>-3810</wp:posOffset>
            </wp:positionV>
            <wp:extent cx="7771765"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2131" name="tips page 3-01.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rsidR="00ED180E" w14:paraId="74A7DE3D" w14:textId="2A673E84">
      <w:pPr>
        <w:spacing w:after="0" w:line="240" w:lineRule="auto"/>
        <w:rPr>
          <w:rFonts w:ascii="Calibri Light" w:hAnsi="Calibri Light"/>
          <w:color w:val="3B3838"/>
          <w:szCs w:val="20"/>
        </w:rPr>
      </w:pPr>
      <w:r>
        <w:br w:type="page"/>
      </w:r>
    </w:p>
    <w:p w:rsidR="00ED180E" w:rsidP="00ED180E" w14:paraId="6705AE30" w14:textId="77777777">
      <w:pPr>
        <w:pStyle w:val="Heading1"/>
      </w:pPr>
      <w:bookmarkStart w:id="16" w:name="_Toc523223514"/>
      <w:r>
        <w:t>Appendix</w:t>
      </w:r>
      <w:bookmarkEnd w:id="16"/>
    </w:p>
    <w:p w:rsidR="00ED180E" w:rsidP="00ED180E" w14:paraId="5FF85428" w14:textId="22CE691F">
      <w:pPr>
        <w:pStyle w:val="BodyText1"/>
      </w:pPr>
      <w:r>
        <w:t xml:space="preserve">This appendix is full of printable forms and resources to help you </w:t>
      </w:r>
      <w:r w:rsidR="001E4F03">
        <w:t>effectively</w:t>
      </w:r>
      <w:r>
        <w:t xml:space="preserve"> </w:t>
      </w:r>
      <w:r w:rsidR="006807EB">
        <w:t xml:space="preserve">conduct performance reviews. Only you know which process is right for your company and its employees. Keep this in mind when browsing the forms below as there are several options to choose </w:t>
      </w:r>
      <w:r w:rsidR="006807EB">
        <w:t>from</w:t>
      </w:r>
      <w:r w:rsidR="006807EB">
        <w:t>.</w:t>
      </w:r>
    </w:p>
    <w:p w:rsidR="00B32047" w:rsidP="00ED180E" w14:paraId="225913CF" w14:textId="19AC89E4">
      <w:pPr>
        <w:pStyle w:val="BodyText1"/>
      </w:pP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02405D05" w14:textId="77777777" w:rsidTr="00454EC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shd w:val="clear" w:color="auto" w:fill="F2F2F2"/>
          </w:tcPr>
          <w:p w:rsidR="00454EC4" w:rsidRPr="001926F0" w:rsidP="00454EC4" w14:paraId="375CC95E" w14:textId="77777777">
            <w:pPr>
              <w:pStyle w:val="BodyText1"/>
              <w:rPr>
                <w:b/>
              </w:rPr>
            </w:pPr>
            <w:r w:rsidRPr="001926F0">
              <w:rPr>
                <w:b/>
              </w:rPr>
              <w:t>Printing Help</w:t>
            </w:r>
          </w:p>
          <w:p w:rsidR="00454EC4" w:rsidP="00454EC4" w14:paraId="7DA5EB9E" w14:textId="5E6DC00C">
            <w:pPr>
              <w:pStyle w:val="BodyText1"/>
            </w:pPr>
            <w:r>
              <w:t>There are many printable resources in this appendix. Please follow the instructions below if you need help printing individual pages.</w:t>
            </w:r>
            <w:r>
              <w:br/>
            </w:r>
          </w:p>
          <w:p w:rsidR="00454EC4" w:rsidP="00454EC4" w14:paraId="614D0FBF" w14:textId="77777777">
            <w:pPr>
              <w:pStyle w:val="BodyText1"/>
              <w:numPr>
                <w:ilvl w:val="0"/>
                <w:numId w:val="14"/>
              </w:numPr>
              <w:spacing w:before="0" w:after="160"/>
            </w:pPr>
            <w:r>
              <w:t xml:space="preserve">Choose the “Print” option from the “File” menu. </w:t>
            </w:r>
          </w:p>
          <w:p w:rsidR="00454EC4" w:rsidP="00454EC4" w14:paraId="6461FC42" w14:textId="77777777">
            <w:pPr>
              <w:pStyle w:val="BodyText1"/>
              <w:numPr>
                <w:ilvl w:val="0"/>
                <w:numId w:val="14"/>
              </w:numPr>
              <w:spacing w:before="0" w:after="160"/>
            </w:pPr>
            <w:r>
              <w:t>Under the “Settings” option, click on the arrow next to “Print All Pages” to access the drop-down menu. Select “Custom Print” and enter the page number range you would like to print, or enter the page number range you would like to print in the “Pages” box.</w:t>
            </w:r>
          </w:p>
          <w:p w:rsidR="00454EC4" w:rsidP="00454EC4" w14:paraId="1E176312" w14:textId="77777777">
            <w:pPr>
              <w:pStyle w:val="BodyText1"/>
              <w:numPr>
                <w:ilvl w:val="0"/>
                <w:numId w:val="14"/>
              </w:numPr>
              <w:spacing w:before="0" w:after="160"/>
            </w:pPr>
            <w:r>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715A2D">
              <w:rPr>
                <w:rStyle w:val="Hyperlink"/>
              </w:rPr>
              <w:t>printing support page</w:t>
            </w:r>
            <w:r>
              <w:fldChar w:fldCharType="end"/>
            </w:r>
            <w:r>
              <w:t>.</w:t>
            </w:r>
          </w:p>
        </w:tc>
      </w:tr>
    </w:tbl>
    <w:p w:rsidR="00B32047" w:rsidP="00ED180E" w14:paraId="0B32B36B" w14:textId="1F170FD6">
      <w:pPr>
        <w:pStyle w:val="BodyText1"/>
      </w:pPr>
    </w:p>
    <w:p w:rsidR="00B32047" w:rsidP="00ED180E" w14:paraId="52C753DE" w14:textId="77777777">
      <w:pPr>
        <w:pStyle w:val="BodyText1"/>
      </w:pPr>
    </w:p>
    <w:p w:rsidR="00B32047" w:rsidP="00ED180E" w14:paraId="54C171E0" w14:textId="2E5375B6">
      <w:pPr>
        <w:pStyle w:val="BodyText1"/>
      </w:pPr>
    </w:p>
    <w:p w:rsidR="00B32047" w14:paraId="52D79C3C" w14:textId="77777777">
      <w:pPr>
        <w:spacing w:after="0" w:line="240" w:lineRule="auto"/>
        <w:rPr>
          <w:rFonts w:ascii="Calibri Light" w:hAnsi="Calibri Light"/>
          <w:color w:val="3B3838"/>
          <w:szCs w:val="20"/>
        </w:rPr>
      </w:pPr>
      <w:r>
        <w:br w:type="page"/>
      </w:r>
    </w:p>
    <w:p w:rsidR="00ED180E" w:rsidP="00AC5AE4" w14:paraId="04AAFA5D" w14:textId="0886FEA6">
      <w:pPr>
        <w:pStyle w:val="Heading2"/>
      </w:pPr>
      <w:bookmarkStart w:id="17" w:name="_Toc523223515"/>
      <w:r>
        <w:t>Notice of Upcoming Performance Review</w:t>
      </w:r>
      <w:bookmarkEnd w:id="17"/>
    </w:p>
    <w:p w:rsidR="001E4F03" w:rsidP="001E4F03" w14:paraId="245F3EFD" w14:textId="21615851">
      <w:pPr>
        <w:pStyle w:val="BodyText1"/>
      </w:pPr>
      <w:r>
        <w:t xml:space="preserve">Dear </w:t>
      </w:r>
      <w:r w:rsidRPr="007B20F5">
        <w:rPr>
          <w:color w:val="FF0000"/>
        </w:rPr>
        <w:t>[</w:t>
      </w:r>
      <w:r w:rsidRPr="00326A18">
        <w:rPr>
          <w:color w:val="FF0000"/>
        </w:rPr>
        <w:t>insert employee name</w:t>
      </w:r>
      <w:r w:rsidRPr="007B20F5">
        <w:rPr>
          <w:color w:val="FF0000"/>
        </w:rPr>
        <w:t>]</w:t>
      </w:r>
      <w:r w:rsidR="00D34CF0">
        <w:t>,</w:t>
      </w:r>
    </w:p>
    <w:p w:rsidR="001E4F03" w:rsidP="001E4F03" w14:paraId="77EC57B5" w14:textId="7FAAA8EB">
      <w:pPr>
        <w:pStyle w:val="BodyText1"/>
      </w:pPr>
      <w:r w:rsidRPr="001E4F03">
        <w:t>We’ll</w:t>
      </w:r>
      <w:r w:rsidRPr="001E4F03">
        <w:t xml:space="preserve"> be meeting on </w:t>
      </w:r>
      <w:r w:rsidRPr="007B20F5">
        <w:rPr>
          <w:color w:val="FF0000"/>
        </w:rPr>
        <w:t>[</w:t>
      </w:r>
      <w:r w:rsidRPr="00326A18">
        <w:rPr>
          <w:color w:val="FF0000"/>
        </w:rPr>
        <w:t>insert date</w:t>
      </w:r>
      <w:r w:rsidRPr="007B20F5">
        <w:rPr>
          <w:color w:val="FF0000"/>
        </w:rPr>
        <w:t>]</w:t>
      </w:r>
      <w:r>
        <w:t xml:space="preserve"> to:</w:t>
      </w:r>
    </w:p>
    <w:p w:rsidR="001E4F03" w:rsidP="00425166" w14:paraId="72A44ADE" w14:textId="63A37CD1">
      <w:pPr>
        <w:pStyle w:val="BodyText1"/>
        <w:numPr>
          <w:ilvl w:val="0"/>
          <w:numId w:val="15"/>
        </w:numPr>
      </w:pPr>
      <w:r>
        <w:t>R</w:t>
      </w:r>
      <w:r w:rsidRPr="001E4F03">
        <w:t xml:space="preserve">eview your performance over the past </w:t>
      </w:r>
      <w:r w:rsidRPr="007B20F5">
        <w:rPr>
          <w:color w:val="FF0000"/>
        </w:rPr>
        <w:t>[</w:t>
      </w:r>
      <w:r w:rsidRPr="00326A18">
        <w:rPr>
          <w:color w:val="FF0000"/>
        </w:rPr>
        <w:t xml:space="preserve">insert </w:t>
      </w:r>
      <w:r w:rsidRPr="00326A18">
        <w:rPr>
          <w:color w:val="FF0000"/>
        </w:rPr>
        <w:t>time</w:t>
      </w:r>
      <w:r w:rsidRPr="00326A18" w:rsidR="00E043BA">
        <w:rPr>
          <w:color w:val="FF0000"/>
        </w:rPr>
        <w:t xml:space="preserve"> </w:t>
      </w:r>
      <w:r w:rsidRPr="00326A18">
        <w:rPr>
          <w:color w:val="FF0000"/>
        </w:rPr>
        <w:t>frame</w:t>
      </w:r>
      <w:r w:rsidRPr="007B20F5">
        <w:rPr>
          <w:color w:val="FF0000"/>
        </w:rPr>
        <w:t>]</w:t>
      </w:r>
      <w:r w:rsidR="00E043BA">
        <w:rPr>
          <w:color w:val="auto"/>
        </w:rPr>
        <w:t>.</w:t>
      </w:r>
    </w:p>
    <w:p w:rsidR="001E4F03" w:rsidP="00425166" w14:paraId="772C1F71" w14:textId="7F2BF612">
      <w:pPr>
        <w:pStyle w:val="BodyText1"/>
        <w:numPr>
          <w:ilvl w:val="0"/>
          <w:numId w:val="15"/>
        </w:numPr>
      </w:pPr>
      <w:r>
        <w:t>D</w:t>
      </w:r>
      <w:r w:rsidRPr="001E4F03">
        <w:t>iscuss your strengths and are</w:t>
      </w:r>
      <w:r>
        <w:t>as of improvement</w:t>
      </w:r>
      <w:r>
        <w:t>.</w:t>
      </w:r>
    </w:p>
    <w:p w:rsidR="001E4F03" w:rsidRPr="001E4F03" w:rsidP="00425166" w14:paraId="60E11B94" w14:textId="548C1C48">
      <w:pPr>
        <w:pStyle w:val="BodyText1"/>
        <w:numPr>
          <w:ilvl w:val="0"/>
          <w:numId w:val="15"/>
        </w:numPr>
      </w:pPr>
      <w:r>
        <w:t>B</w:t>
      </w:r>
      <w:r w:rsidR="00D34CF0">
        <w:t>rainstorm</w:t>
      </w:r>
      <w:r w:rsidRPr="001E4F03">
        <w:t xml:space="preserve"> plans for enhancing your skills and potential with our company.</w:t>
      </w:r>
    </w:p>
    <w:p w:rsidR="001E4F03" w:rsidRPr="001E4F03" w:rsidP="001E4F03" w14:paraId="14D638F8" w14:textId="1E25C6DB">
      <w:pPr>
        <w:pStyle w:val="BodyText1"/>
      </w:pPr>
      <w:r w:rsidRPr="001E4F03">
        <w:t xml:space="preserve">Your input is </w:t>
      </w:r>
      <w:r>
        <w:t>very</w:t>
      </w:r>
      <w:r w:rsidRPr="001E4F03">
        <w:t xml:space="preserve"> important </w:t>
      </w:r>
      <w:r>
        <w:t>in</w:t>
      </w:r>
      <w:r w:rsidRPr="001E4F03">
        <w:t xml:space="preserve"> this meeting. Please prepare for it by reviewing your performance</w:t>
      </w:r>
      <w:r w:rsidR="003E2A18">
        <w:t xml:space="preserve"> </w:t>
      </w:r>
      <w:r w:rsidRPr="001E4F03">
        <w:t>standards and results, and bring them with you to the meeting.</w:t>
      </w:r>
    </w:p>
    <w:p w:rsidR="001E4F03" w:rsidRPr="001E4F03" w:rsidP="001E4F03" w14:paraId="302D417A" w14:textId="5F7A114D">
      <w:pPr>
        <w:pStyle w:val="BodyText1"/>
      </w:pPr>
      <w:r w:rsidRPr="001E4F03">
        <w:t xml:space="preserve">During the meeting, </w:t>
      </w:r>
      <w:r w:rsidRPr="001E4F03">
        <w:t>we’ll</w:t>
      </w:r>
      <w:r w:rsidRPr="001E4F03">
        <w:t xml:space="preserve"> discuss your performance on each of your </w:t>
      </w:r>
      <w:r w:rsidR="0097796A">
        <w:t>review</w:t>
      </w:r>
      <w:r w:rsidRPr="001E4F03" w:rsidR="0097796A">
        <w:t xml:space="preserve"> </w:t>
      </w:r>
      <w:r w:rsidRPr="001E4F03">
        <w:t>points, especially those we’ve targete</w:t>
      </w:r>
      <w:r w:rsidR="00D34CF0">
        <w:t xml:space="preserve">d in the past for improvement. </w:t>
      </w:r>
      <w:r w:rsidRPr="001E4F03">
        <w:t>Please be ready to present your evaluation of your performance in each of these areas. I want to listen to your input, comments, problems, suggestions, etc.</w:t>
      </w:r>
    </w:p>
    <w:p w:rsidR="001E4F03" w:rsidRPr="001E4F03" w:rsidP="001E4F03" w14:paraId="4F0D63E9" w14:textId="2A4A8B17">
      <w:pPr>
        <w:pStyle w:val="BodyText1"/>
      </w:pPr>
      <w:r w:rsidRPr="001E4F03">
        <w:t>We’ll</w:t>
      </w:r>
      <w:r w:rsidRPr="001E4F03">
        <w:t xml:space="preserve"> go through each area in this manner, one at a time, and we’ll discuss our agreements and disagreements.</w:t>
      </w:r>
    </w:p>
    <w:p w:rsidR="001E4F03" w:rsidRPr="001E4F03" w:rsidP="001E4F03" w14:paraId="6683EF2D" w14:textId="5FB3389C">
      <w:pPr>
        <w:pStyle w:val="BodyText1"/>
      </w:pPr>
      <w:r w:rsidRPr="001E4F03">
        <w:t>We’ll</w:t>
      </w:r>
      <w:r w:rsidRPr="001E4F03">
        <w:t xml:space="preserve"> conclude the meeting with our ideas for the future. For example, what we can do to solve your problems, meet your needs</w:t>
      </w:r>
      <w:r w:rsidR="004314A6">
        <w:t xml:space="preserve"> and</w:t>
      </w:r>
      <w:r w:rsidRPr="001E4F03">
        <w:t xml:space="preserve"> </w:t>
      </w:r>
      <w:r w:rsidR="00C23F65">
        <w:t>help you grow</w:t>
      </w:r>
      <w:r w:rsidRPr="001E4F03">
        <w:t xml:space="preserve">. I want to hear any of your ideas so that we </w:t>
      </w:r>
      <w:r w:rsidR="004314A6">
        <w:t>can</w:t>
      </w:r>
      <w:r w:rsidRPr="001E4F03" w:rsidR="004314A6">
        <w:t xml:space="preserve"> </w:t>
      </w:r>
      <w:r w:rsidRPr="001E4F03">
        <w:t>plan</w:t>
      </w:r>
      <w:r w:rsidR="004314A6">
        <w:t xml:space="preserve"> </w:t>
      </w:r>
      <w:r w:rsidRPr="001E4F03">
        <w:t>for the future</w:t>
      </w:r>
      <w:r w:rsidR="00C4176A">
        <w:t xml:space="preserve"> together</w:t>
      </w:r>
      <w:r w:rsidRPr="001E4F03">
        <w:t>.</w:t>
      </w:r>
    </w:p>
    <w:p w:rsidR="001E4F03" w:rsidRPr="001E4F03" w:rsidP="001E4F03" w14:paraId="15692173" w14:textId="7AD75411">
      <w:pPr>
        <w:pStyle w:val="BodyText1"/>
      </w:pPr>
      <w:r>
        <w:t>If</w:t>
      </w:r>
      <w:r w:rsidRPr="001E4F03">
        <w:t xml:space="preserve"> </w:t>
      </w:r>
      <w:r w:rsidRPr="001E4F03">
        <w:t xml:space="preserve">you have any questions about our meeting or have any topics that </w:t>
      </w:r>
      <w:r w:rsidRPr="001E4F03">
        <w:t>you’d</w:t>
      </w:r>
      <w:r w:rsidRPr="001E4F03">
        <w:t xml:space="preserve"> like to discuss, please see me in advance. </w:t>
      </w:r>
    </w:p>
    <w:p w:rsidR="001E4F03" w:rsidRPr="001E4F03" w:rsidP="001E4F03" w14:paraId="414E7DE2" w14:textId="63C6BDC4">
      <w:pPr>
        <w:pStyle w:val="BodyText1"/>
      </w:pPr>
      <w:r w:rsidRPr="001E4F03">
        <w:t xml:space="preserve">See you on </w:t>
      </w:r>
      <w:r w:rsidRPr="007B20F5">
        <w:rPr>
          <w:color w:val="FF0000"/>
        </w:rPr>
        <w:t>[</w:t>
      </w:r>
      <w:r w:rsidRPr="00326A18">
        <w:rPr>
          <w:color w:val="FF0000"/>
        </w:rPr>
        <w:t>insert date</w:t>
      </w:r>
      <w:r w:rsidRPr="007B20F5">
        <w:rPr>
          <w:color w:val="FF0000"/>
        </w:rPr>
        <w:t>]</w:t>
      </w:r>
      <w:r w:rsidRPr="001E4F03">
        <w:t xml:space="preserve">, at </w:t>
      </w:r>
      <w:r w:rsidRPr="007B20F5">
        <w:rPr>
          <w:color w:val="FF0000"/>
        </w:rPr>
        <w:t>[</w:t>
      </w:r>
      <w:r w:rsidRPr="00326A18">
        <w:rPr>
          <w:color w:val="FF0000"/>
        </w:rPr>
        <w:t>insert time</w:t>
      </w:r>
      <w:r w:rsidRPr="007B20F5">
        <w:rPr>
          <w:color w:val="FF0000"/>
        </w:rPr>
        <w:t>]</w:t>
      </w:r>
      <w:r w:rsidRPr="001E4F03">
        <w:t>.</w:t>
      </w:r>
      <w:r w:rsidR="006E61A6">
        <w:t xml:space="preserve"> I look forward to speaking with you.</w:t>
      </w:r>
    </w:p>
    <w:p w:rsidR="00AC5AE4" w:rsidP="00AC5AE4" w14:paraId="0443B24D" w14:textId="50C00709">
      <w:pPr>
        <w:pStyle w:val="BodyText1"/>
      </w:pPr>
      <w:r>
        <w:t xml:space="preserve">Warm </w:t>
      </w:r>
      <w:r w:rsidR="001E4F03">
        <w:t>regards,</w:t>
      </w:r>
    </w:p>
    <w:p w:rsidR="001E4F03" w:rsidRPr="007B20F5" w:rsidP="00AC5AE4" w14:paraId="090D4505" w14:textId="59BF5FE9">
      <w:pPr>
        <w:pStyle w:val="BodyText1"/>
        <w:rPr>
          <w:color w:val="FF0000"/>
        </w:rPr>
      </w:pPr>
      <w:r w:rsidRPr="007B20F5">
        <w:rPr>
          <w:color w:val="FF0000"/>
        </w:rPr>
        <w:t>[</w:t>
      </w:r>
      <w:r w:rsidRPr="008A450E">
        <w:rPr>
          <w:color w:val="FF0000"/>
        </w:rPr>
        <w:t>Insert name</w:t>
      </w:r>
      <w:r w:rsidRPr="007B20F5">
        <w:rPr>
          <w:color w:val="FF0000"/>
        </w:rPr>
        <w:t>]</w:t>
      </w:r>
    </w:p>
    <w:p w:rsidR="001E4F03" w:rsidRPr="007B20F5" w:rsidP="001E4F03" w14:paraId="1DCF435D" w14:textId="2143E0DA">
      <w:pPr>
        <w:pStyle w:val="BodyText1"/>
        <w:spacing w:before="0"/>
        <w:rPr>
          <w:color w:val="FF0000"/>
        </w:rPr>
      </w:pPr>
      <w:r w:rsidRPr="007B20F5">
        <w:rPr>
          <w:color w:val="FF0000"/>
        </w:rPr>
        <w:t>[</w:t>
      </w:r>
      <w:r w:rsidRPr="008A450E">
        <w:rPr>
          <w:color w:val="FF0000"/>
        </w:rPr>
        <w:t>Insert title</w:t>
      </w:r>
      <w:r w:rsidRPr="007B20F5">
        <w:rPr>
          <w:color w:val="FF0000"/>
        </w:rPr>
        <w:t>]</w:t>
      </w:r>
    </w:p>
    <w:p w:rsidR="001E4F03" w:rsidP="00AC5AE4" w14:paraId="73D7DAB0" w14:textId="77777777">
      <w:pPr>
        <w:pStyle w:val="BodyText1"/>
      </w:pPr>
    </w:p>
    <w:p w:rsidR="00AC5AE4" w14:paraId="7409EBC0" w14:textId="5576B933">
      <w:pPr>
        <w:spacing w:after="0" w:line="240" w:lineRule="auto"/>
        <w:rPr>
          <w:rFonts w:ascii="Calibri Light" w:hAnsi="Calibri Light"/>
          <w:color w:val="3B3838"/>
          <w:szCs w:val="20"/>
        </w:rPr>
      </w:pPr>
      <w:r>
        <w:br w:type="page"/>
      </w:r>
    </w:p>
    <w:p w:rsidR="00AC5AE4" w:rsidP="00AC5AE4" w14:paraId="46ABC4E6" w14:textId="1B225156">
      <w:pPr>
        <w:pStyle w:val="Heading2"/>
      </w:pPr>
      <w:bookmarkStart w:id="18" w:name="_Toc523223516"/>
      <w:r>
        <w:t xml:space="preserve">Performance Review </w:t>
      </w:r>
      <w:r w:rsidR="000A5E5F">
        <w:t>Audit Form</w:t>
      </w:r>
      <w:bookmarkEnd w:id="18"/>
    </w:p>
    <w:p w:rsidR="000A5E5F" w:rsidRPr="000A5E5F" w:rsidP="000A5E5F" w14:paraId="5AE069F1" w14:textId="6F600DFB">
      <w:pPr>
        <w:pStyle w:val="BodyText1"/>
      </w:pPr>
      <w:r>
        <w:t xml:space="preserve">You can use this form to </w:t>
      </w:r>
      <w:r w:rsidR="00443758">
        <w:t>assess</w:t>
      </w:r>
      <w:r>
        <w:t xml:space="preserve"> the performance review process at your company. </w:t>
      </w:r>
      <w:r w:rsidRPr="000A5E5F">
        <w:t xml:space="preserve">If you </w:t>
      </w:r>
      <w:r w:rsidRPr="000A5E5F">
        <w:t>think</w:t>
      </w:r>
      <w:r w:rsidRPr="000A5E5F">
        <w:t xml:space="preserve"> it’s important to add one of the points below to your performance </w:t>
      </w:r>
      <w:r w:rsidR="0097796A">
        <w:t>review</w:t>
      </w:r>
      <w:r w:rsidRPr="000A5E5F" w:rsidR="0097796A">
        <w:t xml:space="preserve"> </w:t>
      </w:r>
      <w:r w:rsidRPr="000A5E5F">
        <w:t xml:space="preserve">policy, write down the name of the person you should speak to about making the change under </w:t>
      </w:r>
      <w:r w:rsidR="00776916">
        <w:t>“</w:t>
      </w:r>
      <w:r w:rsidRPr="000A5E5F">
        <w:t>Coordinator</w:t>
      </w:r>
      <w:r w:rsidR="00776916">
        <w:t>”</w:t>
      </w:r>
      <w:r w:rsidRPr="000A5E5F">
        <w:t xml:space="preserve"> or make plans to pursue the matter on your own by filling in a deadline under </w:t>
      </w:r>
      <w:r w:rsidR="00776916">
        <w:t>“</w:t>
      </w:r>
      <w:r w:rsidRPr="000A5E5F">
        <w:t>Investigate.</w:t>
      </w:r>
      <w:r w:rsidR="00776916">
        <w:t>”</w:t>
      </w:r>
      <w:r w:rsidRPr="000A5E5F">
        <w:t xml:space="preserve"> If you want to consider changing or eliminating one of your own policy points, but not right now, put an appropriate date to do so under </w:t>
      </w:r>
      <w:r w:rsidR="00776916">
        <w:t>“</w:t>
      </w:r>
      <w:r w:rsidRPr="000A5E5F">
        <w:t>Future Action.</w:t>
      </w:r>
      <w:r w:rsidR="00776916">
        <w:t>”</w:t>
      </w:r>
    </w:p>
    <w:tbl>
      <w:tblPr>
        <w:tblW w:w="9360" w:type="dxa"/>
        <w:tblInd w:w="-72" w:type="dxa"/>
        <w:tblLayout w:type="fixed"/>
        <w:tblLook w:val="0000"/>
      </w:tblPr>
      <w:tblGrid>
        <w:gridCol w:w="3600"/>
        <w:gridCol w:w="1260"/>
        <w:gridCol w:w="46"/>
        <w:gridCol w:w="1321"/>
        <w:gridCol w:w="1510"/>
        <w:gridCol w:w="1623"/>
      </w:tblGrid>
      <w:tr w14:paraId="4C67926D" w14:textId="77777777" w:rsidTr="00525A05">
        <w:tblPrEx>
          <w:tblW w:w="9360" w:type="dxa"/>
          <w:tblInd w:w="-72" w:type="dxa"/>
          <w:tblLayout w:type="fixed"/>
          <w:tblLook w:val="0000"/>
        </w:tblPrEx>
        <w:tc>
          <w:tcPr>
            <w:tcW w:w="3600" w:type="dxa"/>
            <w:tcBorders>
              <w:top w:val="nil"/>
              <w:left w:val="nil"/>
              <w:bottom w:val="single" w:sz="4" w:space="0" w:color="auto"/>
              <w:right w:val="nil"/>
            </w:tcBorders>
          </w:tcPr>
          <w:p w:rsidR="000A5E5F" w:rsidRPr="000A5E5F" w:rsidP="000A5E5F" w14:paraId="6E4D16D8" w14:textId="77777777">
            <w:pPr>
              <w:pStyle w:val="BodyText1"/>
              <w:rPr>
                <w:b/>
                <w:bCs/>
              </w:rPr>
            </w:pPr>
          </w:p>
        </w:tc>
        <w:tc>
          <w:tcPr>
            <w:tcW w:w="1260" w:type="dxa"/>
            <w:tcBorders>
              <w:top w:val="nil"/>
              <w:left w:val="nil"/>
              <w:bottom w:val="single" w:sz="4" w:space="0" w:color="auto"/>
              <w:right w:val="single" w:sz="4" w:space="0" w:color="auto"/>
            </w:tcBorders>
          </w:tcPr>
          <w:p w:rsidR="000A5E5F" w:rsidRPr="000A5E5F" w:rsidP="000A5E5F" w14:paraId="20970F7C" w14:textId="01BE0636">
            <w:pPr>
              <w:pStyle w:val="BodyText1"/>
              <w:jc w:val="center"/>
              <w:rPr>
                <w:b/>
                <w:bCs/>
              </w:rPr>
            </w:pPr>
            <w:r w:rsidRPr="000A5E5F">
              <w:rPr>
                <w:b/>
                <w:bCs/>
              </w:rPr>
              <w:t>OK</w:t>
            </w:r>
            <w:r>
              <w:rPr>
                <w:b/>
                <w:bCs/>
              </w:rPr>
              <w:t xml:space="preserve"> f</w:t>
            </w:r>
            <w:r w:rsidRPr="000A5E5F">
              <w:rPr>
                <w:b/>
                <w:bCs/>
              </w:rPr>
              <w:t>or Now</w:t>
            </w:r>
          </w:p>
          <w:p w:rsidR="000A5E5F" w:rsidRPr="000A5E5F" w:rsidP="000A5E5F" w14:paraId="5E39BA8C" w14:textId="77777777">
            <w:pPr>
              <w:pStyle w:val="BodyText1"/>
              <w:jc w:val="center"/>
              <w:rPr>
                <w:b/>
                <w:bCs/>
              </w:rPr>
            </w:pPr>
          </w:p>
        </w:tc>
        <w:tc>
          <w:tcPr>
            <w:tcW w:w="1367" w:type="dxa"/>
            <w:gridSpan w:val="2"/>
            <w:tcBorders>
              <w:top w:val="nil"/>
              <w:left w:val="single" w:sz="4" w:space="0" w:color="auto"/>
              <w:bottom w:val="single" w:sz="4" w:space="0" w:color="auto"/>
              <w:right w:val="single" w:sz="4" w:space="0" w:color="auto"/>
            </w:tcBorders>
          </w:tcPr>
          <w:p w:rsidR="000A5E5F" w:rsidRPr="000A5E5F" w:rsidP="000A5E5F" w14:paraId="67B67708" w14:textId="77777777">
            <w:pPr>
              <w:pStyle w:val="BodyText1"/>
              <w:jc w:val="center"/>
              <w:rPr>
                <w:b/>
                <w:bCs/>
              </w:rPr>
            </w:pPr>
            <w:r w:rsidRPr="000A5E5F">
              <w:rPr>
                <w:b/>
                <w:bCs/>
              </w:rPr>
              <w:t>Investigate (Deadline)</w:t>
            </w:r>
          </w:p>
        </w:tc>
        <w:tc>
          <w:tcPr>
            <w:tcW w:w="1510" w:type="dxa"/>
            <w:tcBorders>
              <w:top w:val="nil"/>
              <w:left w:val="single" w:sz="4" w:space="0" w:color="auto"/>
              <w:bottom w:val="single" w:sz="4" w:space="0" w:color="auto"/>
              <w:right w:val="single" w:sz="4" w:space="0" w:color="auto"/>
            </w:tcBorders>
          </w:tcPr>
          <w:p w:rsidR="000A5E5F" w:rsidRPr="000A5E5F" w:rsidP="000A5E5F" w14:paraId="74608294" w14:textId="77777777">
            <w:pPr>
              <w:pStyle w:val="BodyText1"/>
              <w:jc w:val="center"/>
              <w:rPr>
                <w:b/>
                <w:bCs/>
              </w:rPr>
            </w:pPr>
            <w:r w:rsidRPr="000A5E5F">
              <w:rPr>
                <w:b/>
                <w:bCs/>
              </w:rPr>
              <w:t>Coordinator</w:t>
            </w:r>
          </w:p>
        </w:tc>
        <w:tc>
          <w:tcPr>
            <w:tcW w:w="1623" w:type="dxa"/>
            <w:tcBorders>
              <w:top w:val="nil"/>
              <w:left w:val="single" w:sz="4" w:space="0" w:color="auto"/>
              <w:bottom w:val="single" w:sz="4" w:space="0" w:color="auto"/>
              <w:right w:val="nil"/>
            </w:tcBorders>
          </w:tcPr>
          <w:p w:rsidR="000A5E5F" w:rsidRPr="000A5E5F" w:rsidP="000A5E5F" w14:paraId="357E614D" w14:textId="77777777">
            <w:pPr>
              <w:pStyle w:val="BodyText1"/>
              <w:jc w:val="center"/>
              <w:rPr>
                <w:b/>
                <w:bCs/>
              </w:rPr>
            </w:pPr>
            <w:r w:rsidRPr="000A5E5F">
              <w:rPr>
                <w:b/>
                <w:bCs/>
              </w:rPr>
              <w:t>Future Action (Date)</w:t>
            </w:r>
          </w:p>
        </w:tc>
      </w:tr>
      <w:tr w14:paraId="054EDD3D" w14:textId="77777777" w:rsidTr="00525A05">
        <w:tblPrEx>
          <w:tblW w:w="9360" w:type="dxa"/>
          <w:tblInd w:w="-72" w:type="dxa"/>
          <w:tblLayout w:type="fixed"/>
          <w:tblLook w:val="0000"/>
        </w:tblPrEx>
        <w:tc>
          <w:tcPr>
            <w:tcW w:w="3600" w:type="dxa"/>
            <w:tcBorders>
              <w:top w:val="single" w:sz="4" w:space="0" w:color="auto"/>
              <w:left w:val="nil"/>
              <w:bottom w:val="nil"/>
              <w:right w:val="single" w:sz="4" w:space="0" w:color="auto"/>
            </w:tcBorders>
          </w:tcPr>
          <w:p w:rsidR="000A5E5F" w:rsidRPr="000A5E5F" w:rsidP="000A5E5F" w14:paraId="3C693611" w14:textId="53054082">
            <w:pPr>
              <w:pStyle w:val="BodyText1"/>
            </w:pPr>
            <w:r w:rsidRPr="000A5E5F">
              <w:t>Do you review all of your job descriptions and performance standards every year to make sure employees have the training, equipment and time to do the jobs for which they are being evaluated?</w:t>
            </w:r>
          </w:p>
          <w:p w:rsidR="000A5E5F" w:rsidRPr="000A5E5F" w:rsidP="000A5E5F" w14:paraId="2B4BF52E" w14:textId="77777777">
            <w:pPr>
              <w:pStyle w:val="BodyText1"/>
            </w:pPr>
          </w:p>
        </w:tc>
        <w:tc>
          <w:tcPr>
            <w:tcW w:w="1260" w:type="dxa"/>
            <w:tcBorders>
              <w:top w:val="single" w:sz="4" w:space="0" w:color="auto"/>
              <w:left w:val="single" w:sz="4" w:space="0" w:color="auto"/>
            </w:tcBorders>
          </w:tcPr>
          <w:p w:rsidR="000A5E5F" w:rsidRPr="000A5E5F" w:rsidP="00525A05" w14:paraId="1C09B8BC" w14:textId="77777777">
            <w:pPr>
              <w:pStyle w:val="BodyText1"/>
              <w:jc w:val="center"/>
            </w:pPr>
            <w:r w:rsidRPr="000A5E5F">
              <w:fldChar w:fldCharType="begin">
                <w:ffData>
                  <w:name w:val="Text1"/>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67" w:type="dxa"/>
            <w:gridSpan w:val="2"/>
            <w:tcBorders>
              <w:top w:val="single" w:sz="4" w:space="0" w:color="auto"/>
            </w:tcBorders>
          </w:tcPr>
          <w:p w:rsidR="000A5E5F" w:rsidRPr="000A5E5F" w:rsidP="00525A05" w14:paraId="3C00C1AA" w14:textId="77777777">
            <w:pPr>
              <w:pStyle w:val="BodyText1"/>
              <w:jc w:val="center"/>
            </w:pPr>
            <w:r w:rsidRPr="000A5E5F">
              <w:fldChar w:fldCharType="begin">
                <w:ffData>
                  <w:name w:val="Text2"/>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Borders>
              <w:top w:val="single" w:sz="4" w:space="0" w:color="auto"/>
            </w:tcBorders>
          </w:tcPr>
          <w:p w:rsidR="000A5E5F" w:rsidRPr="000A5E5F" w:rsidP="00525A05" w14:paraId="04126789" w14:textId="77777777">
            <w:pPr>
              <w:pStyle w:val="BodyText1"/>
              <w:jc w:val="center"/>
            </w:pPr>
            <w:bookmarkStart w:id="19" w:name="Text3"/>
            <w:r w:rsidRPr="000A5E5F">
              <w:fldChar w:fldCharType="begin">
                <w:ffData>
                  <w:name w:val="Text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19"/>
          </w:p>
        </w:tc>
        <w:tc>
          <w:tcPr>
            <w:tcW w:w="1623" w:type="dxa"/>
            <w:tcBorders>
              <w:top w:val="single" w:sz="4" w:space="0" w:color="auto"/>
            </w:tcBorders>
          </w:tcPr>
          <w:p w:rsidR="000A5E5F" w:rsidRPr="000A5E5F" w:rsidP="00525A05" w14:paraId="511A9EE7" w14:textId="77777777">
            <w:pPr>
              <w:pStyle w:val="BodyText1"/>
              <w:jc w:val="center"/>
            </w:pPr>
            <w:bookmarkStart w:id="20" w:name="Text4"/>
            <w:r w:rsidRPr="000A5E5F">
              <w:fldChar w:fldCharType="begin">
                <w:ffData>
                  <w:name w:val="Text4"/>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0"/>
          </w:p>
        </w:tc>
      </w:tr>
      <w:tr w14:paraId="08B5D211" w14:textId="77777777" w:rsidTr="00525A05">
        <w:tblPrEx>
          <w:tblW w:w="9360" w:type="dxa"/>
          <w:tblInd w:w="-72" w:type="dxa"/>
          <w:tblLayout w:type="fixed"/>
          <w:tblLook w:val="0000"/>
        </w:tblPrEx>
        <w:tc>
          <w:tcPr>
            <w:tcW w:w="3600" w:type="dxa"/>
            <w:tcBorders>
              <w:top w:val="nil"/>
              <w:left w:val="nil"/>
              <w:bottom w:val="nil"/>
              <w:right w:val="single" w:sz="4" w:space="0" w:color="auto"/>
            </w:tcBorders>
          </w:tcPr>
          <w:p w:rsidR="000A5E5F" w:rsidRPr="000A5E5F" w:rsidP="000A5E5F" w14:paraId="3D8A0E0E" w14:textId="0B888B7A">
            <w:pPr>
              <w:pStyle w:val="BodyText1"/>
            </w:pPr>
            <w:r w:rsidRPr="000A5E5F">
              <w:t xml:space="preserve">Do all performance </w:t>
            </w:r>
            <w:r w:rsidR="0097796A">
              <w:t>reviews</w:t>
            </w:r>
            <w:r w:rsidRPr="000A5E5F" w:rsidR="0097796A">
              <w:t xml:space="preserve"> </w:t>
            </w:r>
            <w:r w:rsidRPr="000A5E5F">
              <w:t xml:space="preserve">follow the schedule described in your employee handbook and company policy manual? If </w:t>
            </w:r>
            <w:r w:rsidR="0097796A">
              <w:t>reviews</w:t>
            </w:r>
            <w:r w:rsidRPr="000A5E5F">
              <w:t xml:space="preserve"> have not taken place as planned, can you explain why?</w:t>
            </w:r>
          </w:p>
          <w:p w:rsidR="000A5E5F" w:rsidRPr="000A5E5F" w:rsidP="000A5E5F" w14:paraId="7449FEF5" w14:textId="77777777">
            <w:pPr>
              <w:pStyle w:val="BodyText1"/>
            </w:pPr>
          </w:p>
        </w:tc>
        <w:tc>
          <w:tcPr>
            <w:tcW w:w="1260" w:type="dxa"/>
            <w:tcBorders>
              <w:left w:val="single" w:sz="4" w:space="0" w:color="auto"/>
            </w:tcBorders>
          </w:tcPr>
          <w:p w:rsidR="000A5E5F" w:rsidRPr="000A5E5F" w:rsidP="00525A05" w14:paraId="55C6EEF8" w14:textId="77777777">
            <w:pPr>
              <w:pStyle w:val="BodyText1"/>
              <w:jc w:val="center"/>
            </w:pPr>
            <w:r w:rsidRPr="000A5E5F">
              <w:fldChar w:fldCharType="begin">
                <w:ffData>
                  <w:name w:val="Text5"/>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67" w:type="dxa"/>
            <w:gridSpan w:val="2"/>
          </w:tcPr>
          <w:p w:rsidR="000A5E5F" w:rsidRPr="000A5E5F" w:rsidP="00525A05" w14:paraId="4BCA8492" w14:textId="77777777">
            <w:pPr>
              <w:pStyle w:val="BodyText1"/>
              <w:jc w:val="center"/>
            </w:pPr>
            <w:r w:rsidRPr="000A5E5F">
              <w:fldChar w:fldCharType="begin">
                <w:ffData>
                  <w:name w:val="Text6"/>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Pr>
          <w:p w:rsidR="000A5E5F" w:rsidRPr="000A5E5F" w:rsidP="00525A05" w14:paraId="334CC522" w14:textId="77777777">
            <w:pPr>
              <w:pStyle w:val="BodyText1"/>
              <w:jc w:val="center"/>
            </w:pPr>
            <w:bookmarkStart w:id="21" w:name="Text7"/>
            <w:r w:rsidRPr="000A5E5F">
              <w:fldChar w:fldCharType="begin">
                <w:ffData>
                  <w:name w:val="Text7"/>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1"/>
          </w:p>
        </w:tc>
        <w:tc>
          <w:tcPr>
            <w:tcW w:w="1623" w:type="dxa"/>
          </w:tcPr>
          <w:p w:rsidR="000A5E5F" w:rsidRPr="000A5E5F" w:rsidP="00525A05" w14:paraId="23337901" w14:textId="77777777">
            <w:pPr>
              <w:pStyle w:val="BodyText1"/>
              <w:jc w:val="center"/>
            </w:pPr>
            <w:bookmarkStart w:id="22" w:name="Text8"/>
            <w:r w:rsidRPr="000A5E5F">
              <w:fldChar w:fldCharType="begin">
                <w:ffData>
                  <w:name w:val="Text8"/>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2"/>
          </w:p>
        </w:tc>
      </w:tr>
      <w:tr w14:paraId="252299AF" w14:textId="77777777" w:rsidTr="00525A05">
        <w:tblPrEx>
          <w:tblW w:w="9360" w:type="dxa"/>
          <w:tblInd w:w="-72" w:type="dxa"/>
          <w:tblLayout w:type="fixed"/>
          <w:tblLook w:val="0000"/>
        </w:tblPrEx>
        <w:tc>
          <w:tcPr>
            <w:tcW w:w="3600" w:type="dxa"/>
            <w:tcBorders>
              <w:top w:val="nil"/>
              <w:left w:val="nil"/>
              <w:bottom w:val="nil"/>
              <w:right w:val="single" w:sz="4" w:space="0" w:color="auto"/>
            </w:tcBorders>
          </w:tcPr>
          <w:p w:rsidR="000A5E5F" w:rsidRPr="000A5E5F" w:rsidP="000A5E5F" w14:paraId="42487A37" w14:textId="79CBA8E9">
            <w:pPr>
              <w:pStyle w:val="BodyText1"/>
            </w:pPr>
            <w:r w:rsidRPr="000A5E5F">
              <w:t>Are supervisors familiar with the job duties and actual performance of the employees they are rating?</w:t>
            </w:r>
          </w:p>
          <w:p w:rsidR="000A5E5F" w:rsidRPr="000A5E5F" w:rsidP="000A5E5F" w14:paraId="718577FA" w14:textId="77777777">
            <w:pPr>
              <w:pStyle w:val="BodyText1"/>
            </w:pPr>
          </w:p>
        </w:tc>
        <w:tc>
          <w:tcPr>
            <w:tcW w:w="1260" w:type="dxa"/>
            <w:tcBorders>
              <w:left w:val="single" w:sz="4" w:space="0" w:color="auto"/>
            </w:tcBorders>
          </w:tcPr>
          <w:p w:rsidR="000A5E5F" w:rsidRPr="000A5E5F" w:rsidP="00525A05" w14:paraId="2858B685" w14:textId="77777777">
            <w:pPr>
              <w:pStyle w:val="BodyText1"/>
              <w:jc w:val="center"/>
            </w:pPr>
            <w:r w:rsidRPr="000A5E5F">
              <w:fldChar w:fldCharType="begin">
                <w:ffData>
                  <w:name w:val="Text9"/>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67" w:type="dxa"/>
            <w:gridSpan w:val="2"/>
          </w:tcPr>
          <w:p w:rsidR="000A5E5F" w:rsidRPr="000A5E5F" w:rsidP="00525A05" w14:paraId="6E5EDA2A" w14:textId="77777777">
            <w:pPr>
              <w:pStyle w:val="BodyText1"/>
              <w:jc w:val="center"/>
            </w:pPr>
            <w:r w:rsidRPr="000A5E5F">
              <w:fldChar w:fldCharType="begin">
                <w:ffData>
                  <w:name w:val="Text10"/>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Pr>
          <w:p w:rsidR="000A5E5F" w:rsidRPr="000A5E5F" w:rsidP="00525A05" w14:paraId="47E472E5" w14:textId="77777777">
            <w:pPr>
              <w:pStyle w:val="BodyText1"/>
              <w:jc w:val="center"/>
            </w:pPr>
            <w:r w:rsidRPr="000A5E5F">
              <w:fldChar w:fldCharType="begin">
                <w:ffData>
                  <w:name w:val="Text11"/>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623" w:type="dxa"/>
          </w:tcPr>
          <w:p w:rsidR="000A5E5F" w:rsidRPr="000A5E5F" w:rsidP="00525A05" w14:paraId="22189BED" w14:textId="77777777">
            <w:pPr>
              <w:pStyle w:val="BodyText1"/>
              <w:jc w:val="center"/>
            </w:pPr>
            <w:r w:rsidRPr="000A5E5F">
              <w:fldChar w:fldCharType="begin">
                <w:ffData>
                  <w:name w:val="Text12"/>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r>
      <w:tr w14:paraId="69CFDF3D" w14:textId="77777777" w:rsidTr="00525A05">
        <w:tblPrEx>
          <w:tblW w:w="9360" w:type="dxa"/>
          <w:tblInd w:w="-72" w:type="dxa"/>
          <w:tblLayout w:type="fixed"/>
          <w:tblLook w:val="0000"/>
        </w:tblPrEx>
        <w:tc>
          <w:tcPr>
            <w:tcW w:w="3600" w:type="dxa"/>
            <w:tcBorders>
              <w:top w:val="nil"/>
              <w:left w:val="nil"/>
              <w:bottom w:val="nil"/>
              <w:right w:val="single" w:sz="4" w:space="0" w:color="auto"/>
            </w:tcBorders>
          </w:tcPr>
          <w:p w:rsidR="000A5E5F" w:rsidRPr="000A5E5F" w:rsidP="000A5E5F" w14:paraId="3B6E8619" w14:textId="105B8F68">
            <w:pPr>
              <w:pStyle w:val="BodyText1"/>
            </w:pPr>
            <w:r w:rsidRPr="000A5E5F">
              <w:t xml:space="preserve">Do you clarify the differences between objective and subjective ratings, comments and goals, before supervisors even sit down to write a performance </w:t>
            </w:r>
            <w:r w:rsidR="0097796A">
              <w:t>review</w:t>
            </w:r>
            <w:r w:rsidRPr="000A5E5F">
              <w:t>?</w:t>
            </w:r>
            <w:r w:rsidRPr="000A5E5F">
              <w:tab/>
            </w:r>
          </w:p>
          <w:p w:rsidR="000A5E5F" w:rsidRPr="000A5E5F" w:rsidP="000A5E5F" w14:paraId="44F16C51" w14:textId="55F88E60">
            <w:pPr>
              <w:pStyle w:val="BodyText1"/>
            </w:pPr>
          </w:p>
        </w:tc>
        <w:tc>
          <w:tcPr>
            <w:tcW w:w="1260" w:type="dxa"/>
            <w:tcBorders>
              <w:left w:val="single" w:sz="4" w:space="0" w:color="auto"/>
            </w:tcBorders>
          </w:tcPr>
          <w:p w:rsidR="000A5E5F" w:rsidRPr="000A5E5F" w:rsidP="00525A05" w14:paraId="7CD53E78" w14:textId="77777777">
            <w:pPr>
              <w:pStyle w:val="BodyText1"/>
              <w:jc w:val="center"/>
            </w:pPr>
            <w:r w:rsidRPr="000A5E5F">
              <w:fldChar w:fldCharType="begin">
                <w:ffData>
                  <w:name w:val="Text1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67" w:type="dxa"/>
            <w:gridSpan w:val="2"/>
          </w:tcPr>
          <w:p w:rsidR="000A5E5F" w:rsidRPr="000A5E5F" w:rsidP="00525A05" w14:paraId="1BCA7E6D" w14:textId="77777777">
            <w:pPr>
              <w:pStyle w:val="BodyText1"/>
              <w:jc w:val="center"/>
            </w:pPr>
            <w:r w:rsidRPr="000A5E5F">
              <w:fldChar w:fldCharType="begin">
                <w:ffData>
                  <w:name w:val="Text14"/>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Pr>
          <w:p w:rsidR="000A5E5F" w:rsidRPr="000A5E5F" w:rsidP="00525A05" w14:paraId="4260E6C0" w14:textId="77777777">
            <w:pPr>
              <w:pStyle w:val="BodyText1"/>
              <w:jc w:val="center"/>
            </w:pPr>
            <w:r w:rsidRPr="000A5E5F">
              <w:fldChar w:fldCharType="begin">
                <w:ffData>
                  <w:name w:val="Text15"/>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623" w:type="dxa"/>
          </w:tcPr>
          <w:p w:rsidR="000A5E5F" w:rsidRPr="000A5E5F" w:rsidP="00525A05" w14:paraId="1A8134B6" w14:textId="77777777">
            <w:pPr>
              <w:pStyle w:val="BodyText1"/>
              <w:jc w:val="center"/>
            </w:pPr>
            <w:r w:rsidRPr="000A5E5F">
              <w:fldChar w:fldCharType="begin">
                <w:ffData>
                  <w:name w:val="Text16"/>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r>
      <w:tr w14:paraId="1CD9EFF4" w14:textId="77777777" w:rsidTr="00525A05">
        <w:tblPrEx>
          <w:tblW w:w="9360" w:type="dxa"/>
          <w:tblInd w:w="-72" w:type="dxa"/>
          <w:tblLayout w:type="fixed"/>
          <w:tblLook w:val="0000"/>
        </w:tblPrEx>
        <w:tc>
          <w:tcPr>
            <w:tcW w:w="3600" w:type="dxa"/>
            <w:tcBorders>
              <w:top w:val="nil"/>
              <w:left w:val="nil"/>
              <w:right w:val="single" w:sz="4" w:space="0" w:color="auto"/>
            </w:tcBorders>
          </w:tcPr>
          <w:p w:rsidR="000A5E5F" w:rsidRPr="000A5E5F" w:rsidP="000A5E5F" w14:paraId="58D91F4C" w14:textId="2BD3F063">
            <w:pPr>
              <w:pStyle w:val="BodyText1"/>
            </w:pPr>
            <w:r w:rsidRPr="000A5E5F">
              <w:t xml:space="preserve">Have you gone over the </w:t>
            </w:r>
            <w:r w:rsidR="0097796A">
              <w:t>review</w:t>
            </w:r>
            <w:r w:rsidRPr="000A5E5F" w:rsidR="0097796A">
              <w:t xml:space="preserve"> </w:t>
            </w:r>
            <w:r w:rsidRPr="000A5E5F">
              <w:t xml:space="preserve">form with an employee if </w:t>
            </w:r>
            <w:r w:rsidR="00253511">
              <w:t>they have</w:t>
            </w:r>
            <w:r w:rsidRPr="000A5E5F">
              <w:t xml:space="preserve"> a disability, to make sure </w:t>
            </w:r>
            <w:r w:rsidR="00253511">
              <w:t>they</w:t>
            </w:r>
            <w:r w:rsidRPr="000A5E5F">
              <w:t xml:space="preserve"> understand the process? Have you confirmed the time and date of the </w:t>
            </w:r>
            <w:r w:rsidR="0097796A">
              <w:t>review</w:t>
            </w:r>
            <w:r w:rsidRPr="000A5E5F" w:rsidR="0097796A">
              <w:t xml:space="preserve"> </w:t>
            </w:r>
            <w:r w:rsidRPr="000A5E5F">
              <w:t xml:space="preserve">to enable </w:t>
            </w:r>
            <w:r w:rsidR="00253511">
              <w:t>them</w:t>
            </w:r>
            <w:r w:rsidRPr="000A5E5F">
              <w:t xml:space="preserve"> to make special accommodations?</w:t>
            </w:r>
          </w:p>
          <w:p w:rsidR="000A5E5F" w:rsidRPr="000A5E5F" w:rsidP="000A5E5F" w14:paraId="1C929894" w14:textId="77777777">
            <w:pPr>
              <w:pStyle w:val="BodyText1"/>
            </w:pPr>
          </w:p>
        </w:tc>
        <w:tc>
          <w:tcPr>
            <w:tcW w:w="1260" w:type="dxa"/>
            <w:tcBorders>
              <w:left w:val="single" w:sz="4" w:space="0" w:color="auto"/>
            </w:tcBorders>
          </w:tcPr>
          <w:p w:rsidR="000A5E5F" w:rsidRPr="000A5E5F" w:rsidP="00525A05" w14:paraId="370E7EF6" w14:textId="77777777">
            <w:pPr>
              <w:pStyle w:val="BodyText1"/>
              <w:jc w:val="center"/>
            </w:pPr>
            <w:r w:rsidRPr="000A5E5F">
              <w:fldChar w:fldCharType="begin">
                <w:ffData>
                  <w:name w:val="Text17"/>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67" w:type="dxa"/>
            <w:gridSpan w:val="2"/>
          </w:tcPr>
          <w:p w:rsidR="000A5E5F" w:rsidRPr="000A5E5F" w:rsidP="00525A05" w14:paraId="4BCC5667" w14:textId="77777777">
            <w:pPr>
              <w:pStyle w:val="BodyText1"/>
              <w:jc w:val="center"/>
            </w:pPr>
            <w:r w:rsidRPr="000A5E5F">
              <w:fldChar w:fldCharType="begin">
                <w:ffData>
                  <w:name w:val="Text18"/>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Pr>
          <w:p w:rsidR="000A5E5F" w:rsidRPr="000A5E5F" w:rsidP="00525A05" w14:paraId="2E57B536" w14:textId="77777777">
            <w:pPr>
              <w:pStyle w:val="BodyText1"/>
              <w:jc w:val="center"/>
            </w:pPr>
            <w:r w:rsidRPr="000A5E5F">
              <w:fldChar w:fldCharType="begin">
                <w:ffData>
                  <w:name w:val="Text19"/>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623" w:type="dxa"/>
          </w:tcPr>
          <w:p w:rsidR="000A5E5F" w:rsidRPr="000A5E5F" w:rsidP="00525A05" w14:paraId="3C657F85" w14:textId="77777777">
            <w:pPr>
              <w:pStyle w:val="BodyText1"/>
              <w:jc w:val="center"/>
            </w:pPr>
            <w:r w:rsidRPr="000A5E5F">
              <w:fldChar w:fldCharType="begin">
                <w:ffData>
                  <w:name w:val="Text20"/>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r>
      <w:tr w14:paraId="606FD93D" w14:textId="77777777" w:rsidTr="00525A05">
        <w:tblPrEx>
          <w:tblW w:w="9360" w:type="dxa"/>
          <w:tblInd w:w="-72" w:type="dxa"/>
          <w:tblLayout w:type="fixed"/>
          <w:tblLook w:val="0000"/>
        </w:tblPrEx>
        <w:tc>
          <w:tcPr>
            <w:tcW w:w="3600" w:type="dxa"/>
            <w:tcBorders>
              <w:top w:val="nil"/>
              <w:left w:val="nil"/>
              <w:bottom w:val="nil"/>
              <w:right w:val="single" w:sz="4" w:space="0" w:color="auto"/>
            </w:tcBorders>
          </w:tcPr>
          <w:p w:rsidR="000A5E5F" w:rsidP="000A5E5F" w14:paraId="4ECC8787" w14:textId="77777777">
            <w:pPr>
              <w:pStyle w:val="BodyText1"/>
            </w:pPr>
            <w:r w:rsidRPr="000A5E5F">
              <w:t>Do supervisors get up-to-date training at least once a year on how to evaluate performance?</w:t>
            </w:r>
          </w:p>
          <w:p w:rsidR="000A5E5F" w:rsidRPr="000A5E5F" w:rsidP="000A5E5F" w14:paraId="6FD726EC" w14:textId="36FACE63">
            <w:pPr>
              <w:pStyle w:val="BodyText1"/>
            </w:pPr>
          </w:p>
        </w:tc>
        <w:tc>
          <w:tcPr>
            <w:tcW w:w="1260" w:type="dxa"/>
            <w:tcBorders>
              <w:left w:val="single" w:sz="4" w:space="0" w:color="auto"/>
            </w:tcBorders>
          </w:tcPr>
          <w:p w:rsidR="000A5E5F" w:rsidRPr="000A5E5F" w:rsidP="00525A05" w14:paraId="2BFD3049" w14:textId="77777777">
            <w:pPr>
              <w:pStyle w:val="BodyText1"/>
              <w:jc w:val="center"/>
            </w:pPr>
            <w:r w:rsidRPr="000A5E5F">
              <w:fldChar w:fldCharType="begin">
                <w:ffData>
                  <w:name w:val="Text21"/>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67" w:type="dxa"/>
            <w:gridSpan w:val="2"/>
          </w:tcPr>
          <w:p w:rsidR="000A5E5F" w:rsidRPr="000A5E5F" w:rsidP="00525A05" w14:paraId="2B32206F" w14:textId="77777777">
            <w:pPr>
              <w:pStyle w:val="BodyText1"/>
              <w:jc w:val="center"/>
            </w:pPr>
            <w:r w:rsidRPr="000A5E5F">
              <w:fldChar w:fldCharType="begin">
                <w:ffData>
                  <w:name w:val="Text22"/>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Pr>
          <w:p w:rsidR="000A5E5F" w:rsidRPr="000A5E5F" w:rsidP="00525A05" w14:paraId="3D1319D7" w14:textId="77777777">
            <w:pPr>
              <w:pStyle w:val="BodyText1"/>
              <w:jc w:val="center"/>
            </w:pPr>
            <w:bookmarkStart w:id="23" w:name="Text69"/>
            <w:r w:rsidRPr="000A5E5F">
              <w:fldChar w:fldCharType="begin">
                <w:ffData>
                  <w:name w:val="Text69"/>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3"/>
          </w:p>
        </w:tc>
        <w:tc>
          <w:tcPr>
            <w:tcW w:w="1623" w:type="dxa"/>
          </w:tcPr>
          <w:p w:rsidR="000A5E5F" w:rsidRPr="000A5E5F" w:rsidP="00525A05" w14:paraId="20D32CF1" w14:textId="77777777">
            <w:pPr>
              <w:pStyle w:val="BodyText1"/>
              <w:jc w:val="center"/>
            </w:pPr>
            <w:bookmarkStart w:id="24" w:name="Text70"/>
            <w:r w:rsidRPr="000A5E5F">
              <w:fldChar w:fldCharType="begin">
                <w:ffData>
                  <w:name w:val="Text70"/>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4"/>
          </w:p>
        </w:tc>
      </w:tr>
      <w:tr w14:paraId="277EAD0C" w14:textId="77777777" w:rsidTr="00525A05">
        <w:tblPrEx>
          <w:tblW w:w="9360" w:type="dxa"/>
          <w:tblInd w:w="-72" w:type="dxa"/>
          <w:tblLayout w:type="fixed"/>
          <w:tblLook w:val="0000"/>
        </w:tblPrEx>
        <w:trPr>
          <w:cantSplit/>
          <w:trHeight w:val="761"/>
        </w:trPr>
        <w:tc>
          <w:tcPr>
            <w:tcW w:w="3600" w:type="dxa"/>
            <w:tcBorders>
              <w:right w:val="single" w:sz="4" w:space="0" w:color="auto"/>
            </w:tcBorders>
          </w:tcPr>
          <w:p w:rsidR="000A5E5F" w:rsidRPr="000A5E5F" w:rsidP="00902BE1" w14:paraId="3A8FF11B" w14:textId="7E7E9987">
            <w:pPr>
              <w:pStyle w:val="BodyText1"/>
            </w:pPr>
            <w:r w:rsidRPr="000A5E5F">
              <w:t xml:space="preserve">Do you discuss with supervisors the danger of using performance </w:t>
            </w:r>
            <w:r w:rsidR="0097796A">
              <w:t>reviews</w:t>
            </w:r>
            <w:r w:rsidRPr="000A5E5F" w:rsidR="0097796A">
              <w:t xml:space="preserve"> </w:t>
            </w:r>
            <w:r w:rsidRPr="000A5E5F">
              <w:t xml:space="preserve">as a retaliatory weapon? Do you look for personal attacks and other clues when you </w:t>
            </w:r>
            <w:r w:rsidR="00BF4466">
              <w:t>evaluate</w:t>
            </w:r>
            <w:r w:rsidRPr="000A5E5F" w:rsidR="00BF4466">
              <w:t xml:space="preserve"> </w:t>
            </w:r>
            <w:r w:rsidRPr="000A5E5F">
              <w:t xml:space="preserve">the </w:t>
            </w:r>
            <w:r w:rsidR="0097796A">
              <w:t>reviews</w:t>
            </w:r>
            <w:r w:rsidRPr="000A5E5F" w:rsidR="0097796A">
              <w:t xml:space="preserve"> </w:t>
            </w:r>
            <w:r w:rsidRPr="000A5E5F">
              <w:t>they write?</w:t>
            </w:r>
          </w:p>
        </w:tc>
        <w:tc>
          <w:tcPr>
            <w:tcW w:w="1306" w:type="dxa"/>
            <w:gridSpan w:val="2"/>
            <w:tcBorders>
              <w:left w:val="single" w:sz="4" w:space="0" w:color="auto"/>
            </w:tcBorders>
          </w:tcPr>
          <w:p w:rsidR="000A5E5F" w:rsidRPr="000A5E5F" w:rsidP="00525A05" w14:paraId="3F2177E5" w14:textId="43737034">
            <w:pPr>
              <w:pStyle w:val="BodyText1"/>
              <w:jc w:val="center"/>
            </w:pPr>
            <w:bookmarkStart w:id="25" w:name="Text71"/>
            <w:r w:rsidRPr="000A5E5F">
              <w:fldChar w:fldCharType="begin">
                <w:ffData>
                  <w:name w:val="Text71"/>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5"/>
          </w:p>
        </w:tc>
        <w:tc>
          <w:tcPr>
            <w:tcW w:w="1321" w:type="dxa"/>
          </w:tcPr>
          <w:p w:rsidR="000A5E5F" w:rsidRPr="000A5E5F" w:rsidP="00525A05" w14:paraId="020152EE" w14:textId="0D34D3D0">
            <w:pPr>
              <w:pStyle w:val="BodyText1"/>
              <w:jc w:val="center"/>
            </w:pPr>
            <w:bookmarkStart w:id="26" w:name="Text72"/>
            <w:r w:rsidRPr="000A5E5F">
              <w:fldChar w:fldCharType="begin">
                <w:ffData>
                  <w:name w:val="Text72"/>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6"/>
          </w:p>
        </w:tc>
        <w:tc>
          <w:tcPr>
            <w:tcW w:w="1510" w:type="dxa"/>
          </w:tcPr>
          <w:p w:rsidR="000A5E5F" w:rsidRPr="000A5E5F" w:rsidP="00525A05" w14:paraId="07D7138F" w14:textId="11AB5DAC">
            <w:pPr>
              <w:pStyle w:val="BodyText1"/>
              <w:jc w:val="center"/>
            </w:pPr>
            <w:bookmarkStart w:id="27" w:name="Text73"/>
            <w:r w:rsidRPr="000A5E5F">
              <w:fldChar w:fldCharType="begin">
                <w:ffData>
                  <w:name w:val="Text7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7"/>
          </w:p>
        </w:tc>
        <w:tc>
          <w:tcPr>
            <w:tcW w:w="1623" w:type="dxa"/>
          </w:tcPr>
          <w:p w:rsidR="000A5E5F" w:rsidRPr="000A5E5F" w:rsidP="00525A05" w14:paraId="61161709" w14:textId="691694D3">
            <w:pPr>
              <w:pStyle w:val="BodyText1"/>
              <w:jc w:val="center"/>
            </w:pPr>
            <w:bookmarkStart w:id="28" w:name="Text74"/>
            <w:r w:rsidRPr="000A5E5F">
              <w:fldChar w:fldCharType="begin">
                <w:ffData>
                  <w:name w:val="Text74"/>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8"/>
          </w:p>
        </w:tc>
      </w:tr>
      <w:tr w14:paraId="403E1CDE" w14:textId="77777777" w:rsidTr="00525A05">
        <w:tblPrEx>
          <w:tblW w:w="9360" w:type="dxa"/>
          <w:tblInd w:w="-72" w:type="dxa"/>
          <w:tblLayout w:type="fixed"/>
          <w:tblLook w:val="0000"/>
        </w:tblPrEx>
        <w:trPr>
          <w:cantSplit/>
          <w:trHeight w:val="761"/>
        </w:trPr>
        <w:tc>
          <w:tcPr>
            <w:tcW w:w="3600" w:type="dxa"/>
            <w:tcBorders>
              <w:right w:val="single" w:sz="4" w:space="0" w:color="auto"/>
            </w:tcBorders>
          </w:tcPr>
          <w:p w:rsidR="000A5E5F" w:rsidRPr="000A5E5F" w:rsidP="000A5E5F" w14:paraId="3C674020" w14:textId="2D3823D2">
            <w:pPr>
              <w:pStyle w:val="BodyText1"/>
            </w:pPr>
            <w:r w:rsidRPr="000A5E5F">
              <w:t>Do you require supervisors to explain sudden drops in</w:t>
            </w:r>
            <w:r>
              <w:t xml:space="preserve"> </w:t>
            </w:r>
            <w:r w:rsidRPr="000A5E5F">
              <w:t xml:space="preserve">performance </w:t>
            </w:r>
            <w:r w:rsidR="0097796A">
              <w:t>review</w:t>
            </w:r>
            <w:r w:rsidRPr="000A5E5F" w:rsidR="0097796A">
              <w:t xml:space="preserve"> </w:t>
            </w:r>
            <w:r w:rsidRPr="000A5E5F">
              <w:t>ratings?</w:t>
            </w:r>
          </w:p>
          <w:p w:rsidR="000A5E5F" w:rsidRPr="000A5E5F" w:rsidP="000A5E5F" w14:paraId="6013DC19" w14:textId="77777777">
            <w:pPr>
              <w:pStyle w:val="BodyText1"/>
            </w:pPr>
          </w:p>
        </w:tc>
        <w:tc>
          <w:tcPr>
            <w:tcW w:w="1306" w:type="dxa"/>
            <w:gridSpan w:val="2"/>
            <w:tcBorders>
              <w:left w:val="single" w:sz="4" w:space="0" w:color="auto"/>
            </w:tcBorders>
          </w:tcPr>
          <w:p w:rsidR="000A5E5F" w:rsidRPr="000A5E5F" w:rsidP="00525A05" w14:paraId="74EF8811" w14:textId="77777777">
            <w:pPr>
              <w:pStyle w:val="BodyText1"/>
              <w:jc w:val="center"/>
            </w:pPr>
            <w:bookmarkStart w:id="29" w:name="Text75"/>
            <w:r w:rsidRPr="000A5E5F">
              <w:fldChar w:fldCharType="begin">
                <w:ffData>
                  <w:name w:val="Text75"/>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29"/>
          </w:p>
        </w:tc>
        <w:tc>
          <w:tcPr>
            <w:tcW w:w="1321" w:type="dxa"/>
          </w:tcPr>
          <w:p w:rsidR="000A5E5F" w:rsidRPr="000A5E5F" w:rsidP="00525A05" w14:paraId="2443DDFA" w14:textId="77777777">
            <w:pPr>
              <w:pStyle w:val="BodyText1"/>
              <w:jc w:val="center"/>
            </w:pPr>
            <w:bookmarkStart w:id="30" w:name="Text76"/>
            <w:r w:rsidRPr="000A5E5F">
              <w:fldChar w:fldCharType="begin">
                <w:ffData>
                  <w:name w:val="Text76"/>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0"/>
          </w:p>
        </w:tc>
        <w:tc>
          <w:tcPr>
            <w:tcW w:w="1510" w:type="dxa"/>
          </w:tcPr>
          <w:p w:rsidR="000A5E5F" w:rsidRPr="000A5E5F" w:rsidP="00525A05" w14:paraId="5AA78594" w14:textId="77777777">
            <w:pPr>
              <w:pStyle w:val="BodyText1"/>
              <w:jc w:val="center"/>
            </w:pPr>
            <w:bookmarkStart w:id="31" w:name="Text77"/>
            <w:r w:rsidRPr="000A5E5F">
              <w:fldChar w:fldCharType="begin">
                <w:ffData>
                  <w:name w:val="Text77"/>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1"/>
          </w:p>
        </w:tc>
        <w:tc>
          <w:tcPr>
            <w:tcW w:w="1623" w:type="dxa"/>
          </w:tcPr>
          <w:p w:rsidR="000A5E5F" w:rsidRPr="000A5E5F" w:rsidP="00525A05" w14:paraId="67BC5CB9" w14:textId="77777777">
            <w:pPr>
              <w:pStyle w:val="BodyText1"/>
              <w:jc w:val="center"/>
            </w:pPr>
            <w:bookmarkStart w:id="32" w:name="Text78"/>
            <w:r w:rsidRPr="000A5E5F">
              <w:fldChar w:fldCharType="begin">
                <w:ffData>
                  <w:name w:val="Text78"/>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2"/>
          </w:p>
        </w:tc>
      </w:tr>
      <w:tr w14:paraId="238AA139" w14:textId="77777777" w:rsidTr="00525A05">
        <w:tblPrEx>
          <w:tblW w:w="9360" w:type="dxa"/>
          <w:tblInd w:w="-72" w:type="dxa"/>
          <w:tblLayout w:type="fixed"/>
          <w:tblLook w:val="0000"/>
        </w:tblPrEx>
        <w:tc>
          <w:tcPr>
            <w:tcW w:w="3600" w:type="dxa"/>
            <w:tcBorders>
              <w:right w:val="single" w:sz="4" w:space="0" w:color="auto"/>
            </w:tcBorders>
          </w:tcPr>
          <w:p w:rsidR="000A5E5F" w:rsidRPr="000A5E5F" w:rsidP="000A5E5F" w14:paraId="29E64D90" w14:textId="00B4928F">
            <w:pPr>
              <w:pStyle w:val="BodyText1"/>
            </w:pPr>
            <w:r w:rsidRPr="000A5E5F">
              <w:t xml:space="preserve">Do supervisors understand how a lowered performance rating can trigger a discrimination suit, and </w:t>
            </w:r>
            <w:r w:rsidR="00E72FA6">
              <w:t xml:space="preserve">how </w:t>
            </w:r>
            <w:r w:rsidRPr="000A5E5F">
              <w:t>to prevent it from happening?</w:t>
            </w:r>
          </w:p>
          <w:p w:rsidR="000A5E5F" w:rsidRPr="000A5E5F" w:rsidP="000A5E5F" w14:paraId="033A49C9" w14:textId="77777777">
            <w:pPr>
              <w:pStyle w:val="BodyText1"/>
            </w:pPr>
          </w:p>
        </w:tc>
        <w:tc>
          <w:tcPr>
            <w:tcW w:w="1306" w:type="dxa"/>
            <w:gridSpan w:val="2"/>
            <w:tcBorders>
              <w:left w:val="single" w:sz="4" w:space="0" w:color="auto"/>
            </w:tcBorders>
          </w:tcPr>
          <w:p w:rsidR="000A5E5F" w:rsidRPr="000A5E5F" w:rsidP="00525A05" w14:paraId="6E2D4788" w14:textId="77777777">
            <w:pPr>
              <w:pStyle w:val="BodyText1"/>
              <w:jc w:val="center"/>
            </w:pPr>
            <w:bookmarkStart w:id="33" w:name="Text79"/>
            <w:r w:rsidRPr="000A5E5F">
              <w:fldChar w:fldCharType="begin">
                <w:ffData>
                  <w:name w:val="Text79"/>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3"/>
          </w:p>
        </w:tc>
        <w:tc>
          <w:tcPr>
            <w:tcW w:w="1321" w:type="dxa"/>
          </w:tcPr>
          <w:p w:rsidR="000A5E5F" w:rsidRPr="000A5E5F" w:rsidP="00525A05" w14:paraId="5A1E305B" w14:textId="77777777">
            <w:pPr>
              <w:pStyle w:val="BodyText1"/>
              <w:jc w:val="center"/>
            </w:pPr>
            <w:bookmarkStart w:id="34" w:name="Text80"/>
            <w:r w:rsidRPr="000A5E5F">
              <w:fldChar w:fldCharType="begin">
                <w:ffData>
                  <w:name w:val="Text80"/>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4"/>
          </w:p>
        </w:tc>
        <w:tc>
          <w:tcPr>
            <w:tcW w:w="1510" w:type="dxa"/>
          </w:tcPr>
          <w:p w:rsidR="000A5E5F" w:rsidRPr="000A5E5F" w:rsidP="00525A05" w14:paraId="5331FEE1" w14:textId="77777777">
            <w:pPr>
              <w:pStyle w:val="BodyText1"/>
              <w:jc w:val="center"/>
            </w:pPr>
            <w:bookmarkStart w:id="35" w:name="Text81"/>
            <w:r w:rsidRPr="000A5E5F">
              <w:fldChar w:fldCharType="begin">
                <w:ffData>
                  <w:name w:val="Text81"/>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5"/>
          </w:p>
        </w:tc>
        <w:tc>
          <w:tcPr>
            <w:tcW w:w="1623" w:type="dxa"/>
          </w:tcPr>
          <w:p w:rsidR="000A5E5F" w:rsidRPr="000A5E5F" w:rsidP="00525A05" w14:paraId="400BE630" w14:textId="77777777">
            <w:pPr>
              <w:pStyle w:val="BodyText1"/>
              <w:jc w:val="center"/>
            </w:pPr>
            <w:bookmarkStart w:id="36" w:name="Text82"/>
            <w:r w:rsidRPr="000A5E5F">
              <w:fldChar w:fldCharType="begin">
                <w:ffData>
                  <w:name w:val="Text82"/>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6"/>
          </w:p>
        </w:tc>
      </w:tr>
      <w:tr w14:paraId="2731E37D" w14:textId="77777777" w:rsidTr="00525A05">
        <w:tblPrEx>
          <w:tblW w:w="9360" w:type="dxa"/>
          <w:tblInd w:w="-72" w:type="dxa"/>
          <w:tblLayout w:type="fixed"/>
          <w:tblLook w:val="0000"/>
        </w:tblPrEx>
        <w:tc>
          <w:tcPr>
            <w:tcW w:w="3600" w:type="dxa"/>
            <w:tcBorders>
              <w:right w:val="single" w:sz="4" w:space="0" w:color="auto"/>
            </w:tcBorders>
          </w:tcPr>
          <w:p w:rsidR="000A5E5F" w:rsidRPr="000A5E5F" w:rsidP="000A5E5F" w14:paraId="1857BCC2" w14:textId="64D03230">
            <w:pPr>
              <w:pStyle w:val="BodyText1"/>
            </w:pPr>
            <w:r w:rsidRPr="000A5E5F">
              <w:t xml:space="preserve">Have you discussed with supervisors the type of statements made in a performance </w:t>
            </w:r>
            <w:r w:rsidR="0097796A">
              <w:t>review</w:t>
            </w:r>
            <w:r w:rsidRPr="000A5E5F" w:rsidR="0097796A">
              <w:t xml:space="preserve"> </w:t>
            </w:r>
            <w:r w:rsidRPr="000A5E5F">
              <w:t>that might be considered defamatory?</w:t>
            </w:r>
          </w:p>
          <w:p w:rsidR="000A5E5F" w:rsidRPr="000A5E5F" w:rsidP="000A5E5F" w14:paraId="78F12907" w14:textId="77777777">
            <w:pPr>
              <w:pStyle w:val="BodyText1"/>
            </w:pPr>
          </w:p>
        </w:tc>
        <w:tc>
          <w:tcPr>
            <w:tcW w:w="1306" w:type="dxa"/>
            <w:gridSpan w:val="2"/>
            <w:tcBorders>
              <w:left w:val="single" w:sz="4" w:space="0" w:color="auto"/>
            </w:tcBorders>
          </w:tcPr>
          <w:p w:rsidR="000A5E5F" w:rsidRPr="000A5E5F" w:rsidP="00525A05" w14:paraId="56BFE77B" w14:textId="77777777">
            <w:pPr>
              <w:pStyle w:val="BodyText1"/>
              <w:jc w:val="center"/>
            </w:pPr>
            <w:bookmarkStart w:id="37" w:name="Text83"/>
            <w:r w:rsidRPr="000A5E5F">
              <w:fldChar w:fldCharType="begin">
                <w:ffData>
                  <w:name w:val="Text8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7"/>
          </w:p>
        </w:tc>
        <w:tc>
          <w:tcPr>
            <w:tcW w:w="1321" w:type="dxa"/>
          </w:tcPr>
          <w:p w:rsidR="000A5E5F" w:rsidRPr="000A5E5F" w:rsidP="00525A05" w14:paraId="1B202FEE" w14:textId="77777777">
            <w:pPr>
              <w:pStyle w:val="BodyText1"/>
              <w:jc w:val="center"/>
            </w:pPr>
            <w:bookmarkStart w:id="38" w:name="Text84"/>
            <w:r w:rsidRPr="000A5E5F">
              <w:fldChar w:fldCharType="begin">
                <w:ffData>
                  <w:name w:val="Text84"/>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8"/>
          </w:p>
        </w:tc>
        <w:tc>
          <w:tcPr>
            <w:tcW w:w="1510" w:type="dxa"/>
          </w:tcPr>
          <w:p w:rsidR="000A5E5F" w:rsidRPr="000A5E5F" w:rsidP="00525A05" w14:paraId="3CDB738F" w14:textId="77777777">
            <w:pPr>
              <w:pStyle w:val="BodyText1"/>
              <w:jc w:val="center"/>
            </w:pPr>
            <w:bookmarkStart w:id="39" w:name="Text85"/>
            <w:r w:rsidRPr="000A5E5F">
              <w:fldChar w:fldCharType="begin">
                <w:ffData>
                  <w:name w:val="Text85"/>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39"/>
          </w:p>
        </w:tc>
        <w:tc>
          <w:tcPr>
            <w:tcW w:w="1623" w:type="dxa"/>
          </w:tcPr>
          <w:p w:rsidR="000A5E5F" w:rsidRPr="000A5E5F" w:rsidP="00525A05" w14:paraId="49ED1455" w14:textId="77777777">
            <w:pPr>
              <w:pStyle w:val="BodyText1"/>
              <w:jc w:val="center"/>
            </w:pPr>
            <w:bookmarkStart w:id="40" w:name="Text86"/>
            <w:r w:rsidRPr="000A5E5F">
              <w:fldChar w:fldCharType="begin">
                <w:ffData>
                  <w:name w:val="Text86"/>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0"/>
          </w:p>
        </w:tc>
      </w:tr>
      <w:tr w14:paraId="195D987E" w14:textId="77777777" w:rsidTr="00525A05">
        <w:tblPrEx>
          <w:tblW w:w="9360" w:type="dxa"/>
          <w:tblInd w:w="-72" w:type="dxa"/>
          <w:tblLayout w:type="fixed"/>
          <w:tblLook w:val="0000"/>
        </w:tblPrEx>
        <w:tc>
          <w:tcPr>
            <w:tcW w:w="3600" w:type="dxa"/>
            <w:tcBorders>
              <w:left w:val="nil"/>
              <w:bottom w:val="nil"/>
              <w:right w:val="single" w:sz="4" w:space="0" w:color="auto"/>
            </w:tcBorders>
          </w:tcPr>
          <w:p w:rsidR="000A5E5F" w:rsidRPr="000A5E5F" w:rsidP="000A5E5F" w14:paraId="3FF0E763" w14:textId="2582B9A5">
            <w:pPr>
              <w:pStyle w:val="BodyText1"/>
            </w:pPr>
            <w:r w:rsidRPr="000A5E5F">
              <w:t xml:space="preserve">Do you have a system in place to make sure employees who do not meet standards are given goals to correct the deficiencies within a specified </w:t>
            </w:r>
            <w:r w:rsidRPr="000A5E5F">
              <w:t>time period</w:t>
            </w:r>
            <w:r w:rsidRPr="000A5E5F">
              <w:t>?</w:t>
            </w:r>
          </w:p>
          <w:p w:rsidR="000A5E5F" w:rsidRPr="000A5E5F" w:rsidP="000A5E5F" w14:paraId="748EE8EA" w14:textId="77777777">
            <w:pPr>
              <w:pStyle w:val="BodyText1"/>
            </w:pPr>
          </w:p>
        </w:tc>
        <w:tc>
          <w:tcPr>
            <w:tcW w:w="1306" w:type="dxa"/>
            <w:gridSpan w:val="2"/>
            <w:tcBorders>
              <w:left w:val="single" w:sz="4" w:space="0" w:color="auto"/>
              <w:right w:val="nil"/>
            </w:tcBorders>
          </w:tcPr>
          <w:p w:rsidR="000A5E5F" w:rsidRPr="000A5E5F" w:rsidP="00525A05" w14:paraId="298A5517" w14:textId="77777777">
            <w:pPr>
              <w:pStyle w:val="BodyText1"/>
              <w:jc w:val="center"/>
            </w:pPr>
            <w:bookmarkStart w:id="41" w:name="Text87"/>
            <w:r w:rsidRPr="000A5E5F">
              <w:fldChar w:fldCharType="begin">
                <w:ffData>
                  <w:name w:val="Text87"/>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1"/>
          </w:p>
        </w:tc>
        <w:tc>
          <w:tcPr>
            <w:tcW w:w="1321" w:type="dxa"/>
            <w:tcBorders>
              <w:left w:val="nil"/>
              <w:right w:val="nil"/>
            </w:tcBorders>
          </w:tcPr>
          <w:p w:rsidR="000A5E5F" w:rsidRPr="000A5E5F" w:rsidP="00525A05" w14:paraId="3AEF2567" w14:textId="77777777">
            <w:pPr>
              <w:pStyle w:val="BodyText1"/>
              <w:jc w:val="center"/>
            </w:pPr>
            <w:bookmarkStart w:id="42" w:name="Text88"/>
            <w:r w:rsidRPr="000A5E5F">
              <w:fldChar w:fldCharType="begin">
                <w:ffData>
                  <w:name w:val="Text88"/>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2"/>
          </w:p>
        </w:tc>
        <w:tc>
          <w:tcPr>
            <w:tcW w:w="1510" w:type="dxa"/>
            <w:tcBorders>
              <w:left w:val="nil"/>
              <w:right w:val="nil"/>
            </w:tcBorders>
          </w:tcPr>
          <w:p w:rsidR="000A5E5F" w:rsidRPr="000A5E5F" w:rsidP="00525A05" w14:paraId="037AB64A" w14:textId="77777777">
            <w:pPr>
              <w:pStyle w:val="BodyText1"/>
              <w:jc w:val="center"/>
            </w:pPr>
            <w:bookmarkStart w:id="43" w:name="Text89"/>
            <w:r w:rsidRPr="000A5E5F">
              <w:fldChar w:fldCharType="begin">
                <w:ffData>
                  <w:name w:val="Text89"/>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3"/>
          </w:p>
        </w:tc>
        <w:tc>
          <w:tcPr>
            <w:tcW w:w="1623" w:type="dxa"/>
            <w:tcBorders>
              <w:left w:val="nil"/>
              <w:right w:val="nil"/>
            </w:tcBorders>
          </w:tcPr>
          <w:p w:rsidR="000A5E5F" w:rsidRPr="000A5E5F" w:rsidP="00525A05" w14:paraId="15AFEE81" w14:textId="77777777">
            <w:pPr>
              <w:pStyle w:val="BodyText1"/>
              <w:jc w:val="center"/>
            </w:pPr>
            <w:bookmarkStart w:id="44" w:name="Text90"/>
            <w:r w:rsidRPr="000A5E5F">
              <w:fldChar w:fldCharType="begin">
                <w:ffData>
                  <w:name w:val="Text90"/>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4"/>
          </w:p>
        </w:tc>
      </w:tr>
      <w:tr w14:paraId="1DA998D5" w14:textId="77777777" w:rsidTr="00525A05">
        <w:tblPrEx>
          <w:tblW w:w="9360" w:type="dxa"/>
          <w:tblInd w:w="-72" w:type="dxa"/>
          <w:tblLayout w:type="fixed"/>
          <w:tblLook w:val="0000"/>
        </w:tblPrEx>
        <w:tc>
          <w:tcPr>
            <w:tcW w:w="3600" w:type="dxa"/>
            <w:tcBorders>
              <w:top w:val="nil"/>
              <w:left w:val="nil"/>
              <w:bottom w:val="nil"/>
              <w:right w:val="single" w:sz="4" w:space="0" w:color="auto"/>
            </w:tcBorders>
          </w:tcPr>
          <w:p w:rsidR="000A5E5F" w:rsidRPr="000A5E5F" w:rsidP="000A5E5F" w14:paraId="7AB1E0AD" w14:textId="5A4C1CA9">
            <w:pPr>
              <w:pStyle w:val="BodyText1"/>
            </w:pPr>
            <w:r w:rsidRPr="000A5E5F">
              <w:t xml:space="preserve">Do you give employees who challenge their </w:t>
            </w:r>
            <w:r w:rsidR="0097796A">
              <w:t>reviews</w:t>
            </w:r>
            <w:r w:rsidRPr="000A5E5F" w:rsidR="0097796A">
              <w:t xml:space="preserve"> </w:t>
            </w:r>
            <w:r w:rsidRPr="000A5E5F">
              <w:t>a hearing with a higher-level manager?</w:t>
            </w:r>
          </w:p>
          <w:p w:rsidR="000A5E5F" w:rsidRPr="000A5E5F" w:rsidP="000A5E5F" w14:paraId="1505506D" w14:textId="77777777">
            <w:pPr>
              <w:pStyle w:val="BodyText1"/>
            </w:pPr>
          </w:p>
        </w:tc>
        <w:tc>
          <w:tcPr>
            <w:tcW w:w="1306" w:type="dxa"/>
            <w:gridSpan w:val="2"/>
            <w:tcBorders>
              <w:left w:val="single" w:sz="4" w:space="0" w:color="auto"/>
            </w:tcBorders>
          </w:tcPr>
          <w:p w:rsidR="000A5E5F" w:rsidRPr="000A5E5F" w:rsidP="00525A05" w14:paraId="07EB1794" w14:textId="4245889B">
            <w:pPr>
              <w:pStyle w:val="BodyText1"/>
              <w:jc w:val="center"/>
            </w:pPr>
            <w:bookmarkStart w:id="45" w:name="Text95"/>
            <w:r w:rsidRPr="000A5E5F">
              <w:fldChar w:fldCharType="begin">
                <w:ffData>
                  <w:name w:val="Text95"/>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5"/>
          </w:p>
        </w:tc>
        <w:tc>
          <w:tcPr>
            <w:tcW w:w="1321" w:type="dxa"/>
          </w:tcPr>
          <w:p w:rsidR="000A5E5F" w:rsidRPr="000A5E5F" w:rsidP="00525A05" w14:paraId="60F44229" w14:textId="77777777">
            <w:pPr>
              <w:pStyle w:val="BodyText1"/>
              <w:jc w:val="center"/>
            </w:pPr>
            <w:bookmarkStart w:id="46" w:name="Text96"/>
            <w:r w:rsidRPr="000A5E5F">
              <w:fldChar w:fldCharType="begin">
                <w:ffData>
                  <w:name w:val="Text96"/>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6"/>
          </w:p>
        </w:tc>
        <w:tc>
          <w:tcPr>
            <w:tcW w:w="1510" w:type="dxa"/>
          </w:tcPr>
          <w:p w:rsidR="000A5E5F" w:rsidRPr="000A5E5F" w:rsidP="00525A05" w14:paraId="159AFDFB" w14:textId="77777777">
            <w:pPr>
              <w:pStyle w:val="BodyText1"/>
              <w:jc w:val="center"/>
            </w:pPr>
            <w:bookmarkStart w:id="47" w:name="Text97"/>
            <w:r w:rsidRPr="000A5E5F">
              <w:fldChar w:fldCharType="begin">
                <w:ffData>
                  <w:name w:val="Text97"/>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7"/>
          </w:p>
        </w:tc>
        <w:tc>
          <w:tcPr>
            <w:tcW w:w="1623" w:type="dxa"/>
          </w:tcPr>
          <w:p w:rsidR="000A5E5F" w:rsidRPr="000A5E5F" w:rsidP="00525A05" w14:paraId="760E4CEA" w14:textId="77777777">
            <w:pPr>
              <w:pStyle w:val="BodyText1"/>
              <w:jc w:val="center"/>
            </w:pPr>
            <w:bookmarkStart w:id="48" w:name="Text98"/>
            <w:r w:rsidRPr="000A5E5F">
              <w:fldChar w:fldCharType="begin">
                <w:ffData>
                  <w:name w:val="Text98"/>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8"/>
          </w:p>
        </w:tc>
      </w:tr>
      <w:tr w14:paraId="3C422C46" w14:textId="77777777" w:rsidTr="00525A05">
        <w:tblPrEx>
          <w:tblW w:w="9360" w:type="dxa"/>
          <w:tblInd w:w="-72" w:type="dxa"/>
          <w:tblLayout w:type="fixed"/>
          <w:tblLook w:val="0000"/>
        </w:tblPrEx>
        <w:trPr>
          <w:trHeight w:val="1928"/>
        </w:trPr>
        <w:tc>
          <w:tcPr>
            <w:tcW w:w="3600" w:type="dxa"/>
            <w:vMerge w:val="restart"/>
            <w:tcBorders>
              <w:top w:val="nil"/>
              <w:left w:val="nil"/>
              <w:right w:val="single" w:sz="4" w:space="0" w:color="auto"/>
            </w:tcBorders>
          </w:tcPr>
          <w:p w:rsidR="000A5E5F" w:rsidRPr="000A5E5F" w:rsidP="000A5E5F" w14:paraId="0E58E58B" w14:textId="51CD6F16">
            <w:pPr>
              <w:pStyle w:val="BodyText1"/>
            </w:pPr>
            <w:r w:rsidRPr="000A5E5F">
              <w:t xml:space="preserve">Do supervisors understand </w:t>
            </w:r>
            <w:r w:rsidR="00525A05">
              <w:t xml:space="preserve">the confidential nature of performance </w:t>
            </w:r>
            <w:r w:rsidR="0097796A">
              <w:t xml:space="preserve">reviews </w:t>
            </w:r>
            <w:r w:rsidR="00525A05">
              <w:t>and know not to disclose the information therein except with those who have a need to know?</w:t>
            </w:r>
          </w:p>
          <w:p w:rsidR="000A5E5F" w:rsidRPr="000A5E5F" w:rsidP="000A5E5F" w14:paraId="036AC7E3" w14:textId="77777777">
            <w:pPr>
              <w:pStyle w:val="BodyText1"/>
            </w:pPr>
          </w:p>
          <w:p w:rsidR="000A5E5F" w:rsidRPr="000A5E5F" w:rsidP="000A5E5F" w14:paraId="32830065" w14:textId="77777777">
            <w:pPr>
              <w:pStyle w:val="BodyText1"/>
            </w:pPr>
            <w:r w:rsidRPr="000A5E5F">
              <w:t>Is there an appeals process for employees who are not satisfied with their ratings?</w:t>
            </w:r>
          </w:p>
          <w:p w:rsidR="000A5E5F" w:rsidRPr="00525A05" w:rsidP="00525A05" w14:paraId="56DC02AA" w14:textId="77777777">
            <w:pPr>
              <w:jc w:val="right"/>
            </w:pPr>
          </w:p>
        </w:tc>
        <w:tc>
          <w:tcPr>
            <w:tcW w:w="1306" w:type="dxa"/>
            <w:gridSpan w:val="2"/>
            <w:tcBorders>
              <w:left w:val="single" w:sz="4" w:space="0" w:color="auto"/>
            </w:tcBorders>
          </w:tcPr>
          <w:p w:rsidR="000A5E5F" w:rsidRPr="000A5E5F" w:rsidP="00525A05" w14:paraId="742D115E" w14:textId="50A9DF5C">
            <w:pPr>
              <w:pStyle w:val="BodyText1"/>
              <w:jc w:val="center"/>
            </w:pPr>
            <w:r w:rsidRPr="000A5E5F">
              <w:fldChar w:fldCharType="begin">
                <w:ffData>
                  <w:name w:val="Text10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21" w:type="dxa"/>
          </w:tcPr>
          <w:p w:rsidR="000A5E5F" w:rsidRPr="000A5E5F" w:rsidP="00525A05" w14:paraId="0F7F5F0C" w14:textId="54116AB7">
            <w:pPr>
              <w:pStyle w:val="BodyText1"/>
              <w:jc w:val="center"/>
            </w:pPr>
            <w:bookmarkStart w:id="49" w:name="Text100"/>
            <w:r w:rsidRPr="000A5E5F">
              <w:fldChar w:fldCharType="begin">
                <w:ffData>
                  <w:name w:val="Text100"/>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49"/>
          </w:p>
        </w:tc>
        <w:tc>
          <w:tcPr>
            <w:tcW w:w="1510" w:type="dxa"/>
          </w:tcPr>
          <w:p w:rsidR="000A5E5F" w:rsidRPr="000A5E5F" w:rsidP="00525A05" w14:paraId="0052A80B" w14:textId="4457E039">
            <w:pPr>
              <w:pStyle w:val="BodyText1"/>
              <w:jc w:val="center"/>
            </w:pPr>
            <w:bookmarkStart w:id="50" w:name="Text101"/>
            <w:r w:rsidRPr="000A5E5F">
              <w:fldChar w:fldCharType="begin">
                <w:ffData>
                  <w:name w:val="Text101"/>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50"/>
          </w:p>
        </w:tc>
        <w:tc>
          <w:tcPr>
            <w:tcW w:w="1623" w:type="dxa"/>
          </w:tcPr>
          <w:p w:rsidR="000A5E5F" w:rsidRPr="000A5E5F" w:rsidP="00525A05" w14:paraId="2F53D250" w14:textId="2B5A10E4">
            <w:pPr>
              <w:pStyle w:val="BodyText1"/>
              <w:jc w:val="center"/>
            </w:pPr>
            <w:bookmarkStart w:id="51" w:name="Text102"/>
            <w:r w:rsidRPr="000A5E5F">
              <w:fldChar w:fldCharType="begin">
                <w:ffData>
                  <w:name w:val="Text102"/>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bookmarkEnd w:id="51"/>
          </w:p>
          <w:p w:rsidR="000A5E5F" w:rsidRPr="000A5E5F" w:rsidP="00525A05" w14:paraId="3DB817C3" w14:textId="77777777">
            <w:pPr>
              <w:pStyle w:val="BodyText1"/>
              <w:jc w:val="center"/>
            </w:pPr>
          </w:p>
          <w:p w:rsidR="000A5E5F" w:rsidRPr="000A5E5F" w:rsidP="00525A05" w14:paraId="44811F60" w14:textId="77777777">
            <w:pPr>
              <w:pStyle w:val="BodyText1"/>
              <w:jc w:val="center"/>
            </w:pPr>
          </w:p>
          <w:p w:rsidR="000A5E5F" w:rsidRPr="000A5E5F" w:rsidP="00525A05" w14:paraId="289D7946" w14:textId="231F3A1D">
            <w:pPr>
              <w:pStyle w:val="BodyText1"/>
              <w:jc w:val="center"/>
            </w:pPr>
          </w:p>
        </w:tc>
      </w:tr>
      <w:tr w14:paraId="76372EB1" w14:textId="77777777" w:rsidTr="00525A05">
        <w:tblPrEx>
          <w:tblW w:w="9360" w:type="dxa"/>
          <w:tblInd w:w="-72" w:type="dxa"/>
          <w:tblLayout w:type="fixed"/>
          <w:tblLook w:val="0000"/>
        </w:tblPrEx>
        <w:trPr>
          <w:trHeight w:val="1927"/>
        </w:trPr>
        <w:tc>
          <w:tcPr>
            <w:tcW w:w="3600" w:type="dxa"/>
            <w:vMerge/>
            <w:tcBorders>
              <w:left w:val="nil"/>
              <w:bottom w:val="nil"/>
              <w:right w:val="single" w:sz="4" w:space="0" w:color="auto"/>
            </w:tcBorders>
          </w:tcPr>
          <w:p w:rsidR="000A5E5F" w:rsidRPr="000A5E5F" w:rsidP="000A5E5F" w14:paraId="6D77C02A" w14:textId="77777777">
            <w:pPr>
              <w:pStyle w:val="BodyText1"/>
            </w:pPr>
          </w:p>
        </w:tc>
        <w:tc>
          <w:tcPr>
            <w:tcW w:w="1306" w:type="dxa"/>
            <w:gridSpan w:val="2"/>
            <w:tcBorders>
              <w:left w:val="single" w:sz="4" w:space="0" w:color="auto"/>
            </w:tcBorders>
          </w:tcPr>
          <w:p w:rsidR="000A5E5F" w:rsidRPr="000A5E5F" w:rsidP="00525A05" w14:paraId="2614029F" w14:textId="3861ACF7">
            <w:pPr>
              <w:pStyle w:val="BodyText1"/>
              <w:jc w:val="center"/>
            </w:pPr>
            <w:r w:rsidRPr="000A5E5F">
              <w:fldChar w:fldCharType="begin">
                <w:ffData>
                  <w:name w:val="Text10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21" w:type="dxa"/>
          </w:tcPr>
          <w:p w:rsidR="000A5E5F" w:rsidRPr="000A5E5F" w:rsidP="00525A05" w14:paraId="68B54EDF" w14:textId="21AB8D21">
            <w:pPr>
              <w:pStyle w:val="BodyText1"/>
              <w:jc w:val="center"/>
            </w:pPr>
            <w:r w:rsidRPr="000A5E5F">
              <w:fldChar w:fldCharType="begin">
                <w:ffData>
                  <w:name w:val="Text10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Pr>
          <w:p w:rsidR="000A5E5F" w:rsidRPr="000A5E5F" w:rsidP="00525A05" w14:paraId="0E9FBB4C" w14:textId="4938BCA6">
            <w:pPr>
              <w:pStyle w:val="BodyText1"/>
              <w:jc w:val="center"/>
            </w:pPr>
            <w:r w:rsidRPr="000A5E5F">
              <w:fldChar w:fldCharType="begin">
                <w:ffData>
                  <w:name w:val="Text10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623" w:type="dxa"/>
          </w:tcPr>
          <w:p w:rsidR="000A5E5F" w:rsidRPr="000A5E5F" w:rsidP="00525A05" w14:paraId="20E116DF" w14:textId="0701408E">
            <w:pPr>
              <w:pStyle w:val="BodyText1"/>
              <w:jc w:val="center"/>
            </w:pPr>
            <w:r w:rsidRPr="000A5E5F">
              <w:fldChar w:fldCharType="begin">
                <w:ffData>
                  <w:name w:val="Text10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r>
      <w:tr w14:paraId="3D444C0D" w14:textId="77777777" w:rsidTr="00525A05">
        <w:tblPrEx>
          <w:tblW w:w="9360" w:type="dxa"/>
          <w:tblInd w:w="-72" w:type="dxa"/>
          <w:tblLayout w:type="fixed"/>
          <w:tblLook w:val="0000"/>
        </w:tblPrEx>
        <w:trPr>
          <w:trHeight w:val="720"/>
        </w:trPr>
        <w:tc>
          <w:tcPr>
            <w:tcW w:w="3600" w:type="dxa"/>
            <w:tcBorders>
              <w:top w:val="nil"/>
              <w:left w:val="nil"/>
              <w:right w:val="single" w:sz="4" w:space="0" w:color="auto"/>
            </w:tcBorders>
          </w:tcPr>
          <w:p w:rsidR="000A5E5F" w:rsidRPr="000A5E5F" w:rsidP="002733E4" w14:paraId="6939C0BC" w14:textId="0AA5021E">
            <w:pPr>
              <w:pStyle w:val="BodyText1"/>
            </w:pPr>
            <w:r w:rsidRPr="000A5E5F">
              <w:t xml:space="preserve">Do you keep all employee performance </w:t>
            </w:r>
            <w:r w:rsidR="0097796A">
              <w:t>reviews</w:t>
            </w:r>
            <w:r w:rsidRPr="000A5E5F" w:rsidR="0097796A">
              <w:t xml:space="preserve"> </w:t>
            </w:r>
            <w:r w:rsidRPr="000A5E5F">
              <w:t>in a locked file, accessible only to those with a need</w:t>
            </w:r>
            <w:r w:rsidR="00E72FA6">
              <w:t xml:space="preserve"> </w:t>
            </w:r>
            <w:r w:rsidRPr="000A5E5F">
              <w:t>to</w:t>
            </w:r>
            <w:r w:rsidR="00E72FA6">
              <w:t xml:space="preserve"> </w:t>
            </w:r>
            <w:r w:rsidRPr="000A5E5F">
              <w:t>know?</w:t>
            </w:r>
          </w:p>
        </w:tc>
        <w:tc>
          <w:tcPr>
            <w:tcW w:w="1306" w:type="dxa"/>
            <w:gridSpan w:val="2"/>
            <w:tcBorders>
              <w:left w:val="single" w:sz="4" w:space="0" w:color="auto"/>
            </w:tcBorders>
          </w:tcPr>
          <w:p w:rsidR="000A5E5F" w:rsidRPr="000A5E5F" w:rsidP="00525A05" w14:paraId="67A3DA5D" w14:textId="77777777">
            <w:pPr>
              <w:pStyle w:val="BodyText1"/>
              <w:jc w:val="center"/>
            </w:pPr>
            <w:r w:rsidRPr="000A5E5F">
              <w:fldChar w:fldCharType="begin">
                <w:ffData>
                  <w:name w:val="Text103"/>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321" w:type="dxa"/>
          </w:tcPr>
          <w:p w:rsidR="000A5E5F" w:rsidRPr="000A5E5F" w:rsidP="00525A05" w14:paraId="13FD1B79" w14:textId="77777777">
            <w:pPr>
              <w:pStyle w:val="BodyText1"/>
              <w:jc w:val="center"/>
            </w:pPr>
            <w:r w:rsidRPr="000A5E5F">
              <w:fldChar w:fldCharType="begin">
                <w:ffData>
                  <w:name w:val="Text104"/>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510" w:type="dxa"/>
          </w:tcPr>
          <w:p w:rsidR="000A5E5F" w:rsidRPr="000A5E5F" w:rsidP="00525A05" w14:paraId="7013A3D5" w14:textId="77777777">
            <w:pPr>
              <w:pStyle w:val="BodyText1"/>
              <w:jc w:val="center"/>
            </w:pPr>
            <w:r w:rsidRPr="000A5E5F">
              <w:fldChar w:fldCharType="begin">
                <w:ffData>
                  <w:name w:val="Text105"/>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c>
          <w:tcPr>
            <w:tcW w:w="1623" w:type="dxa"/>
          </w:tcPr>
          <w:p w:rsidR="000A5E5F" w:rsidRPr="000A5E5F" w:rsidP="00525A05" w14:paraId="3C810908" w14:textId="77777777">
            <w:pPr>
              <w:pStyle w:val="BodyText1"/>
              <w:jc w:val="center"/>
            </w:pPr>
            <w:r w:rsidRPr="000A5E5F">
              <w:fldChar w:fldCharType="begin">
                <w:ffData>
                  <w:name w:val="Text106"/>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tc>
      </w:tr>
    </w:tbl>
    <w:p w:rsidR="000A5E5F" w:rsidRPr="000A5E5F" w:rsidP="000A5E5F" w14:paraId="0E970645" w14:textId="77777777"/>
    <w:p w:rsidR="00AC5AE4" w:rsidP="00AC5AE4" w14:paraId="7B7682A1" w14:textId="551E87B8">
      <w:pPr>
        <w:pStyle w:val="BodyText1"/>
      </w:pPr>
      <w:r>
        <w:t xml:space="preserve"> </w:t>
      </w:r>
    </w:p>
    <w:p w:rsidR="00AC5AE4" w14:paraId="628614AE" w14:textId="53253122">
      <w:pPr>
        <w:spacing w:after="0" w:line="240" w:lineRule="auto"/>
        <w:rPr>
          <w:rFonts w:ascii="Calibri Light" w:hAnsi="Calibri Light"/>
          <w:color w:val="3B3838"/>
          <w:szCs w:val="20"/>
        </w:rPr>
      </w:pPr>
      <w:r>
        <w:br w:type="page"/>
      </w:r>
    </w:p>
    <w:p w:rsidR="00AC5AE4" w:rsidP="00AC5AE4" w14:paraId="54DAC03D" w14:textId="12283187">
      <w:pPr>
        <w:pStyle w:val="Heading2"/>
      </w:pPr>
      <w:bookmarkStart w:id="52" w:name="_Toc523223517"/>
      <w:r>
        <w:t>Manager Post-</w:t>
      </w:r>
      <w:r w:rsidR="0097796A">
        <w:t>review</w:t>
      </w:r>
      <w:r>
        <w:t xml:space="preserve"> Checklist</w:t>
      </w:r>
      <w:bookmarkEnd w:id="52"/>
    </w:p>
    <w:p w:rsidR="0097796A" w:rsidRPr="0097796A" w:rsidP="00425166" w14:paraId="758A0C01" w14:textId="71226D9F">
      <w:pPr>
        <w:pStyle w:val="BodyText1"/>
        <w:numPr>
          <w:ilvl w:val="0"/>
          <w:numId w:val="16"/>
        </w:numPr>
      </w:pPr>
      <w:r w:rsidRPr="0097796A">
        <w:t>Discussed each goal or objective established for this employee.</w:t>
      </w:r>
    </w:p>
    <w:p w:rsidR="0097796A" w:rsidRPr="0097796A" w:rsidP="00425166" w14:paraId="076E6D39" w14:textId="6ECA4B81">
      <w:pPr>
        <w:pStyle w:val="BodyText1"/>
        <w:numPr>
          <w:ilvl w:val="0"/>
          <w:numId w:val="16"/>
        </w:numPr>
      </w:pPr>
      <w:r w:rsidRPr="0097796A">
        <w:t>Explored areas of agreement and disagreement.</w:t>
      </w:r>
    </w:p>
    <w:p w:rsidR="0097796A" w:rsidRPr="0097796A" w:rsidP="00425166" w14:paraId="4A737D7E" w14:textId="774EE627">
      <w:pPr>
        <w:pStyle w:val="BodyText1"/>
        <w:numPr>
          <w:ilvl w:val="0"/>
          <w:numId w:val="16"/>
        </w:numPr>
      </w:pPr>
      <w:r w:rsidRPr="0097796A">
        <w:t>Covered positive skills, traits, accomplishments and growth potential.</w:t>
      </w:r>
    </w:p>
    <w:p w:rsidR="0097796A" w:rsidRPr="0097796A" w:rsidP="00425166" w14:paraId="276EC0AE" w14:textId="5458EEA9">
      <w:pPr>
        <w:pStyle w:val="BodyText1"/>
        <w:numPr>
          <w:ilvl w:val="0"/>
          <w:numId w:val="16"/>
        </w:numPr>
      </w:pPr>
      <w:r w:rsidRPr="0097796A">
        <w:t>Reinforced the employee’s accomplishments.</w:t>
      </w:r>
    </w:p>
    <w:p w:rsidR="0097796A" w:rsidRPr="0097796A" w:rsidP="00425166" w14:paraId="3912BD86" w14:textId="28E05B48">
      <w:pPr>
        <w:pStyle w:val="BodyText1"/>
        <w:numPr>
          <w:ilvl w:val="0"/>
          <w:numId w:val="16"/>
        </w:numPr>
      </w:pPr>
      <w:r w:rsidRPr="0097796A">
        <w:t xml:space="preserve">Discussed the employee’s potential for </w:t>
      </w:r>
      <w:r w:rsidR="002733E4">
        <w:t>growth</w:t>
      </w:r>
      <w:r w:rsidRPr="0097796A">
        <w:t>.</w:t>
      </w:r>
    </w:p>
    <w:p w:rsidR="0097796A" w:rsidRPr="0097796A" w:rsidP="00425166" w14:paraId="023774A8" w14:textId="421AAF66">
      <w:pPr>
        <w:pStyle w:val="BodyText1"/>
        <w:numPr>
          <w:ilvl w:val="0"/>
          <w:numId w:val="16"/>
        </w:numPr>
      </w:pPr>
      <w:r w:rsidRPr="0097796A">
        <w:t>Covered areas where improvement is required, expected, demanded or desired.</w:t>
      </w:r>
    </w:p>
    <w:p w:rsidR="0097796A" w:rsidRPr="0097796A" w:rsidP="00425166" w14:paraId="4FBB7323" w14:textId="14C7B885">
      <w:pPr>
        <w:pStyle w:val="BodyText1"/>
        <w:numPr>
          <w:ilvl w:val="0"/>
          <w:numId w:val="16"/>
        </w:numPr>
      </w:pPr>
      <w:r w:rsidRPr="0097796A">
        <w:t xml:space="preserve">Gave the employee goals to correct </w:t>
      </w:r>
      <w:r w:rsidR="00AB60AC">
        <w:t>any gaps</w:t>
      </w:r>
      <w:r w:rsidRPr="0097796A">
        <w:t xml:space="preserve"> within a specified </w:t>
      </w:r>
      <w:r w:rsidRPr="0097796A">
        <w:t>time period</w:t>
      </w:r>
      <w:r w:rsidRPr="0097796A">
        <w:t>.</w:t>
      </w:r>
    </w:p>
    <w:p w:rsidR="0097796A" w:rsidRPr="0097796A" w:rsidP="00425166" w14:paraId="69D22DD8" w14:textId="4CFE7F56">
      <w:pPr>
        <w:pStyle w:val="BodyText1"/>
        <w:numPr>
          <w:ilvl w:val="0"/>
          <w:numId w:val="16"/>
        </w:numPr>
      </w:pPr>
      <w:r w:rsidRPr="0097796A">
        <w:t>Made training</w:t>
      </w:r>
      <w:r w:rsidR="001D1DE4">
        <w:t xml:space="preserve"> and </w:t>
      </w:r>
      <w:r w:rsidRPr="0097796A">
        <w:t>development recommendations.</w:t>
      </w:r>
    </w:p>
    <w:p w:rsidR="0097796A" w:rsidRPr="0097796A" w:rsidP="00425166" w14:paraId="0883EDCD" w14:textId="5A67E8D9">
      <w:pPr>
        <w:pStyle w:val="BodyText1"/>
        <w:numPr>
          <w:ilvl w:val="0"/>
          <w:numId w:val="16"/>
        </w:numPr>
      </w:pPr>
      <w:r w:rsidRPr="0097796A">
        <w:t>Discussed consequences for noncompliance, where applicable.</w:t>
      </w:r>
    </w:p>
    <w:p w:rsidR="0097796A" w:rsidRPr="0097796A" w:rsidP="00425166" w14:paraId="5513A830" w14:textId="465B30EB">
      <w:pPr>
        <w:pStyle w:val="BodyText1"/>
        <w:numPr>
          <w:ilvl w:val="0"/>
          <w:numId w:val="16"/>
        </w:numPr>
      </w:pPr>
      <w:r w:rsidRPr="0097796A">
        <w:t>Listened attentively to the employee.</w:t>
      </w:r>
    </w:p>
    <w:p w:rsidR="0097796A" w:rsidRPr="0097796A" w:rsidP="00425166" w14:paraId="15977884" w14:textId="4309D56C">
      <w:pPr>
        <w:pStyle w:val="BodyText1"/>
        <w:numPr>
          <w:ilvl w:val="0"/>
          <w:numId w:val="16"/>
        </w:numPr>
      </w:pPr>
      <w:r w:rsidRPr="0097796A">
        <w:t>Communicated the main message clearly.</w:t>
      </w:r>
    </w:p>
    <w:p w:rsidR="0097796A" w:rsidRPr="0097796A" w:rsidP="00425166" w14:paraId="18692C5C" w14:textId="4C24BD5D">
      <w:pPr>
        <w:pStyle w:val="BodyText1"/>
        <w:numPr>
          <w:ilvl w:val="0"/>
          <w:numId w:val="16"/>
        </w:numPr>
      </w:pPr>
      <w:r w:rsidRPr="0097796A">
        <w:t>Was completely honest with the employee.</w:t>
      </w:r>
    </w:p>
    <w:p w:rsidR="0097796A" w:rsidRPr="0097796A" w:rsidP="00425166" w14:paraId="4D4B1442" w14:textId="6AA96F42">
      <w:pPr>
        <w:pStyle w:val="BodyText1"/>
        <w:numPr>
          <w:ilvl w:val="0"/>
          <w:numId w:val="16"/>
        </w:numPr>
      </w:pPr>
      <w:r w:rsidRPr="0097796A">
        <w:t>Stuck to performance issues, not personality issues.</w:t>
      </w:r>
    </w:p>
    <w:p w:rsidR="0097796A" w:rsidRPr="0097796A" w:rsidP="00425166" w14:paraId="5CEB7852" w14:textId="15A037AC">
      <w:pPr>
        <w:pStyle w:val="BodyText1"/>
        <w:numPr>
          <w:ilvl w:val="0"/>
          <w:numId w:val="16"/>
        </w:numPr>
      </w:pPr>
      <w:r w:rsidRPr="0097796A">
        <w:t>Filled out forms properly and promptly.</w:t>
      </w:r>
    </w:p>
    <w:p w:rsidR="0097796A" w:rsidRPr="0097796A" w:rsidP="00425166" w14:paraId="039899AA" w14:textId="53E6C9CD">
      <w:pPr>
        <w:pStyle w:val="BodyText1"/>
        <w:numPr>
          <w:ilvl w:val="0"/>
          <w:numId w:val="16"/>
        </w:numPr>
      </w:pPr>
      <w:r w:rsidRPr="0097796A">
        <w:t>Conducted progress reviews as promised.</w:t>
      </w:r>
    </w:p>
    <w:p w:rsidR="0097796A" w:rsidRPr="0097796A" w:rsidP="00425166" w14:paraId="4402D981" w14:textId="664E91B6">
      <w:pPr>
        <w:pStyle w:val="BodyText1"/>
        <w:numPr>
          <w:ilvl w:val="0"/>
          <w:numId w:val="16"/>
        </w:numPr>
      </w:pPr>
      <w:r w:rsidRPr="0097796A">
        <w:t>Received positive feedback from the employee.</w:t>
      </w:r>
    </w:p>
    <w:p w:rsidR="0097796A" w:rsidRPr="0097796A" w:rsidP="00425166" w14:paraId="25E40DA2" w14:textId="0EDD732B">
      <w:pPr>
        <w:pStyle w:val="BodyText1"/>
        <w:numPr>
          <w:ilvl w:val="0"/>
          <w:numId w:val="16"/>
        </w:numPr>
      </w:pPr>
      <w:r w:rsidRPr="0097796A">
        <w:t>Understood the employee’s performance challenges better.</w:t>
      </w:r>
    </w:p>
    <w:p w:rsidR="0097796A" w:rsidRPr="0097796A" w:rsidP="00425166" w14:paraId="6F7FDDDC" w14:textId="00AC6393">
      <w:pPr>
        <w:pStyle w:val="BodyText1"/>
        <w:numPr>
          <w:ilvl w:val="0"/>
          <w:numId w:val="16"/>
        </w:numPr>
      </w:pPr>
      <w:r w:rsidRPr="0097796A">
        <w:t>Obtained accurate performance data from records and from careful observation of the employee when performing the job.</w:t>
      </w:r>
    </w:p>
    <w:p w:rsidR="0097796A" w:rsidRPr="0097796A" w:rsidP="00425166" w14:paraId="218CC119" w14:textId="1227F45C">
      <w:pPr>
        <w:pStyle w:val="BodyText1"/>
        <w:numPr>
          <w:ilvl w:val="0"/>
          <w:numId w:val="16"/>
        </w:numPr>
      </w:pPr>
      <w:r w:rsidRPr="0097796A">
        <w:t xml:space="preserve">Employee’s performance was </w:t>
      </w:r>
      <w:r w:rsidR="008810CA">
        <w:t>reviewed</w:t>
      </w:r>
      <w:r w:rsidRPr="0097796A">
        <w:t xml:space="preserve"> against the performance of all individuals who have performed the same job.</w:t>
      </w:r>
    </w:p>
    <w:p w:rsidR="0097796A" w:rsidRPr="0097796A" w:rsidP="00425166" w14:paraId="2660A093" w14:textId="73F2A0E0">
      <w:pPr>
        <w:pStyle w:val="BodyText1"/>
        <w:numPr>
          <w:ilvl w:val="0"/>
          <w:numId w:val="16"/>
        </w:numPr>
      </w:pPr>
      <w:r w:rsidRPr="0097796A">
        <w:t xml:space="preserve">Made sure that one or two employee weaknesses did not influence the </w:t>
      </w:r>
      <w:r>
        <w:t>review</w:t>
      </w:r>
      <w:r w:rsidRPr="0097796A">
        <w:t xml:space="preserve"> of other factors.</w:t>
      </w:r>
    </w:p>
    <w:p w:rsidR="0097796A" w:rsidRPr="0097796A" w:rsidP="00425166" w14:paraId="63FCEAD6" w14:textId="4C06F283">
      <w:pPr>
        <w:pStyle w:val="BodyText1"/>
        <w:numPr>
          <w:ilvl w:val="0"/>
          <w:numId w:val="16"/>
        </w:numPr>
      </w:pPr>
      <w:r w:rsidRPr="0097796A">
        <w:t>Avoided rating the employee “sympathetically.”</w:t>
      </w:r>
    </w:p>
    <w:p w:rsidR="0097796A" w:rsidRPr="0097796A" w:rsidP="00425166" w14:paraId="78699F3E" w14:textId="7074ABBB">
      <w:pPr>
        <w:pStyle w:val="BodyText1"/>
        <w:numPr>
          <w:ilvl w:val="0"/>
          <w:numId w:val="16"/>
        </w:numPr>
      </w:pPr>
      <w:r w:rsidRPr="0097796A">
        <w:t xml:space="preserve">Avoided letting evaluations of </w:t>
      </w:r>
      <w:r w:rsidR="00681919">
        <w:t>people</w:t>
      </w:r>
      <w:r w:rsidRPr="0097796A" w:rsidR="00681919">
        <w:t xml:space="preserve"> </w:t>
      </w:r>
      <w:r w:rsidRPr="0097796A">
        <w:t>with the same job title fall into a rigid or routine pattern.</w:t>
      </w:r>
    </w:p>
    <w:p w:rsidR="0097796A" w:rsidRPr="0097796A" w:rsidP="00425166" w14:paraId="664C78CD" w14:textId="3CD88248">
      <w:pPr>
        <w:pStyle w:val="BodyText1"/>
        <w:numPr>
          <w:ilvl w:val="0"/>
          <w:numId w:val="16"/>
        </w:numPr>
      </w:pPr>
      <w:r w:rsidRPr="0097796A">
        <w:t>Stuck to the facts and referred only to the available records.</w:t>
      </w:r>
    </w:p>
    <w:p w:rsidR="0097796A" w:rsidRPr="0097796A" w:rsidP="00425166" w14:paraId="4163236A" w14:textId="46ED2104">
      <w:pPr>
        <w:pStyle w:val="BodyText1"/>
        <w:numPr>
          <w:ilvl w:val="0"/>
          <w:numId w:val="16"/>
        </w:numPr>
      </w:pPr>
      <w:r w:rsidRPr="0097796A">
        <w:t xml:space="preserve">Had the employee sign the </w:t>
      </w:r>
      <w:r>
        <w:t>review</w:t>
      </w:r>
      <w:r w:rsidRPr="0097796A">
        <w:t xml:space="preserve"> to acknowledge having read it, and gave </w:t>
      </w:r>
      <w:r w:rsidR="004A6155">
        <w:t xml:space="preserve">them </w:t>
      </w:r>
      <w:r w:rsidRPr="0097796A">
        <w:t>an opportunity to comment on it in writing.</w:t>
      </w:r>
    </w:p>
    <w:p w:rsidR="0097796A" w:rsidRPr="0097796A" w:rsidP="00425166" w14:paraId="5CAFD40C" w14:textId="1F4A3059">
      <w:pPr>
        <w:pStyle w:val="BodyText1"/>
        <w:numPr>
          <w:ilvl w:val="0"/>
          <w:numId w:val="16"/>
        </w:numPr>
      </w:pPr>
      <w:r w:rsidRPr="0097796A">
        <w:t>Overall rating was not drawn in haste or rushed by other factors.</w:t>
      </w:r>
    </w:p>
    <w:p w:rsidR="0097796A" w:rsidRPr="0097796A" w:rsidP="00425166" w14:paraId="5EA1CC6E" w14:textId="1510A2AE">
      <w:pPr>
        <w:pStyle w:val="BodyText1"/>
        <w:numPr>
          <w:ilvl w:val="0"/>
          <w:numId w:val="16"/>
        </w:numPr>
      </w:pPr>
      <w:r w:rsidRPr="0097796A">
        <w:t xml:space="preserve">Set objectives for next performance </w:t>
      </w:r>
      <w:r>
        <w:t>review</w:t>
      </w:r>
      <w:r w:rsidRPr="0097796A">
        <w:t>.</w:t>
      </w:r>
    </w:p>
    <w:p w:rsidR="0097796A" w:rsidRPr="0097796A" w:rsidP="00425166" w14:paraId="454FE90C" w14:textId="759B14A9">
      <w:pPr>
        <w:pStyle w:val="BodyText1"/>
        <w:numPr>
          <w:ilvl w:val="0"/>
          <w:numId w:val="16"/>
        </w:numPr>
      </w:pPr>
      <w:r w:rsidRPr="0097796A">
        <w:t>Set a date and time for next evaluation.</w:t>
      </w:r>
    </w:p>
    <w:p w:rsidR="0097796A" w:rsidRPr="0097796A" w:rsidP="00425166" w14:paraId="5F68D117" w14:textId="1218740B">
      <w:pPr>
        <w:pStyle w:val="BodyText1"/>
        <w:numPr>
          <w:ilvl w:val="0"/>
          <w:numId w:val="16"/>
        </w:numPr>
      </w:pPr>
      <w:r w:rsidRPr="0097796A">
        <w:t xml:space="preserve">Thanked the employee for </w:t>
      </w:r>
      <w:r w:rsidR="00BF385A">
        <w:t>their</w:t>
      </w:r>
      <w:r w:rsidRPr="0097796A">
        <w:t xml:space="preserve"> efforts.</w:t>
      </w:r>
    </w:p>
    <w:p w:rsidR="00AC5AE4" w14:paraId="1D52F7AD" w14:textId="5C8A9030">
      <w:pPr>
        <w:spacing w:after="0" w:line="240" w:lineRule="auto"/>
        <w:rPr>
          <w:rFonts w:ascii="Calibri Light" w:hAnsi="Calibri Light"/>
          <w:color w:val="3B3838"/>
          <w:szCs w:val="20"/>
        </w:rPr>
      </w:pPr>
      <w:r>
        <w:br w:type="page"/>
      </w:r>
    </w:p>
    <w:p w:rsidR="00AC5AE4" w:rsidP="00AC5AE4" w14:paraId="4ACA5D4D" w14:textId="4E61396F">
      <w:pPr>
        <w:pStyle w:val="Heading2"/>
      </w:pPr>
      <w:bookmarkStart w:id="53" w:name="_Toc523223518"/>
      <w:r>
        <w:t xml:space="preserve">Employee Performance </w:t>
      </w:r>
      <w:r w:rsidR="00015DA9">
        <w:t>Evaluation</w:t>
      </w:r>
      <w:r w:rsidR="00C65A4B">
        <w:t xml:space="preserve"> Form</w:t>
      </w:r>
      <w:r w:rsidR="00015DA9">
        <w:t xml:space="preserve"> – Rating Scale</w:t>
      </w:r>
      <w:bookmarkEnd w:id="53"/>
    </w:p>
    <w:p w:rsidR="00C65A4B" w:rsidRPr="00C65A4B" w:rsidP="00C65A4B" w14:paraId="3E4B64E3" w14:textId="77777777">
      <w:pPr>
        <w:pStyle w:val="BodyText1"/>
      </w:pPr>
      <w:r w:rsidRPr="00C65A4B">
        <w:t>Employee: _______________________________</w:t>
      </w:r>
      <w:r w:rsidRPr="00C65A4B">
        <w:tab/>
        <w:t>Department: _________________________</w:t>
      </w:r>
    </w:p>
    <w:p w:rsidR="00C65A4B" w:rsidP="00C65A4B" w14:paraId="1F4F1E0B" w14:textId="2C07F8DE">
      <w:pPr>
        <w:pStyle w:val="BodyText1"/>
        <w:pBdr>
          <w:bottom w:val="double" w:sz="6" w:space="1" w:color="auto"/>
        </w:pBdr>
        <w:spacing w:after="240"/>
      </w:pPr>
      <w:r w:rsidRPr="00C65A4B">
        <w:t>Reviewed by: ____________________________</w:t>
      </w:r>
      <w:r w:rsidRPr="00C65A4B">
        <w:tab/>
      </w:r>
      <w:r>
        <w:tab/>
      </w:r>
      <w:r w:rsidRPr="00C65A4B">
        <w:t>Date: _______________________________</w:t>
      </w:r>
    </w:p>
    <w:p w:rsidR="00C65A4B" w:rsidP="00C65A4B" w14:paraId="015C81C3" w14:textId="77777777">
      <w:pPr>
        <w:pStyle w:val="BodyText1"/>
        <w:pBdr>
          <w:bottom w:val="double" w:sz="6" w:space="1" w:color="auto"/>
        </w:pBdr>
        <w:spacing w:after="240"/>
      </w:pPr>
    </w:p>
    <w:p w:rsidR="00C65A4B" w:rsidRPr="00C65A4B" w:rsidP="00C65A4B" w14:paraId="176C7203" w14:textId="4F287873">
      <w:pPr>
        <w:pStyle w:val="BodyText1"/>
      </w:pPr>
      <w:r>
        <w:rPr>
          <w:b/>
          <w:bCs/>
        </w:rPr>
        <w:t xml:space="preserve">Instructions: </w:t>
      </w:r>
      <w:r w:rsidR="008810CA">
        <w:t>Review</w:t>
      </w:r>
      <w:r w:rsidRPr="00C65A4B">
        <w:t xml:space="preserve"> each employee according to the following scale. Written comments should explain the factual basis of the rating in each category, including the overall </w:t>
      </w:r>
      <w:r w:rsidR="008810CA">
        <w:t>review</w:t>
      </w:r>
      <w:r w:rsidRPr="00C65A4B">
        <w:t>.</w:t>
      </w:r>
    </w:p>
    <w:p w:rsidR="00C65A4B" w:rsidRPr="00C65A4B" w:rsidP="00C65A4B" w14:paraId="689CF127" w14:textId="77777777">
      <w:pPr>
        <w:pStyle w:val="BodyText1"/>
      </w:pPr>
      <w:r w:rsidRPr="00C65A4B">
        <w:rPr>
          <w:b/>
        </w:rPr>
        <w:t>5</w:t>
      </w:r>
      <w:r w:rsidRPr="00C65A4B">
        <w:t>: Exceptional</w:t>
      </w:r>
      <w:r w:rsidRPr="00C65A4B">
        <w:tab/>
      </w:r>
      <w:r w:rsidRPr="00C65A4B">
        <w:tab/>
        <w:t>Employee far exceeds requirements and expectations.</w:t>
      </w:r>
    </w:p>
    <w:p w:rsidR="00C65A4B" w:rsidRPr="00C65A4B" w:rsidP="00C65A4B" w14:paraId="080AFA29" w14:textId="77777777">
      <w:pPr>
        <w:pStyle w:val="BodyText1"/>
      </w:pPr>
      <w:r w:rsidRPr="00C65A4B">
        <w:rPr>
          <w:b/>
        </w:rPr>
        <w:t>4</w:t>
      </w:r>
      <w:r w:rsidRPr="00C65A4B">
        <w:t>: Outstanding</w:t>
      </w:r>
      <w:r w:rsidRPr="00C65A4B">
        <w:tab/>
      </w:r>
      <w:r w:rsidRPr="00C65A4B">
        <w:tab/>
        <w:t>Employee regularly exceeds the requirements of the job.</w:t>
      </w:r>
    </w:p>
    <w:p w:rsidR="00C65A4B" w:rsidRPr="00C65A4B" w:rsidP="00C65A4B" w14:paraId="2E0B91FF" w14:textId="6103EAA3">
      <w:pPr>
        <w:pStyle w:val="BodyText1"/>
      </w:pPr>
      <w:r w:rsidRPr="00C65A4B">
        <w:rPr>
          <w:b/>
        </w:rPr>
        <w:t>3</w:t>
      </w:r>
      <w:r w:rsidRPr="00C65A4B">
        <w:t>: Good</w:t>
      </w:r>
      <w:r w:rsidRPr="00C65A4B">
        <w:tab/>
      </w:r>
      <w:r w:rsidRPr="00C65A4B">
        <w:tab/>
      </w:r>
      <w:r>
        <w:tab/>
      </w:r>
      <w:r w:rsidRPr="00C65A4B">
        <w:t>Employee meets all job requirements and may exceed them at times.</w:t>
      </w:r>
    </w:p>
    <w:p w:rsidR="00C65A4B" w:rsidRPr="00C65A4B" w:rsidP="00C65A4B" w14:paraId="6E42649D" w14:textId="77777777">
      <w:pPr>
        <w:pStyle w:val="BodyText1"/>
      </w:pPr>
      <w:r w:rsidRPr="00C65A4B">
        <w:rPr>
          <w:b/>
        </w:rPr>
        <w:t>2</w:t>
      </w:r>
      <w:r w:rsidRPr="00C65A4B">
        <w:t>: Needs training</w:t>
      </w:r>
      <w:r w:rsidRPr="00C65A4B">
        <w:tab/>
        <w:t>Employee needs additional training or other development to meet</w:t>
      </w:r>
    </w:p>
    <w:p w:rsidR="00C65A4B" w:rsidRPr="00C65A4B" w:rsidP="00C65A4B" w14:paraId="041AD818" w14:textId="77777777">
      <w:pPr>
        <w:pStyle w:val="BodyText1"/>
        <w:spacing w:before="0"/>
        <w:ind w:left="1440" w:firstLine="720"/>
      </w:pPr>
      <w:r w:rsidRPr="00C65A4B">
        <w:t>job</w:t>
      </w:r>
      <w:r w:rsidRPr="00C65A4B">
        <w:t xml:space="preserve"> requirements.</w:t>
      </w:r>
    </w:p>
    <w:p w:rsidR="00C65A4B" w:rsidRPr="00C65A4B" w:rsidP="00C65A4B" w14:paraId="0EBF393C" w14:textId="77777777">
      <w:pPr>
        <w:pStyle w:val="BodyText1"/>
      </w:pPr>
      <w:r w:rsidRPr="00C65A4B">
        <w:rPr>
          <w:b/>
        </w:rPr>
        <w:t>1</w:t>
      </w:r>
      <w:r w:rsidRPr="00C65A4B">
        <w:t>: Inadequate</w:t>
      </w:r>
      <w:r w:rsidRPr="00C65A4B">
        <w:tab/>
      </w:r>
      <w:r w:rsidRPr="00C65A4B">
        <w:tab/>
        <w:t>Employee has consistently been unable to do the job.</w:t>
      </w:r>
    </w:p>
    <w:p w:rsidR="00C65A4B" w:rsidP="00C65A4B" w14:paraId="737FD133" w14:textId="77D73B4B">
      <w:pPr>
        <w:pStyle w:val="BodyText1"/>
        <w:rPr>
          <w:b/>
          <w:bCs/>
        </w:rPr>
      </w:pPr>
    </w:p>
    <w:tbl>
      <w:tblPr>
        <w:tblStyle w:val="TableGrid"/>
        <w:tblW w:w="0" w:type="auto"/>
        <w:tblBorders>
          <w:top w:val="none" w:sz="0" w:space="0" w:color="auto"/>
          <w:left w:val="none" w:sz="0" w:space="0" w:color="auto"/>
          <w:right w:val="none" w:sz="0" w:space="0" w:color="auto"/>
        </w:tblBorders>
        <w:tblLook w:val="04A0"/>
      </w:tblPr>
      <w:tblGrid>
        <w:gridCol w:w="6840"/>
        <w:gridCol w:w="1266"/>
      </w:tblGrid>
      <w:tr w14:paraId="0EA79339" w14:textId="77777777" w:rsidTr="00DF0816">
        <w:tblPrEx>
          <w:tblW w:w="0" w:type="auto"/>
          <w:tblBorders>
            <w:top w:val="none" w:sz="0" w:space="0" w:color="auto"/>
            <w:left w:val="none" w:sz="0" w:space="0" w:color="auto"/>
            <w:right w:val="none" w:sz="0" w:space="0" w:color="auto"/>
          </w:tblBorders>
          <w:tblLook w:val="04A0"/>
        </w:tblPrEx>
        <w:trPr>
          <w:trHeight w:val="80"/>
        </w:trPr>
        <w:tc>
          <w:tcPr>
            <w:tcW w:w="6840" w:type="dxa"/>
            <w:vAlign w:val="bottom"/>
          </w:tcPr>
          <w:p w:rsidR="00C65A4B" w:rsidP="00DF0816" w14:paraId="29DC474E" w14:textId="33A4F318">
            <w:pPr>
              <w:pStyle w:val="BodyText1"/>
              <w:spacing w:before="0"/>
              <w:jc w:val="center"/>
              <w:rPr>
                <w:b/>
                <w:bCs/>
              </w:rPr>
            </w:pPr>
            <w:r w:rsidRPr="00DF0816">
              <w:rPr>
                <w:b/>
                <w:bCs/>
                <w:sz w:val="24"/>
              </w:rPr>
              <w:t>Performance Category</w:t>
            </w:r>
          </w:p>
        </w:tc>
        <w:tc>
          <w:tcPr>
            <w:tcW w:w="1266" w:type="dxa"/>
            <w:vAlign w:val="bottom"/>
          </w:tcPr>
          <w:p w:rsidR="00C65A4B" w:rsidP="00DF0816" w14:paraId="02A853E8" w14:textId="00BE7973">
            <w:pPr>
              <w:pStyle w:val="BodyText1"/>
              <w:spacing w:before="0"/>
              <w:jc w:val="center"/>
              <w:rPr>
                <w:b/>
                <w:bCs/>
              </w:rPr>
            </w:pPr>
            <w:r w:rsidRPr="00DF0816">
              <w:rPr>
                <w:b/>
                <w:bCs/>
                <w:sz w:val="24"/>
              </w:rPr>
              <w:t>Rating</w:t>
            </w:r>
          </w:p>
        </w:tc>
      </w:tr>
    </w:tbl>
    <w:p w:rsidR="00C65A4B" w:rsidRPr="00C65A4B" w:rsidP="00C65A4B" w14:paraId="07D13DAB" w14:textId="7F1AAF33">
      <w:pPr>
        <w:pStyle w:val="BodyText1"/>
      </w:pPr>
      <w:r w:rsidRPr="00C65A4B">
        <w:rPr>
          <w:b/>
          <w:bCs/>
        </w:rPr>
        <w:t>Quantity of work</w:t>
      </w:r>
      <w:r w:rsidR="001367CA">
        <w:rPr>
          <w:b/>
          <w:bCs/>
        </w:rPr>
        <w:t>:</w:t>
      </w:r>
      <w:r w:rsidRPr="00C65A4B">
        <w:rPr>
          <w:b/>
          <w:bCs/>
        </w:rPr>
        <w:t xml:space="preserve"> </w:t>
      </w:r>
      <w:r w:rsidRPr="00C65A4B">
        <w:t xml:space="preserve">Meets deadlines and output expectations.  </w:t>
      </w:r>
      <w:r w:rsidRPr="00C65A4B">
        <w:tab/>
      </w:r>
      <w:r w:rsidRPr="00C65A4B">
        <w:tab/>
      </w:r>
      <w:r w:rsidRPr="00C65A4B">
        <w:tab/>
        <w:t>_______</w:t>
      </w:r>
    </w:p>
    <w:p w:rsidR="00C65A4B" w:rsidRPr="00C65A4B" w:rsidP="00C65A4B" w14:paraId="0D0A2772" w14:textId="77777777">
      <w:pPr>
        <w:pStyle w:val="BodyText1"/>
      </w:pPr>
    </w:p>
    <w:p w:rsidR="00C65A4B" w:rsidRPr="00C65A4B" w:rsidP="00C65A4B" w14:paraId="59980A38" w14:textId="12660FD7">
      <w:pPr>
        <w:pStyle w:val="BodyText1"/>
      </w:pPr>
      <w:r w:rsidRPr="00C65A4B">
        <w:rPr>
          <w:b/>
          <w:bCs/>
        </w:rPr>
        <w:t>Quality of work</w:t>
      </w:r>
      <w:r w:rsidR="001367CA">
        <w:rPr>
          <w:b/>
          <w:bCs/>
        </w:rPr>
        <w:t>:</w:t>
      </w:r>
      <w:r w:rsidRPr="00C65A4B">
        <w:rPr>
          <w:b/>
          <w:bCs/>
        </w:rPr>
        <w:t xml:space="preserve"> </w:t>
      </w:r>
      <w:r w:rsidRPr="00C65A4B">
        <w:t xml:space="preserve">Produces acceptable output and results.  </w:t>
      </w:r>
      <w:r w:rsidRPr="00C65A4B">
        <w:tab/>
      </w:r>
      <w:r w:rsidRPr="00C65A4B">
        <w:tab/>
      </w:r>
      <w:r w:rsidRPr="00C65A4B">
        <w:tab/>
        <w:t>_______</w:t>
      </w:r>
    </w:p>
    <w:p w:rsidR="00C65A4B" w:rsidRPr="00C65A4B" w:rsidP="00C65A4B" w14:paraId="58707B7A" w14:textId="77777777">
      <w:pPr>
        <w:pStyle w:val="BodyText1"/>
      </w:pPr>
    </w:p>
    <w:p w:rsidR="00C65A4B" w:rsidRPr="00C65A4B" w:rsidP="00C65A4B" w14:paraId="6E3DDBCC" w14:textId="206EB89B">
      <w:pPr>
        <w:pStyle w:val="BodyText1"/>
      </w:pPr>
      <w:r w:rsidRPr="00C65A4B">
        <w:rPr>
          <w:b/>
          <w:bCs/>
        </w:rPr>
        <w:t>Job knowledge</w:t>
      </w:r>
      <w:r w:rsidR="001367CA">
        <w:rPr>
          <w:b/>
          <w:bCs/>
        </w:rPr>
        <w:t>:</w:t>
      </w:r>
      <w:r w:rsidRPr="00C65A4B">
        <w:rPr>
          <w:b/>
          <w:bCs/>
        </w:rPr>
        <w:t xml:space="preserve"> </w:t>
      </w:r>
      <w:r w:rsidRPr="00C65A4B">
        <w:t xml:space="preserve">Understands duties and has required skills.  </w:t>
      </w:r>
      <w:r w:rsidRPr="00C65A4B">
        <w:tab/>
      </w:r>
      <w:r w:rsidRPr="00C65A4B">
        <w:tab/>
      </w:r>
      <w:r w:rsidRPr="00C65A4B">
        <w:tab/>
        <w:t>_______</w:t>
      </w:r>
    </w:p>
    <w:p w:rsidR="00C65A4B" w:rsidRPr="00C65A4B" w:rsidP="00C65A4B" w14:paraId="6DE9D631" w14:textId="77777777">
      <w:pPr>
        <w:pStyle w:val="BodyText1"/>
      </w:pPr>
    </w:p>
    <w:p w:rsidR="00C65A4B" w:rsidRPr="00C65A4B" w:rsidP="00C65A4B" w14:paraId="3ECB0691" w14:textId="4CC4584E">
      <w:pPr>
        <w:pStyle w:val="BodyText1"/>
      </w:pPr>
      <w:r w:rsidRPr="00C65A4B">
        <w:rPr>
          <w:b/>
          <w:bCs/>
        </w:rPr>
        <w:t>Initiative</w:t>
      </w:r>
      <w:r w:rsidR="001367CA">
        <w:rPr>
          <w:b/>
          <w:bCs/>
        </w:rPr>
        <w:t>:</w:t>
      </w:r>
      <w:r w:rsidRPr="00C65A4B">
        <w:rPr>
          <w:b/>
          <w:bCs/>
        </w:rPr>
        <w:t xml:space="preserve"> </w:t>
      </w:r>
      <w:r w:rsidRPr="00C65A4B">
        <w:t xml:space="preserve">Begins and completes assignments on own.  </w:t>
      </w:r>
      <w:r w:rsidRPr="00C65A4B">
        <w:tab/>
      </w:r>
      <w:r w:rsidRPr="00C65A4B">
        <w:tab/>
      </w:r>
      <w:r w:rsidRPr="00C65A4B">
        <w:tab/>
      </w:r>
      <w:r w:rsidRPr="00C65A4B">
        <w:tab/>
        <w:t>_______</w:t>
      </w:r>
    </w:p>
    <w:p w:rsidR="00C65A4B" w:rsidRPr="00C65A4B" w:rsidP="00C65A4B" w14:paraId="2F0651BE" w14:textId="77777777">
      <w:pPr>
        <w:pStyle w:val="BodyText1"/>
      </w:pPr>
    </w:p>
    <w:p w:rsidR="00C65A4B" w:rsidRPr="00C65A4B" w:rsidP="00C65A4B" w14:paraId="207AAEB5" w14:textId="7E216168">
      <w:pPr>
        <w:pStyle w:val="BodyText1"/>
      </w:pPr>
      <w:r w:rsidRPr="00C65A4B">
        <w:rPr>
          <w:b/>
          <w:bCs/>
        </w:rPr>
        <w:t>Dependability</w:t>
      </w:r>
      <w:r w:rsidR="001367CA">
        <w:rPr>
          <w:b/>
          <w:bCs/>
        </w:rPr>
        <w:t>:</w:t>
      </w:r>
      <w:r w:rsidRPr="00C65A4B">
        <w:rPr>
          <w:b/>
          <w:bCs/>
        </w:rPr>
        <w:t xml:space="preserve"> </w:t>
      </w:r>
      <w:r w:rsidRPr="00C65A4B">
        <w:t xml:space="preserve">Reliably completes assignments and responsibilities.  </w:t>
      </w:r>
      <w:r w:rsidRPr="00C65A4B">
        <w:tab/>
      </w:r>
      <w:r w:rsidRPr="00C65A4B">
        <w:tab/>
        <w:t>_______</w:t>
      </w:r>
    </w:p>
    <w:p w:rsidR="00DF0816" w:rsidP="00C65A4B" w14:paraId="767DE96B" w14:textId="77777777">
      <w:pPr>
        <w:pStyle w:val="BodyText1"/>
        <w:rPr>
          <w:b/>
          <w:bCs/>
        </w:rPr>
      </w:pPr>
    </w:p>
    <w:p w:rsidR="00C65A4B" w:rsidRPr="00C65A4B" w:rsidP="00C65A4B" w14:paraId="3BFC35A0" w14:textId="40004E39">
      <w:pPr>
        <w:pStyle w:val="BodyText1"/>
      </w:pPr>
      <w:r w:rsidRPr="00C65A4B">
        <w:rPr>
          <w:b/>
          <w:bCs/>
        </w:rPr>
        <w:t>Adaptability</w:t>
      </w:r>
      <w:r w:rsidR="001367CA">
        <w:rPr>
          <w:b/>
          <w:bCs/>
        </w:rPr>
        <w:t>:</w:t>
      </w:r>
      <w:r w:rsidRPr="00C65A4B">
        <w:rPr>
          <w:b/>
          <w:bCs/>
        </w:rPr>
        <w:t xml:space="preserve"> </w:t>
      </w:r>
      <w:r w:rsidRPr="00C65A4B">
        <w:t xml:space="preserve">Accepts and understands new methods and approaches. </w:t>
      </w:r>
      <w:r w:rsidRPr="00C65A4B">
        <w:tab/>
      </w:r>
      <w:r w:rsidRPr="00C65A4B">
        <w:tab/>
        <w:t>_______</w:t>
      </w:r>
    </w:p>
    <w:p w:rsidR="00C65A4B" w:rsidP="00C65A4B" w14:paraId="0FBD76A3" w14:textId="77777777">
      <w:pPr>
        <w:pStyle w:val="BodyText1"/>
        <w:rPr>
          <w:b/>
          <w:bCs/>
        </w:rPr>
      </w:pPr>
    </w:p>
    <w:p w:rsidR="00C65A4B" w:rsidRPr="00C65A4B" w:rsidP="00C65A4B" w14:paraId="55A20707" w14:textId="662D4629">
      <w:pPr>
        <w:pStyle w:val="BodyText1"/>
      </w:pPr>
      <w:r w:rsidRPr="00C65A4B">
        <w:rPr>
          <w:b/>
          <w:bCs/>
        </w:rPr>
        <w:t xml:space="preserve">Overall </w:t>
      </w:r>
      <w:r w:rsidR="008810CA">
        <w:rPr>
          <w:b/>
          <w:bCs/>
        </w:rPr>
        <w:t>score</w:t>
      </w:r>
      <w:r w:rsidRPr="00C65A4B">
        <w:rPr>
          <w:b/>
          <w:bCs/>
        </w:rPr>
        <w:t>:</w:t>
      </w:r>
      <w:r w:rsidRPr="00C65A4B">
        <w:rPr>
          <w:b/>
          <w:bCs/>
        </w:rPr>
        <w:tab/>
      </w:r>
      <w:r w:rsidRPr="00C65A4B">
        <w:rPr>
          <w:b/>
          <w:bCs/>
        </w:rPr>
        <w:tab/>
      </w:r>
      <w:r w:rsidRPr="00C65A4B">
        <w:rPr>
          <w:b/>
          <w:bCs/>
        </w:rPr>
        <w:tab/>
      </w:r>
      <w:r w:rsidRPr="00C65A4B">
        <w:rPr>
          <w:b/>
          <w:bCs/>
        </w:rPr>
        <w:tab/>
      </w:r>
      <w:r w:rsidRPr="00C65A4B">
        <w:rPr>
          <w:b/>
          <w:bCs/>
        </w:rPr>
        <w:tab/>
      </w:r>
      <w:r w:rsidRPr="00C65A4B">
        <w:rPr>
          <w:b/>
          <w:bCs/>
        </w:rPr>
        <w:tab/>
      </w:r>
      <w:r w:rsidRPr="00C65A4B">
        <w:rPr>
          <w:b/>
          <w:bCs/>
        </w:rPr>
        <w:tab/>
      </w:r>
      <w:r w:rsidRPr="00C65A4B">
        <w:rPr>
          <w:b/>
          <w:bCs/>
        </w:rPr>
        <w:tab/>
      </w:r>
      <w:r w:rsidR="000A6120">
        <w:rPr>
          <w:b/>
          <w:bCs/>
        </w:rPr>
        <w:tab/>
      </w:r>
      <w:r w:rsidRPr="00C65A4B">
        <w:t>_______</w:t>
      </w:r>
    </w:p>
    <w:p w:rsidR="00C65A4B" w:rsidRPr="00C65A4B" w:rsidP="00C65A4B" w14:paraId="43F47175" w14:textId="77777777">
      <w:pPr>
        <w:pStyle w:val="BodyText1"/>
        <w:pBdr>
          <w:bottom w:val="double" w:sz="6" w:space="1" w:color="auto"/>
        </w:pBdr>
      </w:pPr>
    </w:p>
    <w:p w:rsidR="00C65A4B" w:rsidP="00C65A4B" w14:paraId="018F515B" w14:textId="77777777">
      <w:pPr>
        <w:pStyle w:val="BodyText1"/>
        <w:rPr>
          <w:b/>
        </w:rPr>
      </w:pPr>
      <w:r w:rsidRPr="00C65A4B">
        <w:rPr>
          <w:b/>
        </w:rPr>
        <w:t>Employee’s</w:t>
      </w:r>
      <w:r w:rsidRPr="00C65A4B">
        <w:rPr>
          <w:b/>
        </w:rPr>
        <w:t xml:space="preserve"> Comments:</w:t>
      </w:r>
    </w:p>
    <w:p w:rsidR="00C65A4B" w:rsidRPr="00C65A4B" w:rsidP="00C65A4B" w14:paraId="7230AF00" w14:textId="77777777">
      <w:pPr>
        <w:pStyle w:val="BodyText1"/>
        <w:rPr>
          <w:b/>
        </w:rPr>
      </w:pPr>
      <w:r w:rsidRPr="000A5E5F">
        <w:fldChar w:fldCharType="begin">
          <w:ffData>
            <w:name w:val="Text104"/>
            <w:enabled/>
            <w:calcOnExit w:val="0"/>
            <w:textInput/>
          </w:ffData>
        </w:fldChar>
      </w:r>
      <w:r w:rsidRPr="000A5E5F">
        <w:instrText xml:space="preserve"> FORMTEXT </w:instrText>
      </w:r>
      <w:r w:rsidRPr="000A5E5F">
        <w:fldChar w:fldCharType="separate"/>
      </w:r>
      <w:r w:rsidRPr="000A5E5F">
        <w:t> </w:t>
      </w:r>
      <w:r w:rsidRPr="000A5E5F">
        <w:t> </w:t>
      </w:r>
      <w:r w:rsidRPr="000A5E5F">
        <w:t> </w:t>
      </w:r>
      <w:r w:rsidRPr="000A5E5F">
        <w:t> </w:t>
      </w:r>
      <w:r w:rsidRPr="000A5E5F">
        <w:t> </w:t>
      </w:r>
      <w:r w:rsidRPr="000A5E5F">
        <w:fldChar w:fldCharType="end"/>
      </w:r>
    </w:p>
    <w:p w:rsidR="00C65A4B" w:rsidP="00C65A4B" w14:paraId="319A52B8" w14:textId="70E168C8">
      <w:pPr>
        <w:pStyle w:val="BodyText1"/>
      </w:pPr>
    </w:p>
    <w:p w:rsidR="00C65A4B" w:rsidP="00C65A4B" w14:paraId="127DB8B2" w14:textId="77777777">
      <w:pPr>
        <w:pStyle w:val="BodyText1"/>
      </w:pPr>
    </w:p>
    <w:p w:rsidR="00C65A4B" w:rsidP="00C65A4B" w14:paraId="0A88B511" w14:textId="58491A46">
      <w:pPr>
        <w:pStyle w:val="BodyText1"/>
        <w:pBdr>
          <w:bottom w:val="double" w:sz="6" w:space="1" w:color="auto"/>
        </w:pBdr>
      </w:pPr>
    </w:p>
    <w:p w:rsidR="00C65A4B" w:rsidRPr="00C65A4B" w:rsidP="00C65A4B" w14:paraId="61A7F45C" w14:textId="77777777">
      <w:pPr>
        <w:pStyle w:val="BodyText1"/>
      </w:pPr>
    </w:p>
    <w:p w:rsidR="00C65A4B" w:rsidRPr="00C65A4B" w:rsidP="00C65A4B" w14:paraId="08642514" w14:textId="77777777">
      <w:pPr>
        <w:pStyle w:val="BodyText1"/>
      </w:pPr>
      <w:r w:rsidRPr="00C65A4B">
        <w:t>_______________________________________________</w:t>
      </w:r>
      <w:r w:rsidRPr="00C65A4B">
        <w:tab/>
      </w:r>
      <w:r w:rsidRPr="00C65A4B">
        <w:tab/>
      </w:r>
      <w:r w:rsidRPr="00C65A4B">
        <w:tab/>
        <w:t>_________________</w:t>
      </w:r>
    </w:p>
    <w:p w:rsidR="00C65A4B" w:rsidRPr="00C65A4B" w:rsidP="00C65A4B" w14:paraId="04EF27A4" w14:textId="77777777">
      <w:pPr>
        <w:pStyle w:val="BodyText1"/>
        <w:spacing w:before="0"/>
      </w:pPr>
      <w:r w:rsidRPr="00C65A4B">
        <w:t>Reviewer’s Signature</w:t>
      </w:r>
      <w:r w:rsidRPr="00C65A4B">
        <w:tab/>
      </w:r>
      <w:r w:rsidRPr="00C65A4B">
        <w:tab/>
      </w:r>
      <w:r w:rsidRPr="00C65A4B">
        <w:tab/>
      </w:r>
      <w:r w:rsidRPr="00C65A4B">
        <w:tab/>
      </w:r>
      <w:r w:rsidRPr="00C65A4B">
        <w:tab/>
      </w:r>
      <w:r w:rsidRPr="00C65A4B">
        <w:tab/>
      </w:r>
      <w:r w:rsidRPr="00C65A4B">
        <w:tab/>
      </w:r>
      <w:r w:rsidRPr="00C65A4B">
        <w:tab/>
        <w:t>Date</w:t>
      </w:r>
    </w:p>
    <w:p w:rsidR="00C65A4B" w:rsidRPr="00C65A4B" w:rsidP="00C65A4B" w14:paraId="65D07AF8" w14:textId="77777777">
      <w:pPr>
        <w:pStyle w:val="BodyText1"/>
      </w:pPr>
    </w:p>
    <w:p w:rsidR="00C65A4B" w:rsidRPr="00C65A4B" w:rsidP="00C65A4B" w14:paraId="4BDFA8DB" w14:textId="77777777">
      <w:pPr>
        <w:pStyle w:val="BodyText1"/>
      </w:pPr>
      <w:r w:rsidRPr="00C65A4B">
        <w:t>_______________________________________________</w:t>
      </w:r>
      <w:r w:rsidRPr="00C65A4B">
        <w:tab/>
      </w:r>
      <w:r w:rsidRPr="00C65A4B">
        <w:tab/>
      </w:r>
      <w:r w:rsidRPr="00C65A4B">
        <w:tab/>
        <w:t>_________________</w:t>
      </w:r>
    </w:p>
    <w:p w:rsidR="00C65A4B" w:rsidRPr="00C65A4B" w:rsidP="00C65A4B" w14:paraId="5E5DAE00" w14:textId="77777777">
      <w:pPr>
        <w:pStyle w:val="BodyText1"/>
        <w:spacing w:before="0"/>
      </w:pPr>
      <w:r w:rsidRPr="00C65A4B">
        <w:t>Employee’s Signature</w:t>
      </w:r>
      <w:r w:rsidRPr="00C65A4B">
        <w:tab/>
      </w:r>
      <w:r w:rsidRPr="00C65A4B">
        <w:tab/>
      </w:r>
      <w:r w:rsidRPr="00C65A4B">
        <w:tab/>
      </w:r>
      <w:r w:rsidRPr="00C65A4B">
        <w:tab/>
      </w:r>
      <w:r w:rsidRPr="00C65A4B">
        <w:tab/>
      </w:r>
      <w:r w:rsidRPr="00C65A4B">
        <w:tab/>
      </w:r>
      <w:r w:rsidRPr="00C65A4B">
        <w:tab/>
      </w:r>
      <w:r w:rsidRPr="00C65A4B">
        <w:tab/>
        <w:t>Date</w:t>
      </w:r>
    </w:p>
    <w:p w:rsidR="00C65A4B" w:rsidRPr="00C65A4B" w:rsidP="00C65A4B" w14:paraId="4AE92B0A" w14:textId="77777777">
      <w:pPr>
        <w:pStyle w:val="BodyText1"/>
      </w:pPr>
    </w:p>
    <w:p w:rsidR="00C65A4B" w14:paraId="3D566CD1" w14:textId="77777777">
      <w:pPr>
        <w:spacing w:after="0" w:line="240" w:lineRule="auto"/>
      </w:pPr>
    </w:p>
    <w:p w:rsidR="00C65A4B" w14:paraId="75B436E0" w14:textId="03751294">
      <w:pPr>
        <w:spacing w:after="0" w:line="240" w:lineRule="auto"/>
        <w:rPr>
          <w:rFonts w:ascii="Georgia" w:hAnsi="Georgia"/>
          <w:i/>
          <w:color w:val="0095B8"/>
          <w:sz w:val="32"/>
          <w:szCs w:val="20"/>
        </w:rPr>
      </w:pPr>
      <w:r>
        <w:br w:type="page"/>
      </w:r>
    </w:p>
    <w:p w:rsidR="00AC5AE4" w:rsidP="00015DA9" w14:paraId="165E8A18" w14:textId="46F9BC28">
      <w:pPr>
        <w:pStyle w:val="Heading2"/>
      </w:pPr>
      <w:bookmarkStart w:id="54" w:name="_Toc523223519"/>
      <w:r>
        <w:t>Employee Performance Evaluation</w:t>
      </w:r>
      <w:r w:rsidR="00C65A4B">
        <w:t xml:space="preserve"> Form</w:t>
      </w:r>
      <w:r>
        <w:t xml:space="preserve"> – Narrative</w:t>
      </w:r>
      <w:bookmarkEnd w:id="54"/>
    </w:p>
    <w:tbl>
      <w:tblPr>
        <w:tblW w:w="9810" w:type="dxa"/>
        <w:tblInd w:w="-450" w:type="dxa"/>
        <w:tblLook w:val="04A0"/>
      </w:tblPr>
      <w:tblGrid>
        <w:gridCol w:w="6678"/>
        <w:gridCol w:w="3132"/>
      </w:tblGrid>
      <w:tr w14:paraId="3F4E44DD" w14:textId="77777777" w:rsidTr="00A4706C">
        <w:tblPrEx>
          <w:tblW w:w="9810" w:type="dxa"/>
          <w:tblInd w:w="-450" w:type="dxa"/>
          <w:tblLook w:val="04A0"/>
        </w:tblPrEx>
        <w:tc>
          <w:tcPr>
            <w:tcW w:w="6678" w:type="dxa"/>
            <w:hideMark/>
          </w:tcPr>
          <w:p w:rsidR="00A4706C" w:rsidRPr="00A4706C" w:rsidP="00902BE1" w14:paraId="4EE478EA" w14:textId="3A4E36A0">
            <w:pPr>
              <w:pStyle w:val="BodyText1"/>
            </w:pPr>
            <w:r>
              <w:t xml:space="preserve">      </w:t>
            </w:r>
            <w:r w:rsidRPr="00A4706C">
              <w:t xml:space="preserve">Name of </w:t>
            </w:r>
            <w:r w:rsidR="00C231C1">
              <w:t>e</w:t>
            </w:r>
            <w:r w:rsidRPr="00A4706C" w:rsidR="00C231C1">
              <w:t>mployee</w:t>
            </w:r>
            <w:r w:rsidRPr="00A4706C">
              <w:t>: _________________________________</w:t>
            </w:r>
          </w:p>
        </w:tc>
        <w:tc>
          <w:tcPr>
            <w:tcW w:w="3132" w:type="dxa"/>
            <w:hideMark/>
          </w:tcPr>
          <w:p w:rsidR="00A4706C" w:rsidRPr="00A4706C" w:rsidP="00A4706C" w14:paraId="2DFF8998" w14:textId="77777777">
            <w:pPr>
              <w:pStyle w:val="BodyText1"/>
            </w:pPr>
            <w:r w:rsidRPr="00A4706C">
              <w:t>Date: __________________</w:t>
            </w:r>
          </w:p>
        </w:tc>
      </w:tr>
    </w:tbl>
    <w:p w:rsidR="00A4706C" w:rsidP="00A4706C" w14:paraId="374FC40A" w14:textId="1DCD7F04">
      <w:pPr>
        <w:pStyle w:val="BodyText1"/>
        <w:pBdr>
          <w:bottom w:val="dotted" w:sz="24" w:space="1" w:color="auto"/>
        </w:pBdr>
      </w:pPr>
    </w:p>
    <w:p w:rsidR="00A4706C" w:rsidRPr="00A4706C" w:rsidP="00A4706C" w14:paraId="6FBF2811" w14:textId="69535610">
      <w:pPr>
        <w:pStyle w:val="BodyText1"/>
      </w:pPr>
      <w:r w:rsidRPr="00A4706C">
        <w:t>List most successful job accomplishments since last performance period:</w:t>
      </w:r>
    </w:p>
    <w:p w:rsidR="00A4706C" w:rsidRPr="00A4706C" w:rsidP="00A4706C" w14:paraId="0A49AB4A" w14:textId="77777777">
      <w:pPr>
        <w:pStyle w:val="BodyText1"/>
      </w:pPr>
    </w:p>
    <w:p w:rsidR="00A4706C" w:rsidRPr="00A4706C" w:rsidP="00A4706C" w14:paraId="473CF0DA" w14:textId="77777777">
      <w:pPr>
        <w:pStyle w:val="BodyText1"/>
      </w:pPr>
    </w:p>
    <w:p w:rsidR="00A4706C" w:rsidRPr="00A4706C" w:rsidP="00A4706C" w14:paraId="07F0B32A" w14:textId="77777777">
      <w:pPr>
        <w:pStyle w:val="BodyText1"/>
      </w:pPr>
      <w:r w:rsidRPr="00A4706C">
        <w:t>List least successful job accomplishments since last performance period:</w:t>
      </w:r>
    </w:p>
    <w:p w:rsidR="00A4706C" w:rsidRPr="00A4706C" w:rsidP="00A4706C" w14:paraId="38160F2D" w14:textId="77777777">
      <w:pPr>
        <w:pStyle w:val="BodyText1"/>
      </w:pPr>
    </w:p>
    <w:p w:rsidR="00A4706C" w:rsidRPr="00A4706C" w:rsidP="00A4706C" w14:paraId="4C99B1D2" w14:textId="77777777">
      <w:pPr>
        <w:pStyle w:val="BodyText1"/>
      </w:pPr>
    </w:p>
    <w:p w:rsidR="00A4706C" w:rsidRPr="00A4706C" w:rsidP="00A4706C" w14:paraId="3F47A1AD" w14:textId="1DF5A8F5">
      <w:pPr>
        <w:pStyle w:val="BodyText1"/>
      </w:pPr>
      <w:r>
        <w:t>Based on the employee’s successes, what are their key strengths?</w:t>
      </w:r>
    </w:p>
    <w:p w:rsidR="00A4706C" w:rsidRPr="00A4706C" w:rsidP="00A4706C" w14:paraId="3A124244" w14:textId="77777777">
      <w:pPr>
        <w:pStyle w:val="BodyText1"/>
      </w:pPr>
    </w:p>
    <w:p w:rsidR="00A4706C" w:rsidRPr="00A4706C" w:rsidP="00A4706C" w14:paraId="08D01A30" w14:textId="77777777">
      <w:pPr>
        <w:pStyle w:val="BodyText1"/>
      </w:pPr>
    </w:p>
    <w:p w:rsidR="00A4706C" w:rsidRPr="00A4706C" w:rsidP="00A4706C" w14:paraId="32896560" w14:textId="66C5BA2B">
      <w:pPr>
        <w:pStyle w:val="BodyText1"/>
      </w:pPr>
      <w:r>
        <w:t>Based on the employee’s least successful efforts, what areas need improvement?</w:t>
      </w:r>
    </w:p>
    <w:p w:rsidR="00A4706C" w:rsidRPr="00A4706C" w:rsidP="00A4706C" w14:paraId="5C02E7B8" w14:textId="77777777">
      <w:pPr>
        <w:pStyle w:val="BodyText1"/>
      </w:pPr>
    </w:p>
    <w:p w:rsidR="00A4706C" w:rsidRPr="00A4706C" w:rsidP="00A4706C" w14:paraId="65EEC807" w14:textId="77777777">
      <w:pPr>
        <w:pStyle w:val="BodyText1"/>
      </w:pPr>
    </w:p>
    <w:p w:rsidR="00A4706C" w:rsidRPr="00A4706C" w:rsidP="00A4706C" w14:paraId="147C9474" w14:textId="12ADAF53">
      <w:pPr>
        <w:pStyle w:val="BodyText1"/>
        <w:rPr>
          <w:b/>
        </w:rPr>
      </w:pPr>
      <w:r w:rsidRPr="00A4706C">
        <w:rPr>
          <w:b/>
        </w:rPr>
        <w:t>What action</w:t>
      </w:r>
      <w:r w:rsidR="007D4D84">
        <w:rPr>
          <w:b/>
        </w:rPr>
        <w:t>s</w:t>
      </w:r>
      <w:r w:rsidRPr="00A4706C">
        <w:rPr>
          <w:b/>
        </w:rPr>
        <w:t xml:space="preserve"> will</w:t>
      </w:r>
      <w:r w:rsidR="007D4D84">
        <w:rPr>
          <w:b/>
        </w:rPr>
        <w:t xml:space="preserve"> we</w:t>
      </w:r>
      <w:r w:rsidRPr="00A4706C">
        <w:rPr>
          <w:b/>
        </w:rPr>
        <w:t xml:space="preserve"> take </w:t>
      </w:r>
      <w:r w:rsidR="007D4D84">
        <w:rPr>
          <w:b/>
        </w:rPr>
        <w:t>to improve performance?</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tblPr>
      <w:tblGrid>
        <w:gridCol w:w="3354"/>
        <w:gridCol w:w="2667"/>
        <w:gridCol w:w="1715"/>
        <w:gridCol w:w="1639"/>
      </w:tblGrid>
      <w:tr w14:paraId="35BBBD09" w14:textId="77777777" w:rsidTr="00A4706C">
        <w:tblPrEx>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tblPrEx>
        <w:trPr>
          <w:trHeight w:val="593"/>
          <w:jc w:val="center"/>
        </w:trPr>
        <w:tc>
          <w:tcPr>
            <w:tcW w:w="3354" w:type="dxa"/>
            <w:tcBorders>
              <w:top w:val="single" w:sz="4" w:space="0" w:color="auto"/>
              <w:left w:val="single" w:sz="4" w:space="0" w:color="auto"/>
              <w:bottom w:val="single" w:sz="4" w:space="0" w:color="auto"/>
              <w:right w:val="single" w:sz="4" w:space="0" w:color="auto"/>
            </w:tcBorders>
            <w:vAlign w:val="bottom"/>
          </w:tcPr>
          <w:p w:rsidR="00A4706C" w:rsidRPr="00A4706C" w:rsidP="00A4706C" w14:paraId="09C3F3F1" w14:textId="2C2BBA27">
            <w:pPr>
              <w:pStyle w:val="BodyText1"/>
              <w:spacing w:before="0"/>
              <w:jc w:val="center"/>
              <w:rPr>
                <w:b/>
              </w:rPr>
            </w:pPr>
            <w:r w:rsidRPr="00A4706C">
              <w:rPr>
                <w:b/>
              </w:rPr>
              <w:t>Action Plan</w:t>
            </w:r>
          </w:p>
        </w:tc>
        <w:tc>
          <w:tcPr>
            <w:tcW w:w="2667" w:type="dxa"/>
            <w:tcBorders>
              <w:top w:val="single" w:sz="4" w:space="0" w:color="auto"/>
              <w:left w:val="single" w:sz="4" w:space="0" w:color="auto"/>
              <w:bottom w:val="single" w:sz="4" w:space="0" w:color="auto"/>
              <w:right w:val="single" w:sz="4" w:space="0" w:color="auto"/>
            </w:tcBorders>
            <w:vAlign w:val="bottom"/>
          </w:tcPr>
          <w:p w:rsidR="00A4706C" w:rsidRPr="00A4706C" w:rsidP="00A4706C" w14:paraId="5E32E927" w14:textId="77777777">
            <w:pPr>
              <w:pStyle w:val="BodyText1"/>
              <w:spacing w:before="0"/>
              <w:jc w:val="center"/>
              <w:rPr>
                <w:b/>
              </w:rPr>
            </w:pPr>
            <w:r w:rsidRPr="00A4706C">
              <w:rPr>
                <w:b/>
              </w:rPr>
              <w:t>By Whom</w:t>
            </w:r>
          </w:p>
        </w:tc>
        <w:tc>
          <w:tcPr>
            <w:tcW w:w="1715" w:type="dxa"/>
            <w:tcBorders>
              <w:top w:val="single" w:sz="4" w:space="0" w:color="auto"/>
              <w:left w:val="single" w:sz="4" w:space="0" w:color="auto"/>
              <w:bottom w:val="single" w:sz="4" w:space="0" w:color="auto"/>
              <w:right w:val="single" w:sz="4" w:space="0" w:color="auto"/>
            </w:tcBorders>
            <w:vAlign w:val="bottom"/>
            <w:hideMark/>
          </w:tcPr>
          <w:p w:rsidR="00A4706C" w:rsidRPr="00A4706C" w:rsidP="00A4706C" w14:paraId="1B0DD038" w14:textId="104F890A">
            <w:pPr>
              <w:pStyle w:val="BodyText1"/>
              <w:spacing w:before="0"/>
              <w:jc w:val="center"/>
              <w:rPr>
                <w:b/>
              </w:rPr>
            </w:pPr>
            <w:r w:rsidRPr="00A4706C">
              <w:rPr>
                <w:b/>
              </w:rPr>
              <w:t>Review Dates</w:t>
            </w:r>
            <w:r>
              <w:rPr>
                <w:b/>
              </w:rPr>
              <w:t xml:space="preserve"> </w:t>
            </w:r>
            <w:r w:rsidRPr="00A4706C">
              <w:rPr>
                <w:b/>
              </w:rPr>
              <w:t>(Specify)</w:t>
            </w:r>
          </w:p>
        </w:tc>
        <w:tc>
          <w:tcPr>
            <w:tcW w:w="1639" w:type="dxa"/>
            <w:tcBorders>
              <w:top w:val="single" w:sz="4" w:space="0" w:color="auto"/>
              <w:left w:val="single" w:sz="4" w:space="0" w:color="auto"/>
              <w:bottom w:val="single" w:sz="4" w:space="0" w:color="auto"/>
              <w:right w:val="single" w:sz="4" w:space="0" w:color="auto"/>
            </w:tcBorders>
            <w:vAlign w:val="bottom"/>
            <w:hideMark/>
          </w:tcPr>
          <w:p w:rsidR="00A4706C" w:rsidRPr="00A4706C" w:rsidP="00A4706C" w14:paraId="7BF9B5AE" w14:textId="77777777">
            <w:pPr>
              <w:pStyle w:val="BodyText1"/>
              <w:spacing w:before="0"/>
              <w:jc w:val="center"/>
              <w:rPr>
                <w:b/>
              </w:rPr>
            </w:pPr>
            <w:r w:rsidRPr="00A4706C">
              <w:rPr>
                <w:b/>
              </w:rPr>
              <w:t>Completion Dates</w:t>
            </w:r>
          </w:p>
        </w:tc>
      </w:tr>
      <w:tr w14:paraId="55A72E5C" w14:textId="77777777" w:rsidTr="00A4706C">
        <w:tblPrEx>
          <w:tblW w:w="9375" w:type="dxa"/>
          <w:jc w:val="center"/>
          <w:tblCellMar>
            <w:top w:w="72" w:type="dxa"/>
            <w:left w:w="115" w:type="dxa"/>
            <w:bottom w:w="72" w:type="dxa"/>
            <w:right w:w="115" w:type="dxa"/>
          </w:tblCellMar>
          <w:tblLook w:val="04A0"/>
        </w:tblPrEx>
        <w:trPr>
          <w:trHeight w:val="628"/>
          <w:jc w:val="center"/>
        </w:trPr>
        <w:tc>
          <w:tcPr>
            <w:tcW w:w="3354" w:type="dxa"/>
            <w:tcBorders>
              <w:top w:val="single" w:sz="4" w:space="0" w:color="auto"/>
              <w:left w:val="single" w:sz="4" w:space="0" w:color="auto"/>
              <w:bottom w:val="single" w:sz="4" w:space="0" w:color="auto"/>
              <w:right w:val="single" w:sz="4" w:space="0" w:color="auto"/>
            </w:tcBorders>
          </w:tcPr>
          <w:p w:rsidR="00A4706C" w:rsidRPr="00A4706C" w:rsidP="00A4706C" w14:paraId="59686815" w14:textId="77777777">
            <w:pPr>
              <w:pStyle w:val="BodyText1"/>
            </w:pPr>
          </w:p>
        </w:tc>
        <w:tc>
          <w:tcPr>
            <w:tcW w:w="2667" w:type="dxa"/>
            <w:tcBorders>
              <w:top w:val="single" w:sz="4" w:space="0" w:color="auto"/>
              <w:left w:val="single" w:sz="4" w:space="0" w:color="auto"/>
              <w:bottom w:val="single" w:sz="4" w:space="0" w:color="auto"/>
              <w:right w:val="single" w:sz="4" w:space="0" w:color="auto"/>
            </w:tcBorders>
          </w:tcPr>
          <w:p w:rsidR="00A4706C" w:rsidRPr="00A4706C" w:rsidP="00A4706C" w14:paraId="32AEF40E" w14:textId="77777777">
            <w:pPr>
              <w:pStyle w:val="BodyText1"/>
            </w:pPr>
          </w:p>
        </w:tc>
        <w:tc>
          <w:tcPr>
            <w:tcW w:w="1715" w:type="dxa"/>
            <w:tcBorders>
              <w:top w:val="single" w:sz="4" w:space="0" w:color="auto"/>
              <w:left w:val="single" w:sz="4" w:space="0" w:color="auto"/>
              <w:bottom w:val="single" w:sz="4" w:space="0" w:color="auto"/>
              <w:right w:val="single" w:sz="4" w:space="0" w:color="auto"/>
            </w:tcBorders>
          </w:tcPr>
          <w:p w:rsidR="00A4706C" w:rsidRPr="00A4706C" w:rsidP="00A4706C" w14:paraId="288799B8" w14:textId="77777777">
            <w:pPr>
              <w:pStyle w:val="BodyText1"/>
            </w:pPr>
          </w:p>
        </w:tc>
        <w:tc>
          <w:tcPr>
            <w:tcW w:w="1639" w:type="dxa"/>
            <w:tcBorders>
              <w:top w:val="single" w:sz="4" w:space="0" w:color="auto"/>
              <w:left w:val="single" w:sz="4" w:space="0" w:color="auto"/>
              <w:bottom w:val="single" w:sz="4" w:space="0" w:color="auto"/>
              <w:right w:val="single" w:sz="4" w:space="0" w:color="auto"/>
            </w:tcBorders>
          </w:tcPr>
          <w:p w:rsidR="00A4706C" w:rsidRPr="00A4706C" w:rsidP="00A4706C" w14:paraId="0DE2ECE8" w14:textId="77777777">
            <w:pPr>
              <w:pStyle w:val="BodyText1"/>
            </w:pPr>
          </w:p>
        </w:tc>
      </w:tr>
      <w:tr w14:paraId="786F6FBE" w14:textId="77777777" w:rsidTr="00A4706C">
        <w:tblPrEx>
          <w:tblW w:w="9375" w:type="dxa"/>
          <w:jc w:val="center"/>
          <w:tblCellMar>
            <w:top w:w="72" w:type="dxa"/>
            <w:left w:w="115" w:type="dxa"/>
            <w:bottom w:w="72" w:type="dxa"/>
            <w:right w:w="115" w:type="dxa"/>
          </w:tblCellMar>
          <w:tblLook w:val="04A0"/>
        </w:tblPrEx>
        <w:trPr>
          <w:trHeight w:val="628"/>
          <w:jc w:val="center"/>
        </w:trPr>
        <w:tc>
          <w:tcPr>
            <w:tcW w:w="3354" w:type="dxa"/>
            <w:tcBorders>
              <w:top w:val="single" w:sz="4" w:space="0" w:color="auto"/>
              <w:left w:val="single" w:sz="4" w:space="0" w:color="auto"/>
              <w:bottom w:val="single" w:sz="4" w:space="0" w:color="auto"/>
              <w:right w:val="single" w:sz="4" w:space="0" w:color="auto"/>
            </w:tcBorders>
          </w:tcPr>
          <w:p w:rsidR="00A4706C" w:rsidRPr="00A4706C" w:rsidP="00A4706C" w14:paraId="6B42A210" w14:textId="77777777">
            <w:pPr>
              <w:pStyle w:val="BodyText1"/>
            </w:pPr>
          </w:p>
        </w:tc>
        <w:tc>
          <w:tcPr>
            <w:tcW w:w="2667" w:type="dxa"/>
            <w:tcBorders>
              <w:top w:val="single" w:sz="4" w:space="0" w:color="auto"/>
              <w:left w:val="single" w:sz="4" w:space="0" w:color="auto"/>
              <w:bottom w:val="single" w:sz="4" w:space="0" w:color="auto"/>
              <w:right w:val="single" w:sz="4" w:space="0" w:color="auto"/>
            </w:tcBorders>
          </w:tcPr>
          <w:p w:rsidR="00A4706C" w:rsidRPr="00A4706C" w:rsidP="00A4706C" w14:paraId="7FAC0B82" w14:textId="77777777">
            <w:pPr>
              <w:pStyle w:val="BodyText1"/>
            </w:pPr>
          </w:p>
        </w:tc>
        <w:tc>
          <w:tcPr>
            <w:tcW w:w="1715" w:type="dxa"/>
            <w:tcBorders>
              <w:top w:val="single" w:sz="4" w:space="0" w:color="auto"/>
              <w:left w:val="single" w:sz="4" w:space="0" w:color="auto"/>
              <w:bottom w:val="single" w:sz="4" w:space="0" w:color="auto"/>
              <w:right w:val="single" w:sz="4" w:space="0" w:color="auto"/>
            </w:tcBorders>
          </w:tcPr>
          <w:p w:rsidR="00A4706C" w:rsidRPr="00A4706C" w:rsidP="00A4706C" w14:paraId="412B8B04" w14:textId="77777777">
            <w:pPr>
              <w:pStyle w:val="BodyText1"/>
            </w:pPr>
          </w:p>
        </w:tc>
        <w:tc>
          <w:tcPr>
            <w:tcW w:w="1639" w:type="dxa"/>
            <w:tcBorders>
              <w:top w:val="single" w:sz="4" w:space="0" w:color="auto"/>
              <w:left w:val="single" w:sz="4" w:space="0" w:color="auto"/>
              <w:bottom w:val="single" w:sz="4" w:space="0" w:color="auto"/>
              <w:right w:val="single" w:sz="4" w:space="0" w:color="auto"/>
            </w:tcBorders>
          </w:tcPr>
          <w:p w:rsidR="00A4706C" w:rsidRPr="00A4706C" w:rsidP="00A4706C" w14:paraId="73C21A14" w14:textId="77777777">
            <w:pPr>
              <w:pStyle w:val="BodyText1"/>
            </w:pPr>
          </w:p>
        </w:tc>
      </w:tr>
      <w:tr w14:paraId="6C604A41" w14:textId="77777777" w:rsidTr="00A4706C">
        <w:tblPrEx>
          <w:tblW w:w="9375" w:type="dxa"/>
          <w:jc w:val="center"/>
          <w:tblCellMar>
            <w:top w:w="72" w:type="dxa"/>
            <w:left w:w="115" w:type="dxa"/>
            <w:bottom w:w="72" w:type="dxa"/>
            <w:right w:w="115" w:type="dxa"/>
          </w:tblCellMar>
          <w:tblLook w:val="04A0"/>
        </w:tblPrEx>
        <w:trPr>
          <w:trHeight w:val="628"/>
          <w:jc w:val="center"/>
        </w:trPr>
        <w:tc>
          <w:tcPr>
            <w:tcW w:w="3354" w:type="dxa"/>
            <w:tcBorders>
              <w:top w:val="single" w:sz="4" w:space="0" w:color="auto"/>
              <w:left w:val="single" w:sz="4" w:space="0" w:color="auto"/>
              <w:bottom w:val="single" w:sz="4" w:space="0" w:color="auto"/>
              <w:right w:val="single" w:sz="4" w:space="0" w:color="auto"/>
            </w:tcBorders>
          </w:tcPr>
          <w:p w:rsidR="00A4706C" w:rsidRPr="00A4706C" w:rsidP="00A4706C" w14:paraId="444EB8AF" w14:textId="77777777">
            <w:pPr>
              <w:pStyle w:val="BodyText1"/>
            </w:pPr>
          </w:p>
        </w:tc>
        <w:tc>
          <w:tcPr>
            <w:tcW w:w="2667" w:type="dxa"/>
            <w:tcBorders>
              <w:top w:val="single" w:sz="4" w:space="0" w:color="auto"/>
              <w:left w:val="single" w:sz="4" w:space="0" w:color="auto"/>
              <w:bottom w:val="single" w:sz="4" w:space="0" w:color="auto"/>
              <w:right w:val="single" w:sz="4" w:space="0" w:color="auto"/>
            </w:tcBorders>
          </w:tcPr>
          <w:p w:rsidR="00A4706C" w:rsidRPr="00A4706C" w:rsidP="00A4706C" w14:paraId="4ACA4A12" w14:textId="77777777">
            <w:pPr>
              <w:pStyle w:val="BodyText1"/>
            </w:pPr>
          </w:p>
        </w:tc>
        <w:tc>
          <w:tcPr>
            <w:tcW w:w="1715" w:type="dxa"/>
            <w:tcBorders>
              <w:top w:val="single" w:sz="4" w:space="0" w:color="auto"/>
              <w:left w:val="single" w:sz="4" w:space="0" w:color="auto"/>
              <w:bottom w:val="single" w:sz="4" w:space="0" w:color="auto"/>
              <w:right w:val="single" w:sz="4" w:space="0" w:color="auto"/>
            </w:tcBorders>
          </w:tcPr>
          <w:p w:rsidR="00A4706C" w:rsidRPr="00A4706C" w:rsidP="00A4706C" w14:paraId="060230C9" w14:textId="77777777">
            <w:pPr>
              <w:pStyle w:val="BodyText1"/>
            </w:pPr>
          </w:p>
        </w:tc>
        <w:tc>
          <w:tcPr>
            <w:tcW w:w="1639" w:type="dxa"/>
            <w:tcBorders>
              <w:top w:val="single" w:sz="4" w:space="0" w:color="auto"/>
              <w:left w:val="single" w:sz="4" w:space="0" w:color="auto"/>
              <w:bottom w:val="single" w:sz="4" w:space="0" w:color="auto"/>
              <w:right w:val="single" w:sz="4" w:space="0" w:color="auto"/>
            </w:tcBorders>
          </w:tcPr>
          <w:p w:rsidR="00A4706C" w:rsidRPr="00A4706C" w:rsidP="00A4706C" w14:paraId="79527BB2" w14:textId="77777777">
            <w:pPr>
              <w:pStyle w:val="BodyText1"/>
            </w:pPr>
          </w:p>
        </w:tc>
      </w:tr>
      <w:tr w14:paraId="770BF946" w14:textId="77777777" w:rsidTr="00A4706C">
        <w:tblPrEx>
          <w:tblW w:w="9375" w:type="dxa"/>
          <w:jc w:val="center"/>
          <w:tblCellMar>
            <w:top w:w="72" w:type="dxa"/>
            <w:left w:w="115" w:type="dxa"/>
            <w:bottom w:w="72" w:type="dxa"/>
            <w:right w:w="115" w:type="dxa"/>
          </w:tblCellMar>
          <w:tblLook w:val="04A0"/>
        </w:tblPrEx>
        <w:trPr>
          <w:trHeight w:val="628"/>
          <w:jc w:val="center"/>
        </w:trPr>
        <w:tc>
          <w:tcPr>
            <w:tcW w:w="3354" w:type="dxa"/>
            <w:tcBorders>
              <w:top w:val="single" w:sz="4" w:space="0" w:color="auto"/>
              <w:left w:val="single" w:sz="4" w:space="0" w:color="auto"/>
              <w:bottom w:val="single" w:sz="4" w:space="0" w:color="auto"/>
              <w:right w:val="single" w:sz="4" w:space="0" w:color="auto"/>
            </w:tcBorders>
          </w:tcPr>
          <w:p w:rsidR="00A4706C" w:rsidRPr="00A4706C" w:rsidP="00A4706C" w14:paraId="374E5FF3" w14:textId="77777777">
            <w:pPr>
              <w:pStyle w:val="BodyText1"/>
            </w:pPr>
          </w:p>
        </w:tc>
        <w:tc>
          <w:tcPr>
            <w:tcW w:w="2667" w:type="dxa"/>
            <w:tcBorders>
              <w:top w:val="single" w:sz="4" w:space="0" w:color="auto"/>
              <w:left w:val="single" w:sz="4" w:space="0" w:color="auto"/>
              <w:bottom w:val="single" w:sz="4" w:space="0" w:color="auto"/>
              <w:right w:val="single" w:sz="4" w:space="0" w:color="auto"/>
            </w:tcBorders>
          </w:tcPr>
          <w:p w:rsidR="00A4706C" w:rsidRPr="00A4706C" w:rsidP="00A4706C" w14:paraId="7356571D" w14:textId="77777777">
            <w:pPr>
              <w:pStyle w:val="BodyText1"/>
            </w:pPr>
          </w:p>
        </w:tc>
        <w:tc>
          <w:tcPr>
            <w:tcW w:w="1715" w:type="dxa"/>
            <w:tcBorders>
              <w:top w:val="single" w:sz="4" w:space="0" w:color="auto"/>
              <w:left w:val="single" w:sz="4" w:space="0" w:color="auto"/>
              <w:bottom w:val="single" w:sz="4" w:space="0" w:color="auto"/>
              <w:right w:val="single" w:sz="4" w:space="0" w:color="auto"/>
            </w:tcBorders>
          </w:tcPr>
          <w:p w:rsidR="00A4706C" w:rsidRPr="00A4706C" w:rsidP="00A4706C" w14:paraId="38CAD3FF" w14:textId="77777777">
            <w:pPr>
              <w:pStyle w:val="BodyText1"/>
            </w:pPr>
          </w:p>
        </w:tc>
        <w:tc>
          <w:tcPr>
            <w:tcW w:w="1639" w:type="dxa"/>
            <w:tcBorders>
              <w:top w:val="single" w:sz="4" w:space="0" w:color="auto"/>
              <w:left w:val="single" w:sz="4" w:space="0" w:color="auto"/>
              <w:bottom w:val="single" w:sz="4" w:space="0" w:color="auto"/>
              <w:right w:val="single" w:sz="4" w:space="0" w:color="auto"/>
            </w:tcBorders>
          </w:tcPr>
          <w:p w:rsidR="00A4706C" w:rsidRPr="00A4706C" w:rsidP="00A4706C" w14:paraId="5423A8B5" w14:textId="77777777">
            <w:pPr>
              <w:pStyle w:val="BodyText1"/>
            </w:pPr>
          </w:p>
        </w:tc>
      </w:tr>
    </w:tbl>
    <w:p w:rsidR="00A4706C" w:rsidRPr="00A4706C" w:rsidP="00A4706C" w14:paraId="30EA734E" w14:textId="77777777">
      <w:pPr>
        <w:pStyle w:val="BodyText1"/>
        <w:rPr>
          <w:b/>
        </w:rPr>
      </w:pPr>
      <w:r w:rsidRPr="00A4706C">
        <w:rPr>
          <w:b/>
        </w:rPr>
        <w:t>Overall Performance:</w:t>
      </w:r>
    </w:p>
    <w:p w:rsidR="00A4706C" w:rsidRPr="00A4706C" w:rsidP="00A4706C" w14:paraId="63AE7A6E" w14:textId="24912A15">
      <w:pPr>
        <w:pStyle w:val="BodyText1"/>
      </w:pPr>
      <w:r w:rsidRPr="00A4706C">
        <w:t>In arriving at your opinion of overall performance, review the summary statements above. Place an “X” in the box that most closely reflects your opinion of how the employee’s performance has met the requirements of the position.</w:t>
      </w:r>
    </w:p>
    <w:p w:rsidR="00A4706C" w:rsidRPr="00A4706C" w:rsidP="00425166" w14:paraId="6E553D88" w14:textId="78B24765">
      <w:pPr>
        <w:pStyle w:val="BodyText1"/>
        <w:numPr>
          <w:ilvl w:val="0"/>
          <w:numId w:val="17"/>
        </w:numPr>
      </w:pPr>
      <w:r w:rsidRPr="00A4706C">
        <w:t>Far exceeds normal requirements</w:t>
      </w:r>
    </w:p>
    <w:p w:rsidR="00A4706C" w:rsidRPr="00A4706C" w:rsidP="00425166" w14:paraId="572682D1" w14:textId="48B2A4A2">
      <w:pPr>
        <w:pStyle w:val="BodyText1"/>
        <w:numPr>
          <w:ilvl w:val="0"/>
          <w:numId w:val="17"/>
        </w:numPr>
      </w:pPr>
      <w:r w:rsidRPr="00A4706C">
        <w:t>Exceeds normal requirements</w:t>
      </w:r>
    </w:p>
    <w:p w:rsidR="00A4706C" w:rsidRPr="00A4706C" w:rsidP="00425166" w14:paraId="7B7561DD" w14:textId="04DD2F8D">
      <w:pPr>
        <w:pStyle w:val="BodyText1"/>
        <w:numPr>
          <w:ilvl w:val="0"/>
          <w:numId w:val="17"/>
        </w:numPr>
      </w:pPr>
      <w:r w:rsidRPr="00A4706C">
        <w:t>Meets normal requirements</w:t>
      </w:r>
    </w:p>
    <w:p w:rsidR="00A4706C" w:rsidRPr="00A4706C" w:rsidP="00425166" w14:paraId="61386899" w14:textId="68F03E7B">
      <w:pPr>
        <w:pStyle w:val="BodyText1"/>
        <w:numPr>
          <w:ilvl w:val="0"/>
          <w:numId w:val="17"/>
        </w:numPr>
      </w:pPr>
      <w:r w:rsidRPr="00A4706C">
        <w:t>Meets some requirements</w:t>
      </w:r>
    </w:p>
    <w:p w:rsidR="00A4706C" w:rsidRPr="00A4706C" w:rsidP="00425166" w14:paraId="4C11A599" w14:textId="7A4D9CC8">
      <w:pPr>
        <w:pStyle w:val="BodyText1"/>
        <w:numPr>
          <w:ilvl w:val="0"/>
          <w:numId w:val="17"/>
        </w:numPr>
      </w:pPr>
      <w:r w:rsidRPr="00A4706C">
        <w:t>Fails to meet minimum requirements</w:t>
      </w:r>
    </w:p>
    <w:p w:rsidR="00A4706C" w:rsidRPr="00A4706C" w:rsidP="00A4706C" w14:paraId="20D224BB" w14:textId="77777777">
      <w:pPr>
        <w:pStyle w:val="BodyText1"/>
      </w:pPr>
    </w:p>
    <w:p w:rsidR="00A4706C" w:rsidRPr="00A4706C" w:rsidP="00A4706C" w14:paraId="38D7DF18" w14:textId="77777777">
      <w:pPr>
        <w:pStyle w:val="BodyText1"/>
      </w:pPr>
      <w:r w:rsidRPr="00A4706C">
        <w:t>_________________________________________________</w:t>
      </w:r>
      <w:r w:rsidRPr="00A4706C">
        <w:tab/>
      </w:r>
      <w:r w:rsidRPr="00A4706C">
        <w:tab/>
        <w:t>__________________</w:t>
      </w:r>
    </w:p>
    <w:p w:rsidR="00A4706C" w:rsidRPr="00A4706C" w:rsidP="00A4706C" w14:paraId="4C96684C" w14:textId="77777777">
      <w:pPr>
        <w:pStyle w:val="BodyText1"/>
        <w:spacing w:before="0"/>
      </w:pPr>
      <w:r w:rsidRPr="00A4706C">
        <w:t>Supervisor’s Signature</w:t>
      </w:r>
      <w:r w:rsidRPr="00A4706C">
        <w:tab/>
      </w:r>
      <w:r w:rsidRPr="00A4706C">
        <w:tab/>
      </w:r>
      <w:r w:rsidRPr="00A4706C">
        <w:tab/>
      </w:r>
      <w:r w:rsidRPr="00A4706C">
        <w:tab/>
      </w:r>
      <w:r w:rsidRPr="00A4706C">
        <w:tab/>
      </w:r>
      <w:r w:rsidRPr="00A4706C">
        <w:tab/>
      </w:r>
      <w:r w:rsidRPr="00A4706C">
        <w:tab/>
        <w:t>Date</w:t>
      </w:r>
    </w:p>
    <w:p w:rsidR="00A4706C" w:rsidRPr="00A4706C" w:rsidP="00A4706C" w14:paraId="412BF783" w14:textId="77777777">
      <w:pPr>
        <w:pStyle w:val="BodyText1"/>
      </w:pPr>
    </w:p>
    <w:p w:rsidR="00A4706C" w:rsidRPr="00A4706C" w:rsidP="00A4706C" w14:paraId="320ECB81" w14:textId="77777777">
      <w:pPr>
        <w:pStyle w:val="BodyText1"/>
      </w:pPr>
      <w:r w:rsidRPr="00A4706C">
        <w:t>_________________________________________________</w:t>
      </w:r>
      <w:r w:rsidRPr="00A4706C">
        <w:tab/>
      </w:r>
      <w:r w:rsidRPr="00A4706C">
        <w:tab/>
        <w:t>__________________</w:t>
      </w:r>
    </w:p>
    <w:p w:rsidR="00A4706C" w:rsidRPr="00A4706C" w:rsidP="00A4706C" w14:paraId="7CA1E921" w14:textId="25B6ED27">
      <w:pPr>
        <w:pStyle w:val="BodyText1"/>
        <w:spacing w:before="0"/>
      </w:pPr>
      <w:r>
        <w:t>Employee’s Signature</w:t>
      </w:r>
      <w:r>
        <w:tab/>
      </w:r>
      <w:r>
        <w:tab/>
      </w:r>
      <w:r>
        <w:tab/>
      </w:r>
      <w:r>
        <w:tab/>
      </w:r>
      <w:r>
        <w:tab/>
      </w:r>
      <w:r>
        <w:tab/>
      </w:r>
      <w:r>
        <w:tab/>
      </w:r>
      <w:r w:rsidRPr="00A4706C">
        <w:t>Date</w:t>
      </w:r>
    </w:p>
    <w:p w:rsidR="00015DA9" w:rsidP="00A4706C" w14:paraId="182A35E4" w14:textId="6A798BF3">
      <w:pPr>
        <w:spacing w:after="0" w:line="240" w:lineRule="auto"/>
        <w:rPr>
          <w:rFonts w:ascii="Calibri Light" w:hAnsi="Calibri Light"/>
          <w:color w:val="3B3838"/>
          <w:szCs w:val="20"/>
        </w:rPr>
      </w:pPr>
      <w:r w:rsidRPr="00A4706C">
        <w:t xml:space="preserve"> </w:t>
      </w:r>
      <w:r>
        <w:br w:type="page"/>
      </w:r>
    </w:p>
    <w:p w:rsidR="00015DA9" w:rsidP="00015DA9" w14:paraId="3D7CC01F" w14:textId="2664C103">
      <w:pPr>
        <w:pStyle w:val="Heading2"/>
      </w:pPr>
      <w:bookmarkStart w:id="55" w:name="_Toc523223520"/>
      <w:r>
        <w:t>Employee Self-evaluation</w:t>
      </w:r>
      <w:bookmarkEnd w:id="55"/>
    </w:p>
    <w:p w:rsidR="00275E25" w:rsidRPr="00275E25" w:rsidP="00275E25" w14:paraId="3D588DC4" w14:textId="70083F24">
      <w:pPr>
        <w:pStyle w:val="BodyText1"/>
      </w:pPr>
      <w:r w:rsidRPr="00275E25">
        <w:rPr>
          <w:b/>
        </w:rPr>
        <w:t xml:space="preserve">Employee </w:t>
      </w:r>
      <w:r w:rsidR="009E7647">
        <w:rPr>
          <w:b/>
        </w:rPr>
        <w:t>n</w:t>
      </w:r>
      <w:r w:rsidRPr="00275E25">
        <w:rPr>
          <w:b/>
        </w:rPr>
        <w:t>ame</w:t>
      </w:r>
      <w:r w:rsidRPr="00275E25">
        <w:t>: ____________________________</w:t>
      </w:r>
    </w:p>
    <w:p w:rsidR="00275E25" w:rsidP="00275E25" w14:paraId="1E23CF91" w14:textId="77777777">
      <w:pPr>
        <w:pStyle w:val="BodyText1"/>
      </w:pPr>
    </w:p>
    <w:p w:rsidR="00275E25" w:rsidRPr="00275E25" w:rsidP="00275E25" w14:paraId="1EE7127D" w14:textId="393E17CC">
      <w:pPr>
        <w:pStyle w:val="BodyText1"/>
      </w:pPr>
      <w:r w:rsidRPr="00275E25">
        <w:t xml:space="preserve">Identify your essential job functions.  </w:t>
      </w:r>
    </w:p>
    <w:p w:rsidR="00275E25" w:rsidP="00275E25" w14:paraId="45DE07B6" w14:textId="7E0A3B69">
      <w:pPr>
        <w:pStyle w:val="BodyText1"/>
      </w:pPr>
    </w:p>
    <w:p w:rsidR="00275E25" w:rsidRPr="00275E25" w:rsidP="00275E25" w14:paraId="69961A09" w14:textId="77777777">
      <w:pPr>
        <w:pStyle w:val="BodyText1"/>
      </w:pPr>
    </w:p>
    <w:p w:rsidR="00275E25" w:rsidRPr="00275E25" w:rsidP="00275E25" w14:paraId="71DAA1BD" w14:textId="77777777">
      <w:pPr>
        <w:pStyle w:val="BodyText1"/>
      </w:pPr>
      <w:r w:rsidRPr="00275E25">
        <w:t xml:space="preserve">What areas of your job do you like the most?  </w:t>
      </w:r>
    </w:p>
    <w:p w:rsidR="00275E25" w:rsidRPr="00275E25" w:rsidP="00275E25" w14:paraId="1EC44318" w14:textId="77777777">
      <w:pPr>
        <w:pStyle w:val="BodyText1"/>
      </w:pPr>
    </w:p>
    <w:p w:rsidR="00275E25" w:rsidRPr="00275E25" w:rsidP="00275E25" w14:paraId="6A4EBA6C" w14:textId="77777777">
      <w:pPr>
        <w:pStyle w:val="BodyText1"/>
      </w:pPr>
    </w:p>
    <w:p w:rsidR="00275E25" w:rsidRPr="00275E25" w:rsidP="00275E25" w14:paraId="69529EBE" w14:textId="77777777">
      <w:pPr>
        <w:pStyle w:val="BodyText1"/>
      </w:pPr>
      <w:r w:rsidRPr="00275E25">
        <w:t xml:space="preserve">What areas of your job do you like the least?  </w:t>
      </w:r>
    </w:p>
    <w:p w:rsidR="00275E25" w:rsidRPr="00275E25" w:rsidP="00275E25" w14:paraId="51D2C74A" w14:textId="77777777">
      <w:pPr>
        <w:pStyle w:val="BodyText1"/>
      </w:pPr>
    </w:p>
    <w:p w:rsidR="00275E25" w:rsidRPr="00275E25" w:rsidP="00275E25" w14:paraId="1E344803" w14:textId="77777777">
      <w:pPr>
        <w:pStyle w:val="BodyText1"/>
      </w:pPr>
    </w:p>
    <w:p w:rsidR="00275E25" w:rsidRPr="00275E25" w:rsidP="00275E25" w14:paraId="56BB64AB" w14:textId="076B4E47">
      <w:pPr>
        <w:pStyle w:val="BodyText1"/>
      </w:pPr>
      <w:r w:rsidRPr="00275E25">
        <w:t xml:space="preserve">Please identify at least one change you would recommend </w:t>
      </w:r>
      <w:r w:rsidR="003223B2">
        <w:t>based on</w:t>
      </w:r>
      <w:r w:rsidRPr="00275E25">
        <w:t xml:space="preserve"> what you like least about your job.  </w:t>
      </w:r>
    </w:p>
    <w:p w:rsidR="00275E25" w:rsidRPr="00275E25" w:rsidP="00275E25" w14:paraId="6E11DC32" w14:textId="77777777">
      <w:pPr>
        <w:pStyle w:val="BodyText1"/>
      </w:pPr>
    </w:p>
    <w:p w:rsidR="00275E25" w:rsidRPr="00275E25" w:rsidP="00275E25" w14:paraId="5BDB46A4" w14:textId="77777777">
      <w:pPr>
        <w:pStyle w:val="BodyText1"/>
      </w:pPr>
    </w:p>
    <w:p w:rsidR="00275E25" w:rsidRPr="00275E25" w:rsidP="00275E25" w14:paraId="0631F1F9" w14:textId="77777777">
      <w:pPr>
        <w:pStyle w:val="BodyText1"/>
      </w:pPr>
      <w:r w:rsidRPr="00275E25">
        <w:t xml:space="preserve">In this position, what do you feel you excel most </w:t>
      </w:r>
      <w:r w:rsidRPr="00275E25">
        <w:t>at</w:t>
      </w:r>
      <w:r w:rsidRPr="00275E25">
        <w:t xml:space="preserve">?  </w:t>
      </w:r>
    </w:p>
    <w:p w:rsidR="00275E25" w:rsidRPr="00275E25" w:rsidP="00275E25" w14:paraId="344DB832" w14:textId="77777777">
      <w:pPr>
        <w:pStyle w:val="BodyText1"/>
      </w:pPr>
    </w:p>
    <w:p w:rsidR="00275E25" w:rsidRPr="00275E25" w:rsidP="00275E25" w14:paraId="24A035C6" w14:textId="77777777">
      <w:pPr>
        <w:pStyle w:val="BodyText1"/>
      </w:pPr>
    </w:p>
    <w:p w:rsidR="00275E25" w:rsidRPr="00275E25" w:rsidP="00275E25" w14:paraId="313BBE14" w14:textId="3AA6B98F">
      <w:pPr>
        <w:pStyle w:val="BodyText1"/>
      </w:pPr>
      <w:r w:rsidRPr="00275E25">
        <w:t xml:space="preserve">What do you feel </w:t>
      </w:r>
      <w:r w:rsidR="00CC1319">
        <w:t xml:space="preserve">is </w:t>
      </w:r>
      <w:r w:rsidRPr="00275E25">
        <w:t xml:space="preserve">your weakest area in this position?  </w:t>
      </w:r>
    </w:p>
    <w:p w:rsidR="00275E25" w:rsidRPr="00275E25" w:rsidP="00275E25" w14:paraId="5BF7D43D" w14:textId="77777777">
      <w:pPr>
        <w:pStyle w:val="BodyText1"/>
      </w:pPr>
    </w:p>
    <w:p w:rsidR="00275E25" w:rsidRPr="00275E25" w:rsidP="00275E25" w14:paraId="6EBBDF5A" w14:textId="77777777">
      <w:pPr>
        <w:pStyle w:val="BodyText1"/>
      </w:pPr>
    </w:p>
    <w:p w:rsidR="00275E25" w:rsidP="00275E25" w14:paraId="4CC22303" w14:textId="35355F1F">
      <w:pPr>
        <w:pStyle w:val="BodyText1"/>
      </w:pPr>
      <w:r w:rsidRPr="00275E25">
        <w:t xml:space="preserve">What performance accomplishments have you achieved since your last performance review?  </w:t>
      </w:r>
    </w:p>
    <w:p w:rsidR="00275E25" w:rsidP="00275E25" w14:paraId="72980C8E" w14:textId="77777777">
      <w:pPr>
        <w:pStyle w:val="BodyText1"/>
      </w:pPr>
    </w:p>
    <w:p w:rsidR="00275E25" w:rsidRPr="00275E25" w:rsidP="00275E25" w14:paraId="4293EB7C" w14:textId="3C51E68A">
      <w:pPr>
        <w:pStyle w:val="BodyText1"/>
      </w:pPr>
      <w:r w:rsidRPr="00275E25">
        <w:t xml:space="preserve">Have you experienced any major disappointments in job performance since your last review? If yes, please explain.  </w:t>
      </w:r>
    </w:p>
    <w:p w:rsidR="00275E25" w:rsidRPr="00275E25" w:rsidP="00275E25" w14:paraId="6F070418" w14:textId="77777777">
      <w:pPr>
        <w:pStyle w:val="BodyText1"/>
      </w:pPr>
    </w:p>
    <w:p w:rsidR="00275E25" w:rsidRPr="00275E25" w:rsidP="00275E25" w14:paraId="7B34F41E" w14:textId="77777777">
      <w:pPr>
        <w:pStyle w:val="BodyText1"/>
      </w:pPr>
    </w:p>
    <w:p w:rsidR="00275E25" w:rsidRPr="00275E25" w:rsidP="00275E25" w14:paraId="39861637" w14:textId="77777777">
      <w:pPr>
        <w:pStyle w:val="BodyText1"/>
      </w:pPr>
      <w:r w:rsidRPr="00275E25">
        <w:t xml:space="preserve">What steps are you planning </w:t>
      </w:r>
      <w:r w:rsidRPr="00275E25">
        <w:t>on taking</w:t>
      </w:r>
      <w:r w:rsidRPr="00275E25">
        <w:t xml:space="preserve"> to further improve your job performance before your next review?  </w:t>
      </w:r>
    </w:p>
    <w:p w:rsidR="00275E25" w:rsidRPr="00275E25" w:rsidP="00275E25" w14:paraId="680F046F" w14:textId="77777777">
      <w:pPr>
        <w:pStyle w:val="BodyText1"/>
      </w:pPr>
    </w:p>
    <w:p w:rsidR="00275E25" w:rsidRPr="00275E25" w:rsidP="00275E25" w14:paraId="232A08F7" w14:textId="77777777">
      <w:pPr>
        <w:pStyle w:val="BodyText1"/>
      </w:pPr>
    </w:p>
    <w:p w:rsidR="00275E25" w:rsidRPr="00275E25" w:rsidP="00275E25" w14:paraId="5168BE33" w14:textId="2D061D51">
      <w:pPr>
        <w:pStyle w:val="BodyText1"/>
      </w:pPr>
      <w:r w:rsidRPr="00275E25">
        <w:t>On a scale of 1 to 5, how would you rate your overall performance? (Please check one box</w:t>
      </w:r>
      <w:r w:rsidR="009363B1">
        <w:t>.</w:t>
      </w:r>
      <w:r w:rsidRPr="00275E25">
        <w:t>)</w:t>
      </w:r>
    </w:p>
    <w:p w:rsidR="00275E25" w:rsidRPr="00275E25" w:rsidP="00425166" w14:paraId="7DFD593B" w14:textId="455F109B">
      <w:pPr>
        <w:pStyle w:val="BodyText1"/>
        <w:numPr>
          <w:ilvl w:val="0"/>
          <w:numId w:val="18"/>
        </w:numPr>
      </w:pPr>
      <w:r>
        <w:rPr>
          <w:b/>
          <w:bCs/>
        </w:rPr>
        <w:t xml:space="preserve">(1) </w:t>
      </w:r>
      <w:r w:rsidRPr="00275E25">
        <w:rPr>
          <w:b/>
          <w:bCs/>
        </w:rPr>
        <w:t>Unsatisfactory:</w:t>
      </w:r>
      <w:r w:rsidRPr="00275E25">
        <w:t xml:space="preserve"> Major improvements needed.</w:t>
      </w:r>
    </w:p>
    <w:p w:rsidR="00275E25" w:rsidRPr="00275E25" w:rsidP="00425166" w14:paraId="0CB28592" w14:textId="793EBE31">
      <w:pPr>
        <w:pStyle w:val="BodyText1"/>
        <w:numPr>
          <w:ilvl w:val="0"/>
          <w:numId w:val="18"/>
        </w:numPr>
      </w:pPr>
      <w:r>
        <w:rPr>
          <w:b/>
          <w:bCs/>
        </w:rPr>
        <w:t xml:space="preserve">(2) </w:t>
      </w:r>
      <w:r w:rsidRPr="00275E25">
        <w:rPr>
          <w:b/>
          <w:bCs/>
        </w:rPr>
        <w:t>Fair:</w:t>
      </w:r>
      <w:r w:rsidRPr="00275E25">
        <w:t xml:space="preserve"> Less than </w:t>
      </w:r>
      <w:r w:rsidRPr="00275E25">
        <w:t>satisfactory,</w:t>
      </w:r>
      <w:r w:rsidRPr="00275E25">
        <w:t xml:space="preserve"> could be doing better.</w:t>
      </w:r>
    </w:p>
    <w:p w:rsidR="00275E25" w:rsidRPr="00275E25" w:rsidP="00425166" w14:paraId="17E70BEC" w14:textId="24FB8E6B">
      <w:pPr>
        <w:pStyle w:val="BodyText1"/>
        <w:numPr>
          <w:ilvl w:val="0"/>
          <w:numId w:val="18"/>
        </w:numPr>
      </w:pPr>
      <w:r>
        <w:rPr>
          <w:b/>
          <w:bCs/>
        </w:rPr>
        <w:t xml:space="preserve">(3) </w:t>
      </w:r>
      <w:r w:rsidRPr="00275E25">
        <w:rPr>
          <w:b/>
          <w:bCs/>
        </w:rPr>
        <w:t xml:space="preserve">Satisfactory: </w:t>
      </w:r>
      <w:r w:rsidRPr="00275E25">
        <w:t>Performing duties as directed with minimal supervision.</w:t>
      </w:r>
    </w:p>
    <w:p w:rsidR="00275E25" w:rsidRPr="00275E25" w:rsidP="00425166" w14:paraId="2AF3B527" w14:textId="5E9F7674">
      <w:pPr>
        <w:pStyle w:val="BodyText1"/>
        <w:numPr>
          <w:ilvl w:val="0"/>
          <w:numId w:val="18"/>
        </w:numPr>
      </w:pPr>
      <w:r>
        <w:rPr>
          <w:b/>
          <w:bCs/>
        </w:rPr>
        <w:t xml:space="preserve">(4) </w:t>
      </w:r>
      <w:r w:rsidRPr="00275E25">
        <w:rPr>
          <w:b/>
          <w:bCs/>
        </w:rPr>
        <w:t xml:space="preserve">Very </w:t>
      </w:r>
      <w:r w:rsidR="009363B1">
        <w:rPr>
          <w:b/>
          <w:bCs/>
        </w:rPr>
        <w:t>g</w:t>
      </w:r>
      <w:r w:rsidRPr="00275E25" w:rsidR="009363B1">
        <w:rPr>
          <w:b/>
          <w:bCs/>
        </w:rPr>
        <w:t>ood</w:t>
      </w:r>
      <w:r w:rsidRPr="00275E25">
        <w:rPr>
          <w:b/>
          <w:bCs/>
        </w:rPr>
        <w:t xml:space="preserve">: </w:t>
      </w:r>
      <w:r w:rsidRPr="00275E25">
        <w:t>Performing all duties in a cost-effective manner with positive, measurable results.</w:t>
      </w:r>
    </w:p>
    <w:p w:rsidR="00275E25" w:rsidRPr="00275E25" w:rsidP="00425166" w14:paraId="65A8C324" w14:textId="3ED67402">
      <w:pPr>
        <w:pStyle w:val="BodyText1"/>
        <w:numPr>
          <w:ilvl w:val="0"/>
          <w:numId w:val="18"/>
        </w:numPr>
      </w:pPr>
      <w:r>
        <w:rPr>
          <w:b/>
          <w:bCs/>
        </w:rPr>
        <w:t xml:space="preserve">(5) </w:t>
      </w:r>
      <w:r w:rsidRPr="00275E25">
        <w:rPr>
          <w:b/>
          <w:bCs/>
        </w:rPr>
        <w:t xml:space="preserve">Excellent: </w:t>
      </w:r>
      <w:r w:rsidRPr="00275E25">
        <w:t xml:space="preserve">Performing at a level </w:t>
      </w:r>
      <w:r w:rsidRPr="00275E25">
        <w:t>above and beyond</w:t>
      </w:r>
      <w:r w:rsidRPr="00275E25">
        <w:t xml:space="preserve"> the duties of the current position’s requirements.</w:t>
      </w:r>
    </w:p>
    <w:p w:rsidR="00275E25" w:rsidRPr="00275E25" w:rsidP="00275E25" w14:paraId="7F7F8275" w14:textId="77777777">
      <w:pPr>
        <w:pStyle w:val="BodyText1"/>
        <w:pBdr>
          <w:bottom w:val="single" w:sz="12" w:space="1" w:color="auto"/>
        </w:pBdr>
      </w:pPr>
    </w:p>
    <w:p w:rsidR="00275E25" w:rsidRPr="00275E25" w:rsidP="00275E25" w14:paraId="19880774" w14:textId="77777777">
      <w:pPr>
        <w:pStyle w:val="BodyText1"/>
      </w:pPr>
      <w:r w:rsidRPr="00275E25">
        <w:t>Manager’s</w:t>
      </w:r>
      <w:r w:rsidRPr="00275E25">
        <w:t xml:space="preserve"> Comments: </w:t>
      </w:r>
    </w:p>
    <w:p w:rsidR="00275E25" w:rsidP="00275E25" w14:paraId="2DDCDE59" w14:textId="0FD4FD5E">
      <w:pPr>
        <w:pStyle w:val="BodyText1"/>
      </w:pPr>
    </w:p>
    <w:p w:rsidR="00275E25" w:rsidP="00275E25" w14:paraId="7908C641" w14:textId="38D12E76">
      <w:pPr>
        <w:pStyle w:val="BodyText1"/>
      </w:pPr>
    </w:p>
    <w:p w:rsidR="00275E25" w:rsidP="00275E25" w14:paraId="4BF029F3" w14:textId="5789118E">
      <w:pPr>
        <w:pStyle w:val="BodyText1"/>
      </w:pPr>
    </w:p>
    <w:p w:rsidR="00275E25" w:rsidP="00275E25" w14:paraId="40734655" w14:textId="77777777">
      <w:pPr>
        <w:pStyle w:val="BodyText1"/>
      </w:pPr>
    </w:p>
    <w:p w:rsidR="00275E25" w:rsidRPr="00275E25" w:rsidP="00275E25" w14:paraId="59BCC960" w14:textId="12B3C200">
      <w:pPr>
        <w:pStyle w:val="BodyText1"/>
      </w:pPr>
      <w:r w:rsidRPr="00275E25">
        <w:t>______________________________________________</w:t>
      </w:r>
      <w:r w:rsidRPr="00275E25">
        <w:tab/>
      </w:r>
      <w:r w:rsidRPr="00275E25">
        <w:tab/>
        <w:t>________________</w:t>
      </w:r>
    </w:p>
    <w:p w:rsidR="00275E25" w:rsidRPr="00275E25" w:rsidP="00275E25" w14:paraId="3A863FEB" w14:textId="77777777">
      <w:pPr>
        <w:pStyle w:val="BodyText1"/>
        <w:spacing w:before="0"/>
      </w:pPr>
      <w:r w:rsidRPr="00275E25">
        <w:rPr>
          <w:b/>
        </w:rPr>
        <w:t>Employee’s Signature</w:t>
      </w:r>
      <w:r w:rsidRPr="00275E25">
        <w:tab/>
      </w:r>
      <w:r w:rsidRPr="00275E25">
        <w:tab/>
      </w:r>
      <w:r w:rsidRPr="00275E25">
        <w:tab/>
      </w:r>
      <w:r w:rsidRPr="00275E25">
        <w:tab/>
      </w:r>
      <w:r w:rsidRPr="00275E25">
        <w:tab/>
      </w:r>
      <w:r w:rsidRPr="00275E25">
        <w:tab/>
      </w:r>
      <w:r w:rsidRPr="00275E25">
        <w:tab/>
      </w:r>
      <w:r w:rsidRPr="00275E25">
        <w:tab/>
        <w:t>Date</w:t>
      </w:r>
    </w:p>
    <w:p w:rsidR="00275E25" w:rsidP="00275E25" w14:paraId="3DEFFF70" w14:textId="77777777">
      <w:pPr>
        <w:pStyle w:val="BodyText1"/>
      </w:pPr>
    </w:p>
    <w:p w:rsidR="00275E25" w:rsidRPr="00275E25" w:rsidP="00275E25" w14:paraId="3642D457" w14:textId="3E29077B">
      <w:pPr>
        <w:pStyle w:val="BodyText1"/>
      </w:pPr>
      <w:r w:rsidRPr="00275E25">
        <w:t>_________________________________________________</w:t>
      </w:r>
      <w:r w:rsidRPr="00275E25">
        <w:tab/>
      </w:r>
      <w:r w:rsidRPr="00275E25">
        <w:tab/>
        <w:t>________________</w:t>
      </w:r>
    </w:p>
    <w:p w:rsidR="00275E25" w:rsidRPr="00275E25" w:rsidP="00275E25" w14:paraId="3CD8D53D" w14:textId="77777777">
      <w:pPr>
        <w:pStyle w:val="BodyText1"/>
        <w:spacing w:before="0"/>
      </w:pPr>
      <w:r w:rsidRPr="00275E25">
        <w:rPr>
          <w:b/>
        </w:rPr>
        <w:t>Manager’s Signature</w:t>
      </w:r>
      <w:r w:rsidRPr="00275E25">
        <w:rPr>
          <w:b/>
        </w:rPr>
        <w:tab/>
      </w:r>
      <w:r w:rsidRPr="00275E25">
        <w:tab/>
      </w:r>
      <w:r w:rsidRPr="00275E25">
        <w:tab/>
      </w:r>
      <w:r w:rsidRPr="00275E25">
        <w:tab/>
      </w:r>
      <w:r w:rsidRPr="00275E25">
        <w:tab/>
      </w:r>
      <w:r w:rsidRPr="00275E25">
        <w:tab/>
      </w:r>
      <w:r w:rsidRPr="00275E25">
        <w:tab/>
      </w:r>
      <w:r w:rsidRPr="00275E25">
        <w:tab/>
        <w:t>Date</w:t>
      </w:r>
    </w:p>
    <w:p w:rsidR="00015DA9" w:rsidP="00275E25" w14:paraId="5896EB96" w14:textId="65795183">
      <w:pPr>
        <w:spacing w:after="0" w:line="240" w:lineRule="auto"/>
        <w:rPr>
          <w:rFonts w:ascii="Calibri Light" w:hAnsi="Calibri Light"/>
          <w:color w:val="3B3838"/>
          <w:szCs w:val="20"/>
        </w:rPr>
      </w:pPr>
      <w:r w:rsidRPr="00275E25">
        <w:t xml:space="preserve"> </w:t>
      </w:r>
      <w:r>
        <w:br w:type="page"/>
      </w:r>
    </w:p>
    <w:p w:rsidR="00015DA9" w:rsidP="00015DA9" w14:paraId="658F1AF8" w14:textId="26902BAA">
      <w:pPr>
        <w:pStyle w:val="Heading2"/>
      </w:pPr>
      <w:bookmarkStart w:id="56" w:name="_Toc523223521"/>
      <w:r>
        <w:t>360</w:t>
      </w:r>
      <w:r w:rsidR="00E46BBD">
        <w:t>-r</w:t>
      </w:r>
      <w:r>
        <w:t>eview Feedback Request Form</w:t>
      </w:r>
      <w:bookmarkEnd w:id="56"/>
    </w:p>
    <w:p w:rsidR="00BB5F52" w:rsidRPr="00BB5F52" w:rsidP="00BB5F52" w14:paraId="6D8463A5" w14:textId="5EBFED96">
      <w:pPr>
        <w:pStyle w:val="BodyText1"/>
      </w:pPr>
      <w:r w:rsidRPr="00BB5F52">
        <w:t xml:space="preserve">You have been selected to provide feedback for the person identified below. Please use this form to provide feedback about the leadership behaviors </w:t>
      </w:r>
      <w:r w:rsidR="000459C5">
        <w:t>that</w:t>
      </w:r>
      <w:r w:rsidRPr="00BB5F52" w:rsidR="000459C5">
        <w:t xml:space="preserve"> </w:t>
      </w:r>
      <w:r w:rsidRPr="00BB5F52">
        <w:t xml:space="preserve">this person </w:t>
      </w:r>
      <w:r w:rsidRPr="00BB5F52">
        <w:t>demonstrates</w:t>
      </w:r>
      <w:r w:rsidRPr="00BB5F52">
        <w:t xml:space="preserve"> on a regular basis. The recipient of this feedback will see only a </w:t>
      </w:r>
      <w:r w:rsidR="00494623">
        <w:t>summary</w:t>
      </w:r>
      <w:r w:rsidRPr="00BB5F52">
        <w:t xml:space="preserve"> of the results, not the actual feedback forms. </w:t>
      </w:r>
    </w:p>
    <w:p w:rsidR="00BB5F52" w:rsidP="00BB5F52" w14:paraId="38B407CB" w14:textId="77777777">
      <w:pPr>
        <w:pStyle w:val="BodyText1"/>
      </w:pPr>
    </w:p>
    <w:p w:rsidR="00BB5F52" w:rsidRPr="00BB5F52" w:rsidP="00BB5F52" w14:paraId="28E464C2" w14:textId="5D93C3C1">
      <w:pPr>
        <w:pStyle w:val="BodyText1"/>
      </w:pPr>
      <w:r w:rsidRPr="00BB5F52">
        <w:t xml:space="preserve">Name of </w:t>
      </w:r>
      <w:r w:rsidR="0021405A">
        <w:t>f</w:t>
      </w:r>
      <w:r w:rsidRPr="00BB5F52" w:rsidR="0021405A">
        <w:t xml:space="preserve">eedback </w:t>
      </w:r>
      <w:r w:rsidR="0021405A">
        <w:t>r</w:t>
      </w:r>
      <w:r w:rsidRPr="00BB5F52" w:rsidR="0021405A">
        <w:t>ecipient</w:t>
      </w:r>
      <w:r w:rsidRPr="00BB5F52">
        <w:t>: ____________________________</w:t>
      </w:r>
    </w:p>
    <w:p w:rsidR="00BB5F52" w:rsidRPr="00BB5F52" w:rsidP="00BB5F52" w14:paraId="5CFA3334" w14:textId="3A74645B">
      <w:pPr>
        <w:pStyle w:val="BodyText1"/>
      </w:pPr>
      <w:r w:rsidRPr="00BB5F52">
        <w:t xml:space="preserve">Name of </w:t>
      </w:r>
      <w:r w:rsidR="0021405A">
        <w:t>e</w:t>
      </w:r>
      <w:r w:rsidRPr="00BB5F52" w:rsidR="0021405A">
        <w:t xml:space="preserve">valuator </w:t>
      </w:r>
      <w:r w:rsidRPr="00BB5F52">
        <w:t>(</w:t>
      </w:r>
      <w:r w:rsidR="00657808">
        <w:t>o</w:t>
      </w:r>
      <w:r w:rsidRPr="00BB5F52" w:rsidR="00657808">
        <w:t>ptional</w:t>
      </w:r>
      <w:r w:rsidRPr="00BB5F52">
        <w:t>): ____________________________</w:t>
      </w:r>
    </w:p>
    <w:p w:rsidR="00BB5F52" w:rsidRPr="00BB5F52" w:rsidP="00BB5F52" w14:paraId="4719769B" w14:textId="3B536FFE">
      <w:pPr>
        <w:pStyle w:val="BodyText1"/>
      </w:pPr>
      <w:r w:rsidRPr="00BB5F52">
        <w:t xml:space="preserve">Please return the completed form </w:t>
      </w:r>
      <w:r w:rsidRPr="00BB5F52">
        <w:t>to:</w:t>
      </w:r>
      <w:r w:rsidRPr="00BB5F52">
        <w:t xml:space="preserve"> _______________________</w:t>
      </w:r>
      <w:r>
        <w:t>_____ b</w:t>
      </w:r>
      <w:r w:rsidRPr="00BB5F52">
        <w:t>y _______________________</w:t>
      </w:r>
    </w:p>
    <w:p w:rsidR="00BB5F52" w:rsidP="00BB5F52" w14:paraId="10E7D4D5" w14:textId="4B87AA39">
      <w:pPr>
        <w:pStyle w:val="BodyText1"/>
        <w:pBdr>
          <w:bottom w:val="single" w:sz="12" w:space="1" w:color="auto"/>
        </w:pBdr>
      </w:pPr>
    </w:p>
    <w:p w:rsidR="00BB5F52" w:rsidRPr="00BB5F52" w:rsidP="00BB5F52" w14:paraId="026B3F5F" w14:textId="61F46550">
      <w:pPr>
        <w:pStyle w:val="BodyText1"/>
      </w:pPr>
      <w:r w:rsidRPr="00BB5F52">
        <w:t xml:space="preserve">Relationship to </w:t>
      </w:r>
      <w:r w:rsidR="003E546D">
        <w:t>f</w:t>
      </w:r>
      <w:r w:rsidRPr="00BB5F52" w:rsidR="003E546D">
        <w:t xml:space="preserve">eedback </w:t>
      </w:r>
      <w:r w:rsidR="003E546D">
        <w:t>r</w:t>
      </w:r>
      <w:r w:rsidRPr="00BB5F52" w:rsidR="003E546D">
        <w:t xml:space="preserve">ecipient </w:t>
      </w:r>
      <w:r w:rsidRPr="00BB5F52">
        <w:t>(check one):</w:t>
      </w:r>
    </w:p>
    <w:tbl>
      <w:tblPr>
        <w:tblW w:w="0" w:type="auto"/>
        <w:tblCellSpacing w:w="15" w:type="dxa"/>
        <w:tblLook w:val="04A0"/>
      </w:tblPr>
      <w:tblGrid>
        <w:gridCol w:w="2469"/>
        <w:gridCol w:w="3073"/>
        <w:gridCol w:w="2408"/>
      </w:tblGrid>
      <w:tr w14:paraId="1A648ADD" w14:textId="77777777" w:rsidTr="00BB5F52">
        <w:tblPrEx>
          <w:tblW w:w="0" w:type="auto"/>
          <w:tblCellSpacing w:w="15" w:type="dxa"/>
          <w:tblLook w:val="04A0"/>
        </w:tblPrEx>
        <w:trPr>
          <w:trHeight w:val="256"/>
          <w:tblCellSpacing w:w="15" w:type="dxa"/>
        </w:trPr>
        <w:tc>
          <w:tcPr>
            <w:tcW w:w="2424" w:type="dxa"/>
            <w:tcMar>
              <w:top w:w="15" w:type="dxa"/>
              <w:left w:w="15" w:type="dxa"/>
              <w:bottom w:w="15" w:type="dxa"/>
              <w:right w:w="15" w:type="dxa"/>
            </w:tcMar>
            <w:vAlign w:val="center"/>
            <w:hideMark/>
          </w:tcPr>
          <w:p w:rsidR="00BB5F52" w:rsidRPr="00BB5F52" w:rsidP="00425166" w14:paraId="061C1D62" w14:textId="48DAB08F">
            <w:pPr>
              <w:pStyle w:val="BodyText1"/>
              <w:numPr>
                <w:ilvl w:val="0"/>
                <w:numId w:val="19"/>
              </w:numPr>
            </w:pPr>
            <w:r w:rsidRPr="00BB5F52">
              <w:t>Manager</w:t>
            </w:r>
          </w:p>
        </w:tc>
        <w:tc>
          <w:tcPr>
            <w:tcW w:w="3043" w:type="dxa"/>
            <w:tcMar>
              <w:top w:w="15" w:type="dxa"/>
              <w:left w:w="15" w:type="dxa"/>
              <w:bottom w:w="15" w:type="dxa"/>
              <w:right w:w="15" w:type="dxa"/>
            </w:tcMar>
            <w:vAlign w:val="center"/>
            <w:hideMark/>
          </w:tcPr>
          <w:p w:rsidR="00BB5F52" w:rsidRPr="00BB5F52" w:rsidP="00425166" w14:paraId="7F9FF9A3" w14:textId="07CBF800">
            <w:pPr>
              <w:pStyle w:val="BodyText1"/>
              <w:numPr>
                <w:ilvl w:val="0"/>
                <w:numId w:val="19"/>
              </w:numPr>
            </w:pPr>
            <w:r w:rsidRPr="00BB5F52">
              <w:t>Peer</w:t>
            </w:r>
          </w:p>
        </w:tc>
        <w:tc>
          <w:tcPr>
            <w:tcW w:w="2363" w:type="dxa"/>
            <w:tcMar>
              <w:top w:w="15" w:type="dxa"/>
              <w:left w:w="15" w:type="dxa"/>
              <w:bottom w:w="15" w:type="dxa"/>
              <w:right w:w="15" w:type="dxa"/>
            </w:tcMar>
            <w:vAlign w:val="center"/>
            <w:hideMark/>
          </w:tcPr>
          <w:p w:rsidR="00BB5F52" w:rsidRPr="00BB5F52" w:rsidP="00425166" w14:paraId="3738D588" w14:textId="7CC03A1F">
            <w:pPr>
              <w:pStyle w:val="BodyText1"/>
              <w:numPr>
                <w:ilvl w:val="0"/>
                <w:numId w:val="19"/>
              </w:numPr>
            </w:pPr>
            <w:r w:rsidRPr="00BB5F52">
              <w:t xml:space="preserve">Internal </w:t>
            </w:r>
            <w:r>
              <w:t>c</w:t>
            </w:r>
            <w:r w:rsidRPr="00BB5F52">
              <w:t>ustomer</w:t>
            </w:r>
          </w:p>
        </w:tc>
      </w:tr>
      <w:tr w14:paraId="34F20987" w14:textId="77777777" w:rsidTr="00BB5F52">
        <w:tblPrEx>
          <w:tblW w:w="0" w:type="auto"/>
          <w:tblCellSpacing w:w="15" w:type="dxa"/>
          <w:tblLook w:val="04A0"/>
        </w:tblPrEx>
        <w:trPr>
          <w:trHeight w:val="513"/>
          <w:tblCellSpacing w:w="15" w:type="dxa"/>
        </w:trPr>
        <w:tc>
          <w:tcPr>
            <w:tcW w:w="2424" w:type="dxa"/>
            <w:tcMar>
              <w:top w:w="15" w:type="dxa"/>
              <w:left w:w="15" w:type="dxa"/>
              <w:bottom w:w="15" w:type="dxa"/>
              <w:right w:w="15" w:type="dxa"/>
            </w:tcMar>
            <w:vAlign w:val="center"/>
            <w:hideMark/>
          </w:tcPr>
          <w:p w:rsidR="00BB5F52" w:rsidRPr="00BB5F52" w:rsidP="00BB5E01" w14:paraId="1E300C91" w14:textId="77DF92B0">
            <w:pPr>
              <w:pStyle w:val="BodyText1"/>
              <w:numPr>
                <w:ilvl w:val="0"/>
                <w:numId w:val="19"/>
              </w:numPr>
            </w:pPr>
            <w:r w:rsidRPr="00BB5F52">
              <w:t xml:space="preserve">Direct </w:t>
            </w:r>
            <w:r w:rsidR="00414F6A">
              <w:t>r</w:t>
            </w:r>
            <w:r w:rsidRPr="00BB5F52" w:rsidR="00414F6A">
              <w:t>eport</w:t>
            </w:r>
          </w:p>
        </w:tc>
        <w:tc>
          <w:tcPr>
            <w:tcW w:w="3043" w:type="dxa"/>
            <w:tcMar>
              <w:top w:w="15" w:type="dxa"/>
              <w:left w:w="15" w:type="dxa"/>
              <w:bottom w:w="15" w:type="dxa"/>
              <w:right w:w="15" w:type="dxa"/>
            </w:tcMar>
            <w:vAlign w:val="center"/>
            <w:hideMark/>
          </w:tcPr>
          <w:p w:rsidR="00BB5F52" w:rsidRPr="00BB5F52" w:rsidP="00BB5E01" w14:paraId="345EC6B5" w14:textId="6BA05CA6">
            <w:pPr>
              <w:pStyle w:val="BodyText1"/>
              <w:numPr>
                <w:ilvl w:val="0"/>
                <w:numId w:val="19"/>
              </w:numPr>
            </w:pPr>
            <w:r w:rsidRPr="00BB5F52">
              <w:t xml:space="preserve">Below </w:t>
            </w:r>
            <w:r w:rsidR="00414F6A">
              <w:t>d</w:t>
            </w:r>
            <w:r w:rsidRPr="00BB5F52" w:rsidR="00414F6A">
              <w:t xml:space="preserve">irect </w:t>
            </w:r>
            <w:r w:rsidR="00414F6A">
              <w:t>r</w:t>
            </w:r>
            <w:r w:rsidRPr="00BB5F52" w:rsidR="00414F6A">
              <w:t>eport</w:t>
            </w:r>
          </w:p>
        </w:tc>
        <w:tc>
          <w:tcPr>
            <w:tcW w:w="2363" w:type="dxa"/>
            <w:tcMar>
              <w:top w:w="15" w:type="dxa"/>
              <w:left w:w="15" w:type="dxa"/>
              <w:bottom w:w="15" w:type="dxa"/>
              <w:right w:w="15" w:type="dxa"/>
            </w:tcMar>
            <w:vAlign w:val="center"/>
            <w:hideMark/>
          </w:tcPr>
          <w:p w:rsidR="00BB5F52" w:rsidRPr="00BB5F52" w:rsidP="007B20F5" w14:paraId="32F9D1CA" w14:textId="70EFE5A4">
            <w:pPr>
              <w:pStyle w:val="BodyText1"/>
              <w:ind w:left="360"/>
            </w:pPr>
          </w:p>
        </w:tc>
      </w:tr>
    </w:tbl>
    <w:p w:rsidR="00BB5F52" w:rsidRPr="00BB5F52" w:rsidP="00BB5F52" w14:paraId="54865690" w14:textId="77777777">
      <w:pPr>
        <w:pStyle w:val="BodyText1"/>
        <w:pBdr>
          <w:bottom w:val="single" w:sz="12" w:space="1" w:color="auto"/>
        </w:pBdr>
      </w:pPr>
    </w:p>
    <w:p w:rsidR="00BB5F52" w:rsidRPr="00BB5F52" w:rsidP="00BB5F52" w14:paraId="40B3B96A" w14:textId="77777777">
      <w:pPr>
        <w:pStyle w:val="BodyText1"/>
        <w:rPr>
          <w:b/>
        </w:rPr>
      </w:pPr>
      <w:r w:rsidRPr="00BB5F52">
        <w:rPr>
          <w:b/>
        </w:rPr>
        <w:t xml:space="preserve">Instructions: </w:t>
      </w:r>
    </w:p>
    <w:p w:rsidR="00BB5F52" w:rsidRPr="00BB5F52" w:rsidP="00BB5F52" w14:paraId="3BC7B925" w14:textId="1CE62C5B">
      <w:pPr>
        <w:pStyle w:val="BodyText1"/>
      </w:pPr>
      <w:r w:rsidRPr="00BB5F52">
        <w:t xml:space="preserve">Please indicate the rating that corresponds to the degree to which you observe this person demonstrating the listed leadership behavior, according to the rating key at the top of each page. </w:t>
      </w:r>
      <w:r w:rsidR="00F75272">
        <w:t>“</w:t>
      </w:r>
      <w:r w:rsidRPr="00BB5F52">
        <w:t>N/O</w:t>
      </w:r>
      <w:r w:rsidR="00F75272">
        <w:t>”</w:t>
      </w:r>
      <w:r w:rsidRPr="00BB5F52">
        <w:t xml:space="preserve"> should be used if you have not been in situations </w:t>
      </w:r>
      <w:r w:rsidR="00F75272">
        <w:t>that</w:t>
      </w:r>
      <w:r w:rsidRPr="00BB5F52" w:rsidR="00F75272">
        <w:t xml:space="preserve"> </w:t>
      </w:r>
      <w:r w:rsidRPr="00BB5F52">
        <w:t xml:space="preserve">would afford you the opportunity to observe the behavior. </w:t>
      </w:r>
    </w:p>
    <w:p w:rsidR="00BB5F52" w:rsidRPr="00BB5F52" w:rsidP="00BB5F52" w14:paraId="12DC73DA" w14:textId="1AB69312">
      <w:pPr>
        <w:pStyle w:val="BodyText1"/>
      </w:pPr>
      <w:r w:rsidRPr="00BB5F52">
        <w:t xml:space="preserve">At the end of each section, please provide comments and examples </w:t>
      </w:r>
      <w:r w:rsidR="000D16CD">
        <w:t>that</w:t>
      </w:r>
      <w:r w:rsidRPr="00BB5F52" w:rsidR="000D16CD">
        <w:t xml:space="preserve"> </w:t>
      </w:r>
      <w:r w:rsidRPr="00BB5F52">
        <w:t xml:space="preserve">support your ratings. If you need more space for comments, please attach an additional page. Please be sure to include examples for ratings below </w:t>
      </w:r>
      <w:r w:rsidRPr="00BB5F52">
        <w:t>3</w:t>
      </w:r>
      <w:r w:rsidRPr="00BB5F52">
        <w:t xml:space="preserve"> or above 7. On </w:t>
      </w:r>
      <w:r w:rsidR="001B72C9">
        <w:t xml:space="preserve">the </w:t>
      </w:r>
      <w:r w:rsidRPr="00BB5F52">
        <w:t xml:space="preserve">back panel, please answer questions 9 and 10 </w:t>
      </w:r>
      <w:r w:rsidR="00DA31FE">
        <w:t>based on</w:t>
      </w:r>
      <w:r w:rsidRPr="00BB5F52">
        <w:t xml:space="preserve"> your experience and relationship with the feedback recipient. </w:t>
      </w:r>
    </w:p>
    <w:p w:rsidR="00BB5F52" w:rsidRPr="00BB5F52" w:rsidP="00BB5F52" w14:paraId="16DA6365" w14:textId="77777777">
      <w:pPr>
        <w:pStyle w:val="BodyText1"/>
        <w:rPr>
          <w:b/>
          <w:bCs/>
          <w:i/>
        </w:rPr>
      </w:pPr>
      <w:r w:rsidRPr="00BB5F52">
        <w:rPr>
          <w:b/>
          <w:bCs/>
          <w:i/>
        </w:rPr>
        <w:t>If you have questions, please contact the manager of the feedback recipient.</w:t>
      </w:r>
    </w:p>
    <w:p w:rsidR="00BB5F52" w:rsidP="00BB5F52" w14:paraId="3FEE037E" w14:textId="735A2C7B">
      <w:pPr>
        <w:pStyle w:val="BodyText1"/>
      </w:pPr>
    </w:p>
    <w:p w:rsidR="00BB5F52" w:rsidP="00BB5F52" w14:paraId="65695F7F" w14:textId="7B8EBADA">
      <w:pPr>
        <w:pStyle w:val="BodyText1"/>
      </w:pPr>
    </w:p>
    <w:p w:rsidR="00BB5F52" w:rsidRPr="00BB5F52" w:rsidP="00BB5F52" w14:paraId="67177B24" w14:textId="77777777">
      <w:pPr>
        <w:pStyle w:val="BodyText1"/>
      </w:pPr>
    </w:p>
    <w:p w:rsidR="00BB5F52" w:rsidRPr="00BB5F52" w:rsidP="00BB5F52" w14:paraId="70F5EBDD" w14:textId="4562C6C7">
      <w:pPr>
        <w:pStyle w:val="BodyText1"/>
        <w:jc w:val="center"/>
        <w:rPr>
          <w:b/>
        </w:rPr>
      </w:pPr>
      <w:r w:rsidRPr="00BB5F52">
        <w:rPr>
          <w:b/>
        </w:rPr>
        <w:t>Feedback Request for Leadership Behaviors</w:t>
      </w:r>
    </w:p>
    <w:p w:rsidR="00BB5F52" w:rsidRPr="00BB5F52" w:rsidP="00BB5F52" w14:paraId="256675EC" w14:textId="450320D0">
      <w:pPr>
        <w:pStyle w:val="BodyText1"/>
        <w:jc w:val="center"/>
        <w:rPr>
          <w:b/>
        </w:rPr>
      </w:pPr>
      <w:r w:rsidRPr="00BB5F52">
        <w:rPr>
          <w:b/>
        </w:rPr>
        <w:t>N/O</w:t>
      </w:r>
      <w:r w:rsidR="00D47FE8">
        <w:rPr>
          <w:b/>
        </w:rPr>
        <w:t xml:space="preserve"> </w:t>
      </w:r>
      <w:r w:rsidRPr="00BB5F52">
        <w:rPr>
          <w:b/>
        </w:rPr>
        <w:t>=</w:t>
      </w:r>
      <w:r w:rsidR="00D47FE8">
        <w:rPr>
          <w:b/>
        </w:rPr>
        <w:t xml:space="preserve"> </w:t>
      </w:r>
      <w:r w:rsidRPr="00BB5F52">
        <w:rPr>
          <w:b/>
        </w:rPr>
        <w:t>Not Observed   1</w:t>
      </w:r>
      <w:r w:rsidR="00D47FE8">
        <w:rPr>
          <w:b/>
        </w:rPr>
        <w:t xml:space="preserve"> </w:t>
      </w:r>
      <w:r w:rsidRPr="00BB5F52">
        <w:rPr>
          <w:b/>
        </w:rPr>
        <w:t>=</w:t>
      </w:r>
      <w:r w:rsidR="00D47FE8">
        <w:rPr>
          <w:b/>
        </w:rPr>
        <w:t xml:space="preserve"> </w:t>
      </w:r>
      <w:r w:rsidRPr="00BB5F52">
        <w:rPr>
          <w:b/>
        </w:rPr>
        <w:t>Never   3</w:t>
      </w:r>
      <w:r w:rsidR="00D47FE8">
        <w:rPr>
          <w:b/>
        </w:rPr>
        <w:t xml:space="preserve"> </w:t>
      </w:r>
      <w:r w:rsidRPr="00BB5F52">
        <w:rPr>
          <w:b/>
        </w:rPr>
        <w:t>=</w:t>
      </w:r>
      <w:r w:rsidR="00D47FE8">
        <w:rPr>
          <w:b/>
        </w:rPr>
        <w:t xml:space="preserve"> </w:t>
      </w:r>
      <w:r w:rsidRPr="00BB5F52">
        <w:rPr>
          <w:b/>
        </w:rPr>
        <w:t>Seldom   5</w:t>
      </w:r>
      <w:r w:rsidR="00D47FE8">
        <w:rPr>
          <w:b/>
        </w:rPr>
        <w:t xml:space="preserve"> </w:t>
      </w:r>
      <w:r w:rsidRPr="00BB5F52">
        <w:rPr>
          <w:b/>
        </w:rPr>
        <w:t>=</w:t>
      </w:r>
      <w:r w:rsidR="00D47FE8">
        <w:rPr>
          <w:b/>
        </w:rPr>
        <w:t xml:space="preserve"> </w:t>
      </w:r>
      <w:r w:rsidRPr="00BB5F52">
        <w:rPr>
          <w:b/>
        </w:rPr>
        <w:t>Sometimes   7</w:t>
      </w:r>
      <w:r w:rsidR="00D47FE8">
        <w:rPr>
          <w:b/>
        </w:rPr>
        <w:t xml:space="preserve"> </w:t>
      </w:r>
      <w:r w:rsidRPr="00BB5F52">
        <w:rPr>
          <w:b/>
        </w:rPr>
        <w:t>=</w:t>
      </w:r>
      <w:r w:rsidR="00D47FE8">
        <w:rPr>
          <w:b/>
        </w:rPr>
        <w:t xml:space="preserve"> </w:t>
      </w:r>
      <w:r w:rsidRPr="00BB5F52">
        <w:rPr>
          <w:b/>
        </w:rPr>
        <w:t>Most of the time   10</w:t>
      </w:r>
      <w:r w:rsidR="00D47FE8">
        <w:rPr>
          <w:b/>
        </w:rPr>
        <w:t xml:space="preserve"> </w:t>
      </w:r>
      <w:r w:rsidRPr="00BB5F52">
        <w:rPr>
          <w:b/>
        </w:rPr>
        <w:t>=</w:t>
      </w:r>
      <w:r w:rsidR="00D47FE8">
        <w:rPr>
          <w:b/>
        </w:rPr>
        <w:t xml:space="preserve"> </w:t>
      </w:r>
      <w:r w:rsidRPr="00BB5F52">
        <w:rPr>
          <w:b/>
        </w:rPr>
        <w:t>Always</w:t>
      </w:r>
    </w:p>
    <w:p w:rsidR="00BB5F52" w:rsidP="00BB5F52" w14:paraId="7CAF8657" w14:textId="4260AA1A">
      <w:pPr>
        <w:pStyle w:val="BodyText1"/>
      </w:pPr>
    </w:p>
    <w:p w:rsidR="00BB5F52" w:rsidRPr="00BB5F52" w:rsidP="002E50DA" w14:paraId="74C1B4F5" w14:textId="1EDF138F">
      <w:pPr>
        <w:pStyle w:val="BodyText1"/>
        <w:rPr>
          <w:b/>
        </w:rPr>
      </w:pPr>
      <w:r w:rsidRPr="00BB5F52">
        <w:rPr>
          <w:b/>
        </w:rPr>
        <w:t xml:space="preserve">1. Inspires a Shared Vision </w:t>
      </w:r>
    </w:p>
    <w:tbl>
      <w:tblPr>
        <w:tblW w:w="8399" w:type="dxa"/>
        <w:tblCellSpacing w:w="15" w:type="dxa"/>
        <w:tblLook w:val="04A0"/>
      </w:tblPr>
      <w:tblGrid>
        <w:gridCol w:w="4488"/>
        <w:gridCol w:w="574"/>
        <w:gridCol w:w="321"/>
        <w:gridCol w:w="321"/>
        <w:gridCol w:w="321"/>
        <w:gridCol w:w="321"/>
        <w:gridCol w:w="321"/>
        <w:gridCol w:w="321"/>
        <w:gridCol w:w="321"/>
        <w:gridCol w:w="321"/>
        <w:gridCol w:w="321"/>
        <w:gridCol w:w="403"/>
        <w:gridCol w:w="45"/>
      </w:tblGrid>
      <w:tr w14:paraId="0DB1BD3A" w14:textId="77777777" w:rsidTr="00444197">
        <w:tblPrEx>
          <w:tblW w:w="8399" w:type="dxa"/>
          <w:tblCellSpacing w:w="15" w:type="dxa"/>
          <w:tblLook w:val="04A0"/>
        </w:tblPrEx>
        <w:trPr>
          <w:gridAfter w:val="1"/>
          <w:trHeight w:val="546"/>
          <w:tblCellSpacing w:w="15" w:type="dxa"/>
        </w:trPr>
        <w:tc>
          <w:tcPr>
            <w:tcW w:w="0" w:type="auto"/>
            <w:tcMar>
              <w:top w:w="15" w:type="dxa"/>
              <w:left w:w="15" w:type="dxa"/>
              <w:bottom w:w="15" w:type="dxa"/>
              <w:right w:w="15" w:type="dxa"/>
            </w:tcMar>
            <w:vAlign w:val="center"/>
            <w:hideMark/>
          </w:tcPr>
          <w:p w:rsidR="002E50DA" w:rsidRPr="00BB5F52" w:rsidP="002E50DA" w14:paraId="464816DC" w14:textId="6934EAFC">
            <w:pPr>
              <w:pStyle w:val="BodyText1"/>
              <w:spacing w:after="240"/>
            </w:pPr>
            <w:r>
              <w:t xml:space="preserve">a) </w:t>
            </w:r>
            <w:r w:rsidRPr="00BB5F52">
              <w:t>Provides direction around a vision         </w:t>
            </w:r>
          </w:p>
        </w:tc>
        <w:tc>
          <w:tcPr>
            <w:tcW w:w="0" w:type="auto"/>
            <w:tcMar>
              <w:top w:w="15" w:type="dxa"/>
              <w:left w:w="15" w:type="dxa"/>
              <w:bottom w:w="15" w:type="dxa"/>
              <w:right w:w="15" w:type="dxa"/>
            </w:tcMar>
            <w:vAlign w:val="center"/>
            <w:hideMark/>
          </w:tcPr>
          <w:p w:rsidR="002E50DA" w:rsidRPr="00BB5F52" w:rsidP="002E50DA" w14:paraId="56A1D980" w14:textId="42F492BE">
            <w:pPr>
              <w:pStyle w:val="BodyText1"/>
              <w:spacing w:after="240"/>
            </w:pPr>
            <w:r w:rsidRPr="00BB5F52">
              <w:t>N/O   </w:t>
            </w:r>
          </w:p>
        </w:tc>
        <w:tc>
          <w:tcPr>
            <w:tcW w:w="0" w:type="auto"/>
            <w:tcMar>
              <w:top w:w="15" w:type="dxa"/>
              <w:left w:w="15" w:type="dxa"/>
              <w:bottom w:w="15" w:type="dxa"/>
              <w:right w:w="15" w:type="dxa"/>
            </w:tcMar>
            <w:vAlign w:val="center"/>
            <w:hideMark/>
          </w:tcPr>
          <w:p w:rsidR="002E50DA" w:rsidRPr="00BB5F52" w:rsidP="002E50DA" w14:paraId="1A21ECB4" w14:textId="2A362715">
            <w:pPr>
              <w:pStyle w:val="BodyText1"/>
              <w:spacing w:after="240"/>
            </w:pPr>
            <w:r w:rsidRPr="00BB5F52">
              <w:t>1   </w:t>
            </w:r>
          </w:p>
        </w:tc>
        <w:tc>
          <w:tcPr>
            <w:tcW w:w="0" w:type="auto"/>
            <w:tcMar>
              <w:top w:w="15" w:type="dxa"/>
              <w:left w:w="15" w:type="dxa"/>
              <w:bottom w:w="15" w:type="dxa"/>
              <w:right w:w="15" w:type="dxa"/>
            </w:tcMar>
            <w:vAlign w:val="center"/>
            <w:hideMark/>
          </w:tcPr>
          <w:p w:rsidR="002E50DA" w:rsidRPr="00BB5F52" w:rsidP="002E50DA" w14:paraId="228269C5" w14:textId="03A5C27C">
            <w:pPr>
              <w:pStyle w:val="BodyText1"/>
              <w:spacing w:after="240"/>
            </w:pPr>
            <w:r w:rsidRPr="00BB5F52">
              <w:t>2   </w:t>
            </w:r>
          </w:p>
        </w:tc>
        <w:tc>
          <w:tcPr>
            <w:tcW w:w="0" w:type="auto"/>
            <w:tcMar>
              <w:top w:w="15" w:type="dxa"/>
              <w:left w:w="15" w:type="dxa"/>
              <w:bottom w:w="15" w:type="dxa"/>
              <w:right w:w="15" w:type="dxa"/>
            </w:tcMar>
            <w:vAlign w:val="center"/>
            <w:hideMark/>
          </w:tcPr>
          <w:p w:rsidR="002E50DA" w:rsidRPr="00BB5F52" w:rsidP="002E50DA" w14:paraId="00205CC6" w14:textId="12DB7F65">
            <w:pPr>
              <w:pStyle w:val="BodyText1"/>
              <w:spacing w:after="240"/>
            </w:pPr>
            <w:r w:rsidRPr="00BB5F52">
              <w:t>3   </w:t>
            </w:r>
          </w:p>
        </w:tc>
        <w:tc>
          <w:tcPr>
            <w:tcW w:w="0" w:type="auto"/>
            <w:tcMar>
              <w:top w:w="15" w:type="dxa"/>
              <w:left w:w="15" w:type="dxa"/>
              <w:bottom w:w="15" w:type="dxa"/>
              <w:right w:w="15" w:type="dxa"/>
            </w:tcMar>
            <w:vAlign w:val="center"/>
            <w:hideMark/>
          </w:tcPr>
          <w:p w:rsidR="002E50DA" w:rsidRPr="00BB5F52" w:rsidP="002E50DA" w14:paraId="7493BFDD" w14:textId="30BA878E">
            <w:pPr>
              <w:pStyle w:val="BodyText1"/>
              <w:spacing w:after="240"/>
            </w:pPr>
            <w:r w:rsidRPr="00BB5F52">
              <w:t>4   </w:t>
            </w:r>
          </w:p>
        </w:tc>
        <w:tc>
          <w:tcPr>
            <w:tcW w:w="0" w:type="auto"/>
            <w:tcMar>
              <w:top w:w="15" w:type="dxa"/>
              <w:left w:w="15" w:type="dxa"/>
              <w:bottom w:w="15" w:type="dxa"/>
              <w:right w:w="15" w:type="dxa"/>
            </w:tcMar>
            <w:vAlign w:val="center"/>
            <w:hideMark/>
          </w:tcPr>
          <w:p w:rsidR="002E50DA" w:rsidRPr="00BB5F52" w:rsidP="002E50DA" w14:paraId="63347A5E" w14:textId="3699B984">
            <w:pPr>
              <w:pStyle w:val="BodyText1"/>
              <w:spacing w:after="240"/>
            </w:pPr>
            <w:r w:rsidRPr="00BB5F52">
              <w:t>5   </w:t>
            </w:r>
          </w:p>
        </w:tc>
        <w:tc>
          <w:tcPr>
            <w:tcW w:w="0" w:type="auto"/>
            <w:tcMar>
              <w:top w:w="15" w:type="dxa"/>
              <w:left w:w="15" w:type="dxa"/>
              <w:bottom w:w="15" w:type="dxa"/>
              <w:right w:w="15" w:type="dxa"/>
            </w:tcMar>
            <w:vAlign w:val="center"/>
            <w:hideMark/>
          </w:tcPr>
          <w:p w:rsidR="002E50DA" w:rsidRPr="00BB5F52" w:rsidP="002E50DA" w14:paraId="6F4764C0" w14:textId="2E251E99">
            <w:pPr>
              <w:pStyle w:val="BodyText1"/>
              <w:spacing w:after="240"/>
            </w:pPr>
            <w:r w:rsidRPr="00BB5F52">
              <w:t>6   </w:t>
            </w:r>
          </w:p>
        </w:tc>
        <w:tc>
          <w:tcPr>
            <w:tcW w:w="0" w:type="auto"/>
            <w:tcMar>
              <w:top w:w="15" w:type="dxa"/>
              <w:left w:w="15" w:type="dxa"/>
              <w:bottom w:w="15" w:type="dxa"/>
              <w:right w:w="15" w:type="dxa"/>
            </w:tcMar>
            <w:vAlign w:val="center"/>
            <w:hideMark/>
          </w:tcPr>
          <w:p w:rsidR="002E50DA" w:rsidRPr="00BB5F52" w:rsidP="002E50DA" w14:paraId="20F11C94" w14:textId="4661CE6A">
            <w:pPr>
              <w:pStyle w:val="BodyText1"/>
              <w:spacing w:after="240"/>
            </w:pPr>
            <w:r w:rsidRPr="00BB5F52">
              <w:t>7   </w:t>
            </w:r>
          </w:p>
        </w:tc>
        <w:tc>
          <w:tcPr>
            <w:tcW w:w="0" w:type="auto"/>
            <w:tcMar>
              <w:top w:w="15" w:type="dxa"/>
              <w:left w:w="15" w:type="dxa"/>
              <w:bottom w:w="15" w:type="dxa"/>
              <w:right w:w="15" w:type="dxa"/>
            </w:tcMar>
            <w:vAlign w:val="center"/>
            <w:hideMark/>
          </w:tcPr>
          <w:p w:rsidR="002E50DA" w:rsidRPr="00BB5F52" w:rsidP="002E50DA" w14:paraId="5CE212EF" w14:textId="6008CC62">
            <w:pPr>
              <w:pStyle w:val="BodyText1"/>
              <w:spacing w:after="240"/>
            </w:pPr>
            <w:r w:rsidRPr="00BB5F52">
              <w:t>8   </w:t>
            </w:r>
          </w:p>
        </w:tc>
        <w:tc>
          <w:tcPr>
            <w:tcW w:w="0" w:type="auto"/>
            <w:tcMar>
              <w:top w:w="15" w:type="dxa"/>
              <w:left w:w="15" w:type="dxa"/>
              <w:bottom w:w="15" w:type="dxa"/>
              <w:right w:w="15" w:type="dxa"/>
            </w:tcMar>
            <w:vAlign w:val="center"/>
            <w:hideMark/>
          </w:tcPr>
          <w:p w:rsidR="002E50DA" w:rsidRPr="00BB5F52" w:rsidP="002E50DA" w14:paraId="67FD4B5D" w14:textId="2928B5FA">
            <w:pPr>
              <w:pStyle w:val="BodyText1"/>
              <w:spacing w:after="240"/>
            </w:pPr>
            <w:r w:rsidRPr="00BB5F52">
              <w:t>9   </w:t>
            </w:r>
          </w:p>
        </w:tc>
        <w:tc>
          <w:tcPr>
            <w:tcW w:w="0" w:type="auto"/>
            <w:tcMar>
              <w:top w:w="15" w:type="dxa"/>
              <w:left w:w="15" w:type="dxa"/>
              <w:bottom w:w="15" w:type="dxa"/>
              <w:right w:w="15" w:type="dxa"/>
            </w:tcMar>
            <w:vAlign w:val="center"/>
            <w:hideMark/>
          </w:tcPr>
          <w:p w:rsidR="002E50DA" w:rsidRPr="00BB5F52" w:rsidP="002E50DA" w14:paraId="7B41283E" w14:textId="5A357C7C">
            <w:pPr>
              <w:pStyle w:val="BodyText1"/>
              <w:spacing w:after="240"/>
            </w:pPr>
            <w:r>
              <w:t>10</w:t>
            </w:r>
          </w:p>
        </w:tc>
      </w:tr>
      <w:tr w14:paraId="72A4FC69" w14:textId="77777777" w:rsidTr="00444197">
        <w:tblPrEx>
          <w:tblW w:w="8399" w:type="dxa"/>
          <w:tblCellSpacing w:w="15" w:type="dxa"/>
          <w:tblLook w:val="04A0"/>
        </w:tblPrEx>
        <w:trPr>
          <w:gridAfter w:val="1"/>
          <w:trHeight w:val="838"/>
          <w:tblCellSpacing w:w="15" w:type="dxa"/>
        </w:trPr>
        <w:tc>
          <w:tcPr>
            <w:tcW w:w="0" w:type="auto"/>
            <w:tcMar>
              <w:top w:w="15" w:type="dxa"/>
              <w:left w:w="15" w:type="dxa"/>
              <w:bottom w:w="15" w:type="dxa"/>
              <w:right w:w="15" w:type="dxa"/>
            </w:tcMar>
            <w:vAlign w:val="center"/>
            <w:hideMark/>
          </w:tcPr>
          <w:p w:rsidR="002E50DA" w:rsidRPr="00BB5F52" w:rsidP="002E50DA" w14:paraId="76B5005B" w14:textId="43A6ED48">
            <w:pPr>
              <w:pStyle w:val="BodyText1"/>
              <w:spacing w:after="240"/>
            </w:pPr>
            <w:r>
              <w:t xml:space="preserve">b) </w:t>
            </w:r>
            <w:r w:rsidRPr="00BB5F52">
              <w:t>Translates the corporate vision</w:t>
            </w:r>
            <w:r>
              <w:t xml:space="preserve"> </w:t>
            </w:r>
            <w:r w:rsidRPr="00BB5F52">
              <w:t>into actionable plans         </w:t>
            </w:r>
          </w:p>
        </w:tc>
        <w:tc>
          <w:tcPr>
            <w:tcW w:w="0" w:type="auto"/>
            <w:tcMar>
              <w:top w:w="15" w:type="dxa"/>
              <w:left w:w="15" w:type="dxa"/>
              <w:bottom w:w="15" w:type="dxa"/>
              <w:right w:w="15" w:type="dxa"/>
            </w:tcMar>
            <w:vAlign w:val="center"/>
            <w:hideMark/>
          </w:tcPr>
          <w:p w:rsidR="002E50DA" w:rsidRPr="00BB5F52" w:rsidP="002E50DA" w14:paraId="18DB9C4C" w14:textId="75BFD964">
            <w:pPr>
              <w:pStyle w:val="BodyText1"/>
              <w:spacing w:after="240"/>
            </w:pPr>
            <w:r w:rsidRPr="00BB5F52">
              <w:t>N/O   </w:t>
            </w:r>
          </w:p>
        </w:tc>
        <w:tc>
          <w:tcPr>
            <w:tcW w:w="0" w:type="auto"/>
            <w:tcMar>
              <w:top w:w="15" w:type="dxa"/>
              <w:left w:w="15" w:type="dxa"/>
              <w:bottom w:w="15" w:type="dxa"/>
              <w:right w:w="15" w:type="dxa"/>
            </w:tcMar>
            <w:vAlign w:val="center"/>
            <w:hideMark/>
          </w:tcPr>
          <w:p w:rsidR="002E50DA" w:rsidRPr="00BB5F52" w:rsidP="002E50DA" w14:paraId="3C07BF30" w14:textId="180EB13A">
            <w:pPr>
              <w:pStyle w:val="BodyText1"/>
              <w:spacing w:after="240"/>
            </w:pPr>
            <w:r w:rsidRPr="00BB5F52">
              <w:t>1   </w:t>
            </w:r>
          </w:p>
        </w:tc>
        <w:tc>
          <w:tcPr>
            <w:tcW w:w="0" w:type="auto"/>
            <w:tcMar>
              <w:top w:w="15" w:type="dxa"/>
              <w:left w:w="15" w:type="dxa"/>
              <w:bottom w:w="15" w:type="dxa"/>
              <w:right w:w="15" w:type="dxa"/>
            </w:tcMar>
            <w:vAlign w:val="center"/>
            <w:hideMark/>
          </w:tcPr>
          <w:p w:rsidR="002E50DA" w:rsidRPr="00BB5F52" w:rsidP="002E50DA" w14:paraId="103E7B64" w14:textId="6BF7A261">
            <w:pPr>
              <w:pStyle w:val="BodyText1"/>
              <w:spacing w:after="240"/>
            </w:pPr>
            <w:r w:rsidRPr="00BB5F52">
              <w:t>2   </w:t>
            </w:r>
          </w:p>
        </w:tc>
        <w:tc>
          <w:tcPr>
            <w:tcW w:w="0" w:type="auto"/>
            <w:tcMar>
              <w:top w:w="15" w:type="dxa"/>
              <w:left w:w="15" w:type="dxa"/>
              <w:bottom w:w="15" w:type="dxa"/>
              <w:right w:w="15" w:type="dxa"/>
            </w:tcMar>
            <w:vAlign w:val="center"/>
            <w:hideMark/>
          </w:tcPr>
          <w:p w:rsidR="002E50DA" w:rsidRPr="00BB5F52" w:rsidP="002E50DA" w14:paraId="481074D5" w14:textId="7F1B27A0">
            <w:pPr>
              <w:pStyle w:val="BodyText1"/>
              <w:spacing w:after="240"/>
            </w:pPr>
            <w:r w:rsidRPr="00BB5F52">
              <w:t>3   </w:t>
            </w:r>
          </w:p>
        </w:tc>
        <w:tc>
          <w:tcPr>
            <w:tcW w:w="0" w:type="auto"/>
            <w:tcMar>
              <w:top w:w="15" w:type="dxa"/>
              <w:left w:w="15" w:type="dxa"/>
              <w:bottom w:w="15" w:type="dxa"/>
              <w:right w:w="15" w:type="dxa"/>
            </w:tcMar>
            <w:vAlign w:val="center"/>
            <w:hideMark/>
          </w:tcPr>
          <w:p w:rsidR="002E50DA" w:rsidRPr="00BB5F52" w:rsidP="002E50DA" w14:paraId="3A5EF07D" w14:textId="66E8EC04">
            <w:pPr>
              <w:pStyle w:val="BodyText1"/>
              <w:spacing w:after="240"/>
            </w:pPr>
            <w:r w:rsidRPr="00BB5F52">
              <w:t>4   </w:t>
            </w:r>
          </w:p>
        </w:tc>
        <w:tc>
          <w:tcPr>
            <w:tcW w:w="0" w:type="auto"/>
            <w:tcMar>
              <w:top w:w="15" w:type="dxa"/>
              <w:left w:w="15" w:type="dxa"/>
              <w:bottom w:w="15" w:type="dxa"/>
              <w:right w:w="15" w:type="dxa"/>
            </w:tcMar>
            <w:vAlign w:val="center"/>
            <w:hideMark/>
          </w:tcPr>
          <w:p w:rsidR="002E50DA" w:rsidRPr="00BB5F52" w:rsidP="002E50DA" w14:paraId="673CAE78" w14:textId="46D0AEE8">
            <w:pPr>
              <w:pStyle w:val="BodyText1"/>
              <w:spacing w:after="240"/>
            </w:pPr>
            <w:r w:rsidRPr="00BB5F52">
              <w:t>5   </w:t>
            </w:r>
          </w:p>
        </w:tc>
        <w:tc>
          <w:tcPr>
            <w:tcW w:w="0" w:type="auto"/>
            <w:tcMar>
              <w:top w:w="15" w:type="dxa"/>
              <w:left w:w="15" w:type="dxa"/>
              <w:bottom w:w="15" w:type="dxa"/>
              <w:right w:w="15" w:type="dxa"/>
            </w:tcMar>
            <w:vAlign w:val="center"/>
            <w:hideMark/>
          </w:tcPr>
          <w:p w:rsidR="002E50DA" w:rsidRPr="00BB5F52" w:rsidP="002E50DA" w14:paraId="1DFE213D" w14:textId="0A42CDE0">
            <w:pPr>
              <w:pStyle w:val="BodyText1"/>
              <w:spacing w:after="240"/>
            </w:pPr>
            <w:r w:rsidRPr="00BB5F52">
              <w:t>6   </w:t>
            </w:r>
          </w:p>
        </w:tc>
        <w:tc>
          <w:tcPr>
            <w:tcW w:w="0" w:type="auto"/>
            <w:tcMar>
              <w:top w:w="15" w:type="dxa"/>
              <w:left w:w="15" w:type="dxa"/>
              <w:bottom w:w="15" w:type="dxa"/>
              <w:right w:w="15" w:type="dxa"/>
            </w:tcMar>
            <w:vAlign w:val="center"/>
            <w:hideMark/>
          </w:tcPr>
          <w:p w:rsidR="002E50DA" w:rsidRPr="00BB5F52" w:rsidP="002E50DA" w14:paraId="394DED5D" w14:textId="2CAC3CB0">
            <w:pPr>
              <w:pStyle w:val="BodyText1"/>
              <w:spacing w:after="240"/>
            </w:pPr>
            <w:r w:rsidRPr="00BB5F52">
              <w:t>7   </w:t>
            </w:r>
          </w:p>
        </w:tc>
        <w:tc>
          <w:tcPr>
            <w:tcW w:w="0" w:type="auto"/>
            <w:tcMar>
              <w:top w:w="15" w:type="dxa"/>
              <w:left w:w="15" w:type="dxa"/>
              <w:bottom w:w="15" w:type="dxa"/>
              <w:right w:w="15" w:type="dxa"/>
            </w:tcMar>
            <w:vAlign w:val="center"/>
            <w:hideMark/>
          </w:tcPr>
          <w:p w:rsidR="002E50DA" w:rsidRPr="00BB5F52" w:rsidP="002E50DA" w14:paraId="7D97D835" w14:textId="46BB7F41">
            <w:pPr>
              <w:pStyle w:val="BodyText1"/>
              <w:spacing w:after="240"/>
            </w:pPr>
            <w:r w:rsidRPr="00BB5F52">
              <w:t>8   </w:t>
            </w:r>
          </w:p>
        </w:tc>
        <w:tc>
          <w:tcPr>
            <w:tcW w:w="0" w:type="auto"/>
            <w:tcMar>
              <w:top w:w="15" w:type="dxa"/>
              <w:left w:w="15" w:type="dxa"/>
              <w:bottom w:w="15" w:type="dxa"/>
              <w:right w:w="15" w:type="dxa"/>
            </w:tcMar>
            <w:vAlign w:val="center"/>
            <w:hideMark/>
          </w:tcPr>
          <w:p w:rsidR="002E50DA" w:rsidRPr="00BB5F52" w:rsidP="002E50DA" w14:paraId="454E57C6" w14:textId="04605E30">
            <w:pPr>
              <w:pStyle w:val="BodyText1"/>
              <w:spacing w:after="240"/>
            </w:pPr>
            <w:r w:rsidRPr="00BB5F52">
              <w:t>9   </w:t>
            </w:r>
          </w:p>
        </w:tc>
        <w:tc>
          <w:tcPr>
            <w:tcW w:w="0" w:type="auto"/>
            <w:tcMar>
              <w:top w:w="15" w:type="dxa"/>
              <w:left w:w="15" w:type="dxa"/>
              <w:bottom w:w="15" w:type="dxa"/>
              <w:right w:w="15" w:type="dxa"/>
            </w:tcMar>
            <w:vAlign w:val="center"/>
            <w:hideMark/>
          </w:tcPr>
          <w:p w:rsidR="002E50DA" w:rsidRPr="00BB5F52" w:rsidP="002E50DA" w14:paraId="698A1DC5" w14:textId="6FD6A121">
            <w:pPr>
              <w:pStyle w:val="BodyText1"/>
              <w:spacing w:after="240"/>
            </w:pPr>
            <w:r w:rsidRPr="00BB5F52">
              <w:t>10  </w:t>
            </w:r>
          </w:p>
        </w:tc>
      </w:tr>
      <w:tr w14:paraId="0362CABB" w14:textId="77777777" w:rsidTr="00444197">
        <w:tblPrEx>
          <w:tblW w:w="8399" w:type="dxa"/>
          <w:tblCellSpacing w:w="15" w:type="dxa"/>
          <w:tblLook w:val="04A0"/>
        </w:tblPrEx>
        <w:trPr>
          <w:trHeight w:val="838"/>
          <w:tblCellSpacing w:w="15" w:type="dxa"/>
        </w:trPr>
        <w:tc>
          <w:tcPr>
            <w:tcW w:w="0" w:type="auto"/>
            <w:tcMar>
              <w:top w:w="15" w:type="dxa"/>
              <w:left w:w="15" w:type="dxa"/>
              <w:bottom w:w="15" w:type="dxa"/>
              <w:right w:w="15" w:type="dxa"/>
            </w:tcMar>
            <w:vAlign w:val="center"/>
            <w:hideMark/>
          </w:tcPr>
          <w:p w:rsidR="002E50DA" w:rsidRPr="00BB5F52" w:rsidP="002E50DA" w14:paraId="3E742CEC" w14:textId="5C116B4A">
            <w:pPr>
              <w:pStyle w:val="BodyText1"/>
            </w:pPr>
            <w:r>
              <w:t xml:space="preserve">c) </w:t>
            </w:r>
            <w:r w:rsidRPr="00BB5F52">
              <w:t>Creates enthusiasm about the future of your company         </w:t>
            </w:r>
          </w:p>
        </w:tc>
        <w:tc>
          <w:tcPr>
            <w:tcW w:w="0" w:type="auto"/>
            <w:tcMar>
              <w:top w:w="15" w:type="dxa"/>
              <w:left w:w="15" w:type="dxa"/>
              <w:bottom w:w="15" w:type="dxa"/>
              <w:right w:w="15" w:type="dxa"/>
            </w:tcMar>
            <w:vAlign w:val="center"/>
            <w:hideMark/>
          </w:tcPr>
          <w:p w:rsidR="002E50DA" w:rsidRPr="00BB5F52" w:rsidP="002E50DA" w14:paraId="09EC3F6A" w14:textId="57683B88">
            <w:pPr>
              <w:pStyle w:val="BodyText1"/>
            </w:pPr>
            <w:r w:rsidRPr="00BB5F52">
              <w:t>N/O   </w:t>
            </w:r>
          </w:p>
        </w:tc>
        <w:tc>
          <w:tcPr>
            <w:tcW w:w="0" w:type="auto"/>
            <w:tcMar>
              <w:top w:w="15" w:type="dxa"/>
              <w:left w:w="15" w:type="dxa"/>
              <w:bottom w:w="15" w:type="dxa"/>
              <w:right w:w="15" w:type="dxa"/>
            </w:tcMar>
            <w:vAlign w:val="center"/>
            <w:hideMark/>
          </w:tcPr>
          <w:p w:rsidR="002E50DA" w:rsidRPr="00BB5F52" w:rsidP="002E50DA" w14:paraId="47498BA4" w14:textId="7DD749FD">
            <w:pPr>
              <w:pStyle w:val="BodyText1"/>
            </w:pPr>
            <w:r w:rsidRPr="00BB5F52">
              <w:t>1   </w:t>
            </w:r>
          </w:p>
        </w:tc>
        <w:tc>
          <w:tcPr>
            <w:tcW w:w="0" w:type="auto"/>
            <w:tcMar>
              <w:top w:w="15" w:type="dxa"/>
              <w:left w:w="15" w:type="dxa"/>
              <w:bottom w:w="15" w:type="dxa"/>
              <w:right w:w="15" w:type="dxa"/>
            </w:tcMar>
            <w:vAlign w:val="center"/>
            <w:hideMark/>
          </w:tcPr>
          <w:p w:rsidR="002E50DA" w:rsidRPr="00BB5F52" w:rsidP="002E50DA" w14:paraId="6B7EED04" w14:textId="3E599E64">
            <w:pPr>
              <w:pStyle w:val="BodyText1"/>
            </w:pPr>
            <w:r w:rsidRPr="00BB5F52">
              <w:t>2   </w:t>
            </w:r>
          </w:p>
        </w:tc>
        <w:tc>
          <w:tcPr>
            <w:tcW w:w="0" w:type="auto"/>
            <w:tcMar>
              <w:top w:w="15" w:type="dxa"/>
              <w:left w:w="15" w:type="dxa"/>
              <w:bottom w:w="15" w:type="dxa"/>
              <w:right w:w="15" w:type="dxa"/>
            </w:tcMar>
            <w:vAlign w:val="center"/>
            <w:hideMark/>
          </w:tcPr>
          <w:p w:rsidR="002E50DA" w:rsidRPr="00BB5F52" w:rsidP="002E50DA" w14:paraId="7F579581" w14:textId="14114527">
            <w:pPr>
              <w:pStyle w:val="BodyText1"/>
            </w:pPr>
            <w:r w:rsidRPr="00BB5F52">
              <w:t>3   </w:t>
            </w:r>
          </w:p>
        </w:tc>
        <w:tc>
          <w:tcPr>
            <w:tcW w:w="0" w:type="auto"/>
            <w:tcMar>
              <w:top w:w="15" w:type="dxa"/>
              <w:left w:w="15" w:type="dxa"/>
              <w:bottom w:w="15" w:type="dxa"/>
              <w:right w:w="15" w:type="dxa"/>
            </w:tcMar>
            <w:vAlign w:val="center"/>
            <w:hideMark/>
          </w:tcPr>
          <w:p w:rsidR="002E50DA" w:rsidRPr="00BB5F52" w:rsidP="002E50DA" w14:paraId="5E0F7B29" w14:textId="2ED60E2D">
            <w:pPr>
              <w:pStyle w:val="BodyText1"/>
            </w:pPr>
            <w:r w:rsidRPr="00BB5F52">
              <w:t>4   </w:t>
            </w:r>
          </w:p>
        </w:tc>
        <w:tc>
          <w:tcPr>
            <w:tcW w:w="0" w:type="auto"/>
            <w:tcMar>
              <w:top w:w="15" w:type="dxa"/>
              <w:left w:w="15" w:type="dxa"/>
              <w:bottom w:w="15" w:type="dxa"/>
              <w:right w:w="15" w:type="dxa"/>
            </w:tcMar>
            <w:vAlign w:val="center"/>
            <w:hideMark/>
          </w:tcPr>
          <w:p w:rsidR="002E50DA" w:rsidRPr="00BB5F52" w:rsidP="002E50DA" w14:paraId="12F4B322" w14:textId="1543F180">
            <w:pPr>
              <w:pStyle w:val="BodyText1"/>
            </w:pPr>
            <w:r w:rsidRPr="00BB5F52">
              <w:t>5   </w:t>
            </w:r>
          </w:p>
        </w:tc>
        <w:tc>
          <w:tcPr>
            <w:tcW w:w="0" w:type="auto"/>
            <w:tcMar>
              <w:top w:w="15" w:type="dxa"/>
              <w:left w:w="15" w:type="dxa"/>
              <w:bottom w:w="15" w:type="dxa"/>
              <w:right w:w="15" w:type="dxa"/>
            </w:tcMar>
            <w:vAlign w:val="center"/>
            <w:hideMark/>
          </w:tcPr>
          <w:p w:rsidR="002E50DA" w:rsidRPr="00BB5F52" w:rsidP="002E50DA" w14:paraId="5088CDA8" w14:textId="5A6F8A21">
            <w:pPr>
              <w:pStyle w:val="BodyText1"/>
            </w:pPr>
            <w:r w:rsidRPr="00BB5F52">
              <w:t>6   </w:t>
            </w:r>
          </w:p>
        </w:tc>
        <w:tc>
          <w:tcPr>
            <w:tcW w:w="0" w:type="auto"/>
            <w:tcMar>
              <w:top w:w="15" w:type="dxa"/>
              <w:left w:w="15" w:type="dxa"/>
              <w:bottom w:w="15" w:type="dxa"/>
              <w:right w:w="15" w:type="dxa"/>
            </w:tcMar>
            <w:vAlign w:val="center"/>
            <w:hideMark/>
          </w:tcPr>
          <w:p w:rsidR="002E50DA" w:rsidRPr="00BB5F52" w:rsidP="002E50DA" w14:paraId="2B46899D" w14:textId="6900843B">
            <w:pPr>
              <w:pStyle w:val="BodyText1"/>
            </w:pPr>
            <w:r w:rsidRPr="00BB5F52">
              <w:t>7   </w:t>
            </w:r>
          </w:p>
        </w:tc>
        <w:tc>
          <w:tcPr>
            <w:tcW w:w="0" w:type="auto"/>
            <w:tcMar>
              <w:top w:w="15" w:type="dxa"/>
              <w:left w:w="15" w:type="dxa"/>
              <w:bottom w:w="15" w:type="dxa"/>
              <w:right w:w="15" w:type="dxa"/>
            </w:tcMar>
            <w:vAlign w:val="center"/>
            <w:hideMark/>
          </w:tcPr>
          <w:p w:rsidR="002E50DA" w:rsidRPr="00BB5F52" w:rsidP="002E50DA" w14:paraId="4C1A0EDF" w14:textId="7E3EC4DE">
            <w:pPr>
              <w:pStyle w:val="BodyText1"/>
            </w:pPr>
            <w:r w:rsidRPr="00BB5F52">
              <w:t>8   </w:t>
            </w:r>
          </w:p>
        </w:tc>
        <w:tc>
          <w:tcPr>
            <w:tcW w:w="0" w:type="auto"/>
            <w:tcMar>
              <w:top w:w="15" w:type="dxa"/>
              <w:left w:w="15" w:type="dxa"/>
              <w:bottom w:w="15" w:type="dxa"/>
              <w:right w:w="15" w:type="dxa"/>
            </w:tcMar>
            <w:vAlign w:val="center"/>
            <w:hideMark/>
          </w:tcPr>
          <w:p w:rsidR="002E50DA" w:rsidRPr="00BB5F52" w:rsidP="002E50DA" w14:paraId="1EB95BC1" w14:textId="09D9A2EA">
            <w:pPr>
              <w:pStyle w:val="BodyText1"/>
            </w:pPr>
            <w:r w:rsidRPr="00BB5F52">
              <w:t>9   </w:t>
            </w:r>
          </w:p>
        </w:tc>
        <w:tc>
          <w:tcPr>
            <w:tcW w:w="0" w:type="auto"/>
            <w:gridSpan w:val="2"/>
            <w:tcMar>
              <w:top w:w="15" w:type="dxa"/>
              <w:left w:w="15" w:type="dxa"/>
              <w:bottom w:w="15" w:type="dxa"/>
              <w:right w:w="15" w:type="dxa"/>
            </w:tcMar>
            <w:vAlign w:val="center"/>
            <w:hideMark/>
          </w:tcPr>
          <w:p w:rsidR="002E50DA" w:rsidRPr="00BB5F52" w:rsidP="002E50DA" w14:paraId="4801AD51" w14:textId="57BB7BD9">
            <w:pPr>
              <w:pStyle w:val="BodyText1"/>
            </w:pPr>
            <w:r w:rsidRPr="00BB5F52">
              <w:t>10   </w:t>
            </w:r>
          </w:p>
        </w:tc>
      </w:tr>
      <w:tr w14:paraId="18CCB4CB" w14:textId="77777777" w:rsidTr="00444197">
        <w:tblPrEx>
          <w:tblW w:w="8399" w:type="dxa"/>
          <w:tblCellSpacing w:w="15" w:type="dxa"/>
          <w:tblLook w:val="04A0"/>
        </w:tblPrEx>
        <w:trPr>
          <w:trHeight w:val="838"/>
          <w:tblCellSpacing w:w="15" w:type="dxa"/>
        </w:trPr>
        <w:tc>
          <w:tcPr>
            <w:tcW w:w="0" w:type="auto"/>
            <w:tcMar>
              <w:top w:w="15" w:type="dxa"/>
              <w:left w:w="15" w:type="dxa"/>
              <w:bottom w:w="15" w:type="dxa"/>
              <w:right w:w="15" w:type="dxa"/>
            </w:tcMar>
            <w:vAlign w:val="center"/>
            <w:hideMark/>
          </w:tcPr>
          <w:p w:rsidR="002E50DA" w:rsidRPr="00BB5F52" w:rsidP="002E50DA" w14:paraId="0008144C" w14:textId="234DD5DE">
            <w:pPr>
              <w:pStyle w:val="BodyText1"/>
            </w:pPr>
            <w:r>
              <w:t xml:space="preserve">d) </w:t>
            </w:r>
            <w:r w:rsidRPr="00BB5F52">
              <w:t>Shows others how their long-term interests can be realized by enlisting in a common vision         </w:t>
            </w:r>
          </w:p>
        </w:tc>
        <w:tc>
          <w:tcPr>
            <w:tcW w:w="0" w:type="auto"/>
            <w:tcMar>
              <w:top w:w="15" w:type="dxa"/>
              <w:left w:w="15" w:type="dxa"/>
              <w:bottom w:w="15" w:type="dxa"/>
              <w:right w:w="15" w:type="dxa"/>
            </w:tcMar>
            <w:vAlign w:val="center"/>
            <w:hideMark/>
          </w:tcPr>
          <w:p w:rsidR="002E50DA" w:rsidRPr="00BB5F52" w:rsidP="002E50DA" w14:paraId="50FF491A" w14:textId="4ACE6C2B">
            <w:pPr>
              <w:pStyle w:val="BodyText1"/>
            </w:pPr>
            <w:r w:rsidRPr="00BB5F52">
              <w:t>N/O   </w:t>
            </w:r>
          </w:p>
        </w:tc>
        <w:tc>
          <w:tcPr>
            <w:tcW w:w="0" w:type="auto"/>
            <w:tcMar>
              <w:top w:w="15" w:type="dxa"/>
              <w:left w:w="15" w:type="dxa"/>
              <w:bottom w:w="15" w:type="dxa"/>
              <w:right w:w="15" w:type="dxa"/>
            </w:tcMar>
            <w:vAlign w:val="center"/>
            <w:hideMark/>
          </w:tcPr>
          <w:p w:rsidR="002E50DA" w:rsidRPr="00BB5F52" w:rsidP="002E50DA" w14:paraId="6CA44BB4" w14:textId="059879F4">
            <w:pPr>
              <w:pStyle w:val="BodyText1"/>
            </w:pPr>
            <w:r w:rsidRPr="00BB5F52">
              <w:t>1   </w:t>
            </w:r>
          </w:p>
        </w:tc>
        <w:tc>
          <w:tcPr>
            <w:tcW w:w="0" w:type="auto"/>
            <w:tcMar>
              <w:top w:w="15" w:type="dxa"/>
              <w:left w:w="15" w:type="dxa"/>
              <w:bottom w:w="15" w:type="dxa"/>
              <w:right w:w="15" w:type="dxa"/>
            </w:tcMar>
            <w:vAlign w:val="center"/>
            <w:hideMark/>
          </w:tcPr>
          <w:p w:rsidR="002E50DA" w:rsidRPr="00BB5F52" w:rsidP="002E50DA" w14:paraId="75F91706" w14:textId="0B4E6C3A">
            <w:pPr>
              <w:pStyle w:val="BodyText1"/>
            </w:pPr>
            <w:r w:rsidRPr="00BB5F52">
              <w:t>2   </w:t>
            </w:r>
          </w:p>
        </w:tc>
        <w:tc>
          <w:tcPr>
            <w:tcW w:w="0" w:type="auto"/>
            <w:tcMar>
              <w:top w:w="15" w:type="dxa"/>
              <w:left w:w="15" w:type="dxa"/>
              <w:bottom w:w="15" w:type="dxa"/>
              <w:right w:w="15" w:type="dxa"/>
            </w:tcMar>
            <w:vAlign w:val="center"/>
            <w:hideMark/>
          </w:tcPr>
          <w:p w:rsidR="002E50DA" w:rsidRPr="00BB5F52" w:rsidP="002E50DA" w14:paraId="6FF52AE7" w14:textId="78AC30ED">
            <w:pPr>
              <w:pStyle w:val="BodyText1"/>
            </w:pPr>
            <w:r w:rsidRPr="00BB5F52">
              <w:t>3   </w:t>
            </w:r>
          </w:p>
        </w:tc>
        <w:tc>
          <w:tcPr>
            <w:tcW w:w="0" w:type="auto"/>
            <w:tcMar>
              <w:top w:w="15" w:type="dxa"/>
              <w:left w:w="15" w:type="dxa"/>
              <w:bottom w:w="15" w:type="dxa"/>
              <w:right w:w="15" w:type="dxa"/>
            </w:tcMar>
            <w:vAlign w:val="center"/>
            <w:hideMark/>
          </w:tcPr>
          <w:p w:rsidR="002E50DA" w:rsidRPr="00BB5F52" w:rsidP="002E50DA" w14:paraId="2B7BC526" w14:textId="5BE11784">
            <w:pPr>
              <w:pStyle w:val="BodyText1"/>
            </w:pPr>
            <w:r w:rsidRPr="00BB5F52">
              <w:t>4   </w:t>
            </w:r>
          </w:p>
        </w:tc>
        <w:tc>
          <w:tcPr>
            <w:tcW w:w="0" w:type="auto"/>
            <w:tcMar>
              <w:top w:w="15" w:type="dxa"/>
              <w:left w:w="15" w:type="dxa"/>
              <w:bottom w:w="15" w:type="dxa"/>
              <w:right w:w="15" w:type="dxa"/>
            </w:tcMar>
            <w:vAlign w:val="center"/>
            <w:hideMark/>
          </w:tcPr>
          <w:p w:rsidR="002E50DA" w:rsidRPr="00BB5F52" w:rsidP="002E50DA" w14:paraId="46470591" w14:textId="4842F926">
            <w:pPr>
              <w:pStyle w:val="BodyText1"/>
            </w:pPr>
            <w:r w:rsidRPr="00BB5F52">
              <w:t>5   </w:t>
            </w:r>
          </w:p>
        </w:tc>
        <w:tc>
          <w:tcPr>
            <w:tcW w:w="0" w:type="auto"/>
            <w:tcMar>
              <w:top w:w="15" w:type="dxa"/>
              <w:left w:w="15" w:type="dxa"/>
              <w:bottom w:w="15" w:type="dxa"/>
              <w:right w:w="15" w:type="dxa"/>
            </w:tcMar>
            <w:vAlign w:val="center"/>
            <w:hideMark/>
          </w:tcPr>
          <w:p w:rsidR="002E50DA" w:rsidRPr="00BB5F52" w:rsidP="002E50DA" w14:paraId="2DAD5F72" w14:textId="28CBB626">
            <w:pPr>
              <w:pStyle w:val="BodyText1"/>
            </w:pPr>
            <w:r w:rsidRPr="00BB5F52">
              <w:t>6   </w:t>
            </w:r>
          </w:p>
        </w:tc>
        <w:tc>
          <w:tcPr>
            <w:tcW w:w="0" w:type="auto"/>
            <w:tcMar>
              <w:top w:w="15" w:type="dxa"/>
              <w:left w:w="15" w:type="dxa"/>
              <w:bottom w:w="15" w:type="dxa"/>
              <w:right w:w="15" w:type="dxa"/>
            </w:tcMar>
            <w:vAlign w:val="center"/>
            <w:hideMark/>
          </w:tcPr>
          <w:p w:rsidR="002E50DA" w:rsidRPr="00BB5F52" w:rsidP="002E50DA" w14:paraId="6F337519" w14:textId="63FA287B">
            <w:pPr>
              <w:pStyle w:val="BodyText1"/>
            </w:pPr>
            <w:r w:rsidRPr="00BB5F52">
              <w:t>7   </w:t>
            </w:r>
          </w:p>
        </w:tc>
        <w:tc>
          <w:tcPr>
            <w:tcW w:w="0" w:type="auto"/>
            <w:tcMar>
              <w:top w:w="15" w:type="dxa"/>
              <w:left w:w="15" w:type="dxa"/>
              <w:bottom w:w="15" w:type="dxa"/>
              <w:right w:w="15" w:type="dxa"/>
            </w:tcMar>
            <w:vAlign w:val="center"/>
            <w:hideMark/>
          </w:tcPr>
          <w:p w:rsidR="002E50DA" w:rsidRPr="00BB5F52" w:rsidP="002E50DA" w14:paraId="2420345F" w14:textId="23641C3B">
            <w:pPr>
              <w:pStyle w:val="BodyText1"/>
            </w:pPr>
            <w:r w:rsidRPr="00BB5F52">
              <w:t>8   </w:t>
            </w:r>
          </w:p>
        </w:tc>
        <w:tc>
          <w:tcPr>
            <w:tcW w:w="0" w:type="auto"/>
            <w:tcMar>
              <w:top w:w="15" w:type="dxa"/>
              <w:left w:w="15" w:type="dxa"/>
              <w:bottom w:w="15" w:type="dxa"/>
              <w:right w:w="15" w:type="dxa"/>
            </w:tcMar>
            <w:vAlign w:val="center"/>
            <w:hideMark/>
          </w:tcPr>
          <w:p w:rsidR="002E50DA" w:rsidRPr="00BB5F52" w:rsidP="002E50DA" w14:paraId="0285F6C2" w14:textId="3C6E472D">
            <w:pPr>
              <w:pStyle w:val="BodyText1"/>
            </w:pPr>
            <w:r w:rsidRPr="00BB5F52">
              <w:t>9   </w:t>
            </w:r>
          </w:p>
        </w:tc>
        <w:tc>
          <w:tcPr>
            <w:tcW w:w="0" w:type="auto"/>
            <w:gridSpan w:val="2"/>
            <w:tcMar>
              <w:top w:w="15" w:type="dxa"/>
              <w:left w:w="15" w:type="dxa"/>
              <w:bottom w:w="15" w:type="dxa"/>
              <w:right w:w="15" w:type="dxa"/>
            </w:tcMar>
            <w:vAlign w:val="center"/>
            <w:hideMark/>
          </w:tcPr>
          <w:p w:rsidR="002E50DA" w:rsidRPr="00BB5F52" w:rsidP="002E50DA" w14:paraId="68582693" w14:textId="30473429">
            <w:pPr>
              <w:pStyle w:val="BodyText1"/>
            </w:pPr>
            <w:r w:rsidRPr="00BB5F52">
              <w:t>10   </w:t>
            </w:r>
          </w:p>
        </w:tc>
      </w:tr>
    </w:tbl>
    <w:p w:rsidR="00BB5F52" w:rsidRPr="00BB5F52" w:rsidP="002E50DA" w14:paraId="00407CA2" w14:textId="0C962FF1">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2E50DA" w14:paraId="44F9FEC2" w14:textId="77777777">
      <w:pPr>
        <w:pStyle w:val="BodyText1"/>
        <w:rPr>
          <w:i/>
          <w:iCs/>
        </w:rPr>
      </w:pPr>
    </w:p>
    <w:p w:rsidR="00BB5F52" w:rsidRPr="00BB5F52" w:rsidP="00BB5F52" w14:paraId="45AF4340" w14:textId="77777777">
      <w:pPr>
        <w:pStyle w:val="BodyText1"/>
        <w:rPr>
          <w:b/>
          <w:bCs/>
        </w:rPr>
      </w:pPr>
    </w:p>
    <w:p w:rsidR="00BB5F52" w:rsidRPr="00BB5F52" w:rsidP="00BB5F52" w14:paraId="6FB3D041" w14:textId="77777777">
      <w:pPr>
        <w:pStyle w:val="BodyText1"/>
        <w:rPr>
          <w:b/>
        </w:rPr>
      </w:pPr>
      <w:r w:rsidRPr="00BB5F52">
        <w:rPr>
          <w:b/>
        </w:rPr>
        <w:t xml:space="preserve">2. Delivers Results </w:t>
      </w:r>
    </w:p>
    <w:tbl>
      <w:tblPr>
        <w:tblW w:w="8888" w:type="dxa"/>
        <w:tblCellSpacing w:w="15" w:type="dxa"/>
        <w:tblLook w:val="04A0"/>
      </w:tblPr>
      <w:tblGrid>
        <w:gridCol w:w="4285"/>
        <w:gridCol w:w="679"/>
        <w:gridCol w:w="377"/>
        <w:gridCol w:w="377"/>
        <w:gridCol w:w="378"/>
        <w:gridCol w:w="378"/>
        <w:gridCol w:w="378"/>
        <w:gridCol w:w="378"/>
        <w:gridCol w:w="378"/>
        <w:gridCol w:w="378"/>
        <w:gridCol w:w="380"/>
        <w:gridCol w:w="522"/>
      </w:tblGrid>
      <w:tr w14:paraId="1CF0DD46" w14:textId="77777777" w:rsidTr="00BB5F52">
        <w:tblPrEx>
          <w:tblW w:w="8888" w:type="dxa"/>
          <w:tblCellSpacing w:w="15" w:type="dxa"/>
          <w:tblLook w:val="04A0"/>
        </w:tblPrEx>
        <w:trPr>
          <w:trHeight w:val="311"/>
          <w:tblCellSpacing w:w="15" w:type="dxa"/>
        </w:trPr>
        <w:tc>
          <w:tcPr>
            <w:tcW w:w="0" w:type="auto"/>
            <w:tcMar>
              <w:top w:w="15" w:type="dxa"/>
              <w:left w:w="15" w:type="dxa"/>
              <w:bottom w:w="15" w:type="dxa"/>
              <w:right w:w="15" w:type="dxa"/>
            </w:tcMar>
            <w:vAlign w:val="center"/>
            <w:hideMark/>
          </w:tcPr>
          <w:p w:rsidR="00BB5F52" w:rsidRPr="00BB5F52" w:rsidP="00BB5F52" w14:paraId="60493DEE" w14:textId="78B9D75C">
            <w:pPr>
              <w:pStyle w:val="BodyText1"/>
            </w:pPr>
            <w:r>
              <w:t>a)</w:t>
            </w:r>
            <w:r w:rsidRPr="00BB5F52">
              <w:t xml:space="preserve"> Makes appropriate decisions         </w:t>
            </w:r>
          </w:p>
        </w:tc>
        <w:tc>
          <w:tcPr>
            <w:tcW w:w="0" w:type="auto"/>
            <w:tcMar>
              <w:top w:w="15" w:type="dxa"/>
              <w:left w:w="15" w:type="dxa"/>
              <w:bottom w:w="15" w:type="dxa"/>
              <w:right w:w="15" w:type="dxa"/>
            </w:tcMar>
            <w:vAlign w:val="center"/>
            <w:hideMark/>
          </w:tcPr>
          <w:p w:rsidR="00BB5F52" w:rsidRPr="00BB5F52" w:rsidP="00BB5F52" w14:paraId="74D9B816"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5F782205"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1EBE07BD"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7B3BA30A"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39EABE7A"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7D9A344B"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1FD5299E"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4FAA5C5A"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5A5CD40" w14:textId="77777777">
            <w:pPr>
              <w:pStyle w:val="BodyText1"/>
            </w:pPr>
            <w:r w:rsidRPr="00BB5F52">
              <w:t>8   </w:t>
            </w:r>
          </w:p>
        </w:tc>
        <w:tc>
          <w:tcPr>
            <w:tcW w:w="350" w:type="dxa"/>
            <w:tcMar>
              <w:top w:w="15" w:type="dxa"/>
              <w:left w:w="15" w:type="dxa"/>
              <w:bottom w:w="15" w:type="dxa"/>
              <w:right w:w="15" w:type="dxa"/>
            </w:tcMar>
            <w:vAlign w:val="center"/>
            <w:hideMark/>
          </w:tcPr>
          <w:p w:rsidR="00BB5F52" w:rsidRPr="00BB5F52" w:rsidP="00BB5F52" w14:paraId="54BFE0F2" w14:textId="77777777">
            <w:pPr>
              <w:pStyle w:val="BodyText1"/>
            </w:pPr>
            <w:r w:rsidRPr="00BB5F52">
              <w:t>9   </w:t>
            </w:r>
          </w:p>
        </w:tc>
        <w:tc>
          <w:tcPr>
            <w:tcW w:w="477" w:type="dxa"/>
            <w:tcMar>
              <w:top w:w="15" w:type="dxa"/>
              <w:left w:w="15" w:type="dxa"/>
              <w:bottom w:w="15" w:type="dxa"/>
              <w:right w:w="15" w:type="dxa"/>
            </w:tcMar>
            <w:vAlign w:val="center"/>
            <w:hideMark/>
          </w:tcPr>
          <w:p w:rsidR="00BB5F52" w:rsidRPr="00BB5F52" w:rsidP="007B20F5" w14:paraId="602595CE" w14:textId="01AB84C2">
            <w:pPr>
              <w:pStyle w:val="BodyText1"/>
            </w:pPr>
            <w:r>
              <w:t>10</w:t>
            </w:r>
          </w:p>
        </w:tc>
      </w:tr>
      <w:tr w14:paraId="0CE7C39C" w14:textId="77777777" w:rsidTr="00BB5F52">
        <w:tblPrEx>
          <w:tblW w:w="8888" w:type="dxa"/>
          <w:tblCellSpacing w:w="15" w:type="dxa"/>
          <w:tblLook w:val="04A0"/>
        </w:tblPrEx>
        <w:trPr>
          <w:trHeight w:val="311"/>
          <w:tblCellSpacing w:w="15" w:type="dxa"/>
        </w:trPr>
        <w:tc>
          <w:tcPr>
            <w:tcW w:w="0" w:type="auto"/>
            <w:tcMar>
              <w:top w:w="15" w:type="dxa"/>
              <w:left w:w="15" w:type="dxa"/>
              <w:bottom w:w="15" w:type="dxa"/>
              <w:right w:w="15" w:type="dxa"/>
            </w:tcMar>
            <w:vAlign w:val="center"/>
            <w:hideMark/>
          </w:tcPr>
          <w:p w:rsidR="00BB5F52" w:rsidRPr="00BB5F52" w:rsidP="00BB5F52" w14:paraId="5F658D4F" w14:textId="0C87E813">
            <w:pPr>
              <w:pStyle w:val="BodyText1"/>
            </w:pPr>
            <w:r>
              <w:t>b)</w:t>
            </w:r>
            <w:r w:rsidRPr="00BB5F52">
              <w:t xml:space="preserve"> Acts after making a decision         </w:t>
            </w:r>
          </w:p>
        </w:tc>
        <w:tc>
          <w:tcPr>
            <w:tcW w:w="0" w:type="auto"/>
            <w:tcMar>
              <w:top w:w="15" w:type="dxa"/>
              <w:left w:w="15" w:type="dxa"/>
              <w:bottom w:w="15" w:type="dxa"/>
              <w:right w:w="15" w:type="dxa"/>
            </w:tcMar>
            <w:vAlign w:val="center"/>
            <w:hideMark/>
          </w:tcPr>
          <w:p w:rsidR="00BB5F52" w:rsidRPr="00BB5F52" w:rsidP="00BB5F52" w14:paraId="55EB0975"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34D6ADB6"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2AD301A6"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7BF311AC"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36F9E18E"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2B4ED7FC"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0AC09865"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19A316DD"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20B0CA4B" w14:textId="77777777">
            <w:pPr>
              <w:pStyle w:val="BodyText1"/>
            </w:pPr>
            <w:r w:rsidRPr="00BB5F52">
              <w:t>8   </w:t>
            </w:r>
          </w:p>
        </w:tc>
        <w:tc>
          <w:tcPr>
            <w:tcW w:w="350" w:type="dxa"/>
            <w:tcMar>
              <w:top w:w="15" w:type="dxa"/>
              <w:left w:w="15" w:type="dxa"/>
              <w:bottom w:w="15" w:type="dxa"/>
              <w:right w:w="15" w:type="dxa"/>
            </w:tcMar>
            <w:vAlign w:val="center"/>
            <w:hideMark/>
          </w:tcPr>
          <w:p w:rsidR="00BB5F52" w:rsidRPr="00BB5F52" w:rsidP="00BB5F52" w14:paraId="394D66F4" w14:textId="77777777">
            <w:pPr>
              <w:pStyle w:val="BodyText1"/>
            </w:pPr>
            <w:r w:rsidRPr="00BB5F52">
              <w:t>9   </w:t>
            </w:r>
          </w:p>
        </w:tc>
        <w:tc>
          <w:tcPr>
            <w:tcW w:w="477" w:type="dxa"/>
            <w:tcMar>
              <w:top w:w="15" w:type="dxa"/>
              <w:left w:w="15" w:type="dxa"/>
              <w:bottom w:w="15" w:type="dxa"/>
              <w:right w:w="15" w:type="dxa"/>
            </w:tcMar>
            <w:vAlign w:val="center"/>
            <w:hideMark/>
          </w:tcPr>
          <w:p w:rsidR="00BB5F52" w:rsidRPr="00BB5F52" w:rsidP="00BB5F52" w14:paraId="697371F5" w14:textId="77777777">
            <w:pPr>
              <w:pStyle w:val="BodyText1"/>
            </w:pPr>
            <w:r w:rsidRPr="00BB5F52">
              <w:t>10   </w:t>
            </w:r>
          </w:p>
        </w:tc>
      </w:tr>
      <w:tr w14:paraId="48D24DAB" w14:textId="77777777" w:rsidTr="00BB5F52">
        <w:tblPrEx>
          <w:tblW w:w="8888" w:type="dxa"/>
          <w:tblCellSpacing w:w="15" w:type="dxa"/>
          <w:tblLook w:val="04A0"/>
        </w:tblPrEx>
        <w:trPr>
          <w:trHeight w:val="328"/>
          <w:tblCellSpacing w:w="15" w:type="dxa"/>
        </w:trPr>
        <w:tc>
          <w:tcPr>
            <w:tcW w:w="0" w:type="auto"/>
            <w:tcMar>
              <w:top w:w="15" w:type="dxa"/>
              <w:left w:w="15" w:type="dxa"/>
              <w:bottom w:w="15" w:type="dxa"/>
              <w:right w:w="15" w:type="dxa"/>
            </w:tcMar>
            <w:vAlign w:val="center"/>
            <w:hideMark/>
          </w:tcPr>
          <w:p w:rsidR="00BB5F52" w:rsidRPr="00BB5F52" w:rsidP="00BB5F52" w14:paraId="3247F7F6" w14:textId="54DED9EC">
            <w:pPr>
              <w:pStyle w:val="BodyText1"/>
            </w:pPr>
            <w:r>
              <w:t>c)</w:t>
            </w:r>
            <w:r w:rsidRPr="00BB5F52">
              <w:t xml:space="preserve"> Takes risks         </w:t>
            </w:r>
          </w:p>
        </w:tc>
        <w:tc>
          <w:tcPr>
            <w:tcW w:w="0" w:type="auto"/>
            <w:tcMar>
              <w:top w:w="15" w:type="dxa"/>
              <w:left w:w="15" w:type="dxa"/>
              <w:bottom w:w="15" w:type="dxa"/>
              <w:right w:w="15" w:type="dxa"/>
            </w:tcMar>
            <w:vAlign w:val="center"/>
            <w:hideMark/>
          </w:tcPr>
          <w:p w:rsidR="00BB5F52" w:rsidRPr="00BB5F52" w:rsidP="00BB5F52" w14:paraId="0E006C5D"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4149F703"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4D961604"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11D76ED3"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10C34030"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2D82395F"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77DFB35F"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5BF136C0"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4FCE4BAD" w14:textId="77777777">
            <w:pPr>
              <w:pStyle w:val="BodyText1"/>
            </w:pPr>
            <w:r w:rsidRPr="00BB5F52">
              <w:t>8   </w:t>
            </w:r>
          </w:p>
        </w:tc>
        <w:tc>
          <w:tcPr>
            <w:tcW w:w="350" w:type="dxa"/>
            <w:tcMar>
              <w:top w:w="15" w:type="dxa"/>
              <w:left w:w="15" w:type="dxa"/>
              <w:bottom w:w="15" w:type="dxa"/>
              <w:right w:w="15" w:type="dxa"/>
            </w:tcMar>
            <w:vAlign w:val="center"/>
            <w:hideMark/>
          </w:tcPr>
          <w:p w:rsidR="00BB5F52" w:rsidRPr="00BB5F52" w:rsidP="00BB5F52" w14:paraId="383A0337" w14:textId="77777777">
            <w:pPr>
              <w:pStyle w:val="BodyText1"/>
            </w:pPr>
            <w:r w:rsidRPr="00BB5F52">
              <w:t>9   </w:t>
            </w:r>
          </w:p>
        </w:tc>
        <w:tc>
          <w:tcPr>
            <w:tcW w:w="477" w:type="dxa"/>
            <w:tcMar>
              <w:top w:w="15" w:type="dxa"/>
              <w:left w:w="15" w:type="dxa"/>
              <w:bottom w:w="15" w:type="dxa"/>
              <w:right w:w="15" w:type="dxa"/>
            </w:tcMar>
            <w:vAlign w:val="center"/>
            <w:hideMark/>
          </w:tcPr>
          <w:p w:rsidR="00BB5F52" w:rsidRPr="00BB5F52" w:rsidP="00BB5F52" w14:paraId="249A26E1" w14:textId="77777777">
            <w:pPr>
              <w:pStyle w:val="BodyText1"/>
            </w:pPr>
            <w:r w:rsidRPr="00BB5F52">
              <w:t>10   </w:t>
            </w:r>
          </w:p>
        </w:tc>
      </w:tr>
      <w:tr w14:paraId="79E60AD2" w14:textId="77777777" w:rsidTr="00BB5F52">
        <w:tblPrEx>
          <w:tblW w:w="8888" w:type="dxa"/>
          <w:tblCellSpacing w:w="15" w:type="dxa"/>
          <w:tblLook w:val="04A0"/>
        </w:tblPrEx>
        <w:trPr>
          <w:trHeight w:val="311"/>
          <w:tblCellSpacing w:w="15" w:type="dxa"/>
        </w:trPr>
        <w:tc>
          <w:tcPr>
            <w:tcW w:w="0" w:type="auto"/>
            <w:tcMar>
              <w:top w:w="15" w:type="dxa"/>
              <w:left w:w="15" w:type="dxa"/>
              <w:bottom w:w="15" w:type="dxa"/>
              <w:right w:w="15" w:type="dxa"/>
            </w:tcMar>
            <w:vAlign w:val="center"/>
            <w:hideMark/>
          </w:tcPr>
          <w:p w:rsidR="00BB5F52" w:rsidRPr="00BB5F52" w:rsidP="00BB5F52" w14:paraId="46FA8159" w14:textId="045B1558">
            <w:pPr>
              <w:pStyle w:val="BodyText1"/>
            </w:pPr>
            <w:r>
              <w:t>d)</w:t>
            </w:r>
            <w:r w:rsidRPr="00BB5F52">
              <w:t xml:space="preserve"> Encourages others to take risks         </w:t>
            </w:r>
          </w:p>
        </w:tc>
        <w:tc>
          <w:tcPr>
            <w:tcW w:w="0" w:type="auto"/>
            <w:tcMar>
              <w:top w:w="15" w:type="dxa"/>
              <w:left w:w="15" w:type="dxa"/>
              <w:bottom w:w="15" w:type="dxa"/>
              <w:right w:w="15" w:type="dxa"/>
            </w:tcMar>
            <w:vAlign w:val="center"/>
            <w:hideMark/>
          </w:tcPr>
          <w:p w:rsidR="00BB5F52" w:rsidRPr="00BB5F52" w:rsidP="00BB5F52" w14:paraId="13410036"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3FB1D908"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24DFD157"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396EAA62"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658B38C8"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290E3FED"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22B736D3"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69BEFA51"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E95E212" w14:textId="77777777">
            <w:pPr>
              <w:pStyle w:val="BodyText1"/>
            </w:pPr>
            <w:r w:rsidRPr="00BB5F52">
              <w:t>8   </w:t>
            </w:r>
          </w:p>
        </w:tc>
        <w:tc>
          <w:tcPr>
            <w:tcW w:w="350" w:type="dxa"/>
            <w:tcMar>
              <w:top w:w="15" w:type="dxa"/>
              <w:left w:w="15" w:type="dxa"/>
              <w:bottom w:w="15" w:type="dxa"/>
              <w:right w:w="15" w:type="dxa"/>
            </w:tcMar>
            <w:vAlign w:val="center"/>
            <w:hideMark/>
          </w:tcPr>
          <w:p w:rsidR="00BB5F52" w:rsidRPr="00BB5F52" w:rsidP="00BB5F52" w14:paraId="370EB4EA" w14:textId="77777777">
            <w:pPr>
              <w:pStyle w:val="BodyText1"/>
            </w:pPr>
            <w:r w:rsidRPr="00BB5F52">
              <w:t>9   </w:t>
            </w:r>
          </w:p>
        </w:tc>
        <w:tc>
          <w:tcPr>
            <w:tcW w:w="477" w:type="dxa"/>
            <w:tcMar>
              <w:top w:w="15" w:type="dxa"/>
              <w:left w:w="15" w:type="dxa"/>
              <w:bottom w:w="15" w:type="dxa"/>
              <w:right w:w="15" w:type="dxa"/>
            </w:tcMar>
            <w:vAlign w:val="center"/>
            <w:hideMark/>
          </w:tcPr>
          <w:p w:rsidR="00BB5F52" w:rsidRPr="00BB5F52" w:rsidP="00BB5F52" w14:paraId="4A3F4FD2" w14:textId="77777777">
            <w:pPr>
              <w:pStyle w:val="BodyText1"/>
            </w:pPr>
            <w:r w:rsidRPr="00BB5F52">
              <w:t>10   </w:t>
            </w:r>
          </w:p>
        </w:tc>
      </w:tr>
      <w:tr w14:paraId="0741DC6B" w14:textId="77777777" w:rsidTr="00BB5F52">
        <w:tblPrEx>
          <w:tblW w:w="8888" w:type="dxa"/>
          <w:tblCellSpacing w:w="15" w:type="dxa"/>
          <w:tblLook w:val="04A0"/>
        </w:tblPrEx>
        <w:trPr>
          <w:trHeight w:val="328"/>
          <w:tblCellSpacing w:w="15" w:type="dxa"/>
        </w:trPr>
        <w:tc>
          <w:tcPr>
            <w:tcW w:w="0" w:type="auto"/>
            <w:tcMar>
              <w:top w:w="15" w:type="dxa"/>
              <w:left w:w="15" w:type="dxa"/>
              <w:bottom w:w="15" w:type="dxa"/>
              <w:right w:w="15" w:type="dxa"/>
            </w:tcMar>
            <w:vAlign w:val="center"/>
            <w:hideMark/>
          </w:tcPr>
          <w:p w:rsidR="00BB5F52" w:rsidRPr="00BB5F52" w:rsidP="006F67AD" w14:paraId="093A0AD6" w14:textId="354E85F2">
            <w:pPr>
              <w:pStyle w:val="BodyText1"/>
            </w:pPr>
            <w:r>
              <w:t xml:space="preserve">e) </w:t>
            </w:r>
            <w:r w:rsidRPr="00BB5F52">
              <w:t>Supports the decisions of others         </w:t>
            </w:r>
          </w:p>
        </w:tc>
        <w:tc>
          <w:tcPr>
            <w:tcW w:w="0" w:type="auto"/>
            <w:tcMar>
              <w:top w:w="15" w:type="dxa"/>
              <w:left w:w="15" w:type="dxa"/>
              <w:bottom w:w="15" w:type="dxa"/>
              <w:right w:w="15" w:type="dxa"/>
            </w:tcMar>
            <w:vAlign w:val="center"/>
            <w:hideMark/>
          </w:tcPr>
          <w:p w:rsidR="00BB5F52" w:rsidRPr="00BB5F52" w:rsidP="00BB5F52" w14:paraId="12BE60A1"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2C8DAC66"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521B8977"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05756DDB"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50412F3"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0857A416"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253E8F20"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6C057BC4"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2969F070" w14:textId="77777777">
            <w:pPr>
              <w:pStyle w:val="BodyText1"/>
            </w:pPr>
            <w:r w:rsidRPr="00BB5F52">
              <w:t>8   </w:t>
            </w:r>
          </w:p>
        </w:tc>
        <w:tc>
          <w:tcPr>
            <w:tcW w:w="350" w:type="dxa"/>
            <w:tcMar>
              <w:top w:w="15" w:type="dxa"/>
              <w:left w:w="15" w:type="dxa"/>
              <w:bottom w:w="15" w:type="dxa"/>
              <w:right w:w="15" w:type="dxa"/>
            </w:tcMar>
            <w:vAlign w:val="center"/>
            <w:hideMark/>
          </w:tcPr>
          <w:p w:rsidR="00BB5F52" w:rsidRPr="00BB5F52" w:rsidP="00BB5F52" w14:paraId="6039B142" w14:textId="77777777">
            <w:pPr>
              <w:pStyle w:val="BodyText1"/>
            </w:pPr>
            <w:r w:rsidRPr="00BB5F52">
              <w:t>9   </w:t>
            </w:r>
          </w:p>
        </w:tc>
        <w:tc>
          <w:tcPr>
            <w:tcW w:w="477" w:type="dxa"/>
            <w:tcMar>
              <w:top w:w="15" w:type="dxa"/>
              <w:left w:w="15" w:type="dxa"/>
              <w:bottom w:w="15" w:type="dxa"/>
              <w:right w:w="15" w:type="dxa"/>
            </w:tcMar>
            <w:vAlign w:val="center"/>
            <w:hideMark/>
          </w:tcPr>
          <w:p w:rsidR="00BB5F52" w:rsidRPr="00BB5F52" w:rsidP="00BB5F52" w14:paraId="20521023" w14:textId="77777777">
            <w:pPr>
              <w:pStyle w:val="BodyText1"/>
            </w:pPr>
            <w:r w:rsidRPr="00BB5F52">
              <w:t>10   </w:t>
            </w:r>
          </w:p>
        </w:tc>
      </w:tr>
    </w:tbl>
    <w:p w:rsidR="00736ABB" w:rsidRPr="00BB5F52" w:rsidP="00736ABB" w14:paraId="0692E8C5" w14:textId="77777777">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BB5F52" w14:paraId="30A7F814" w14:textId="77777777">
      <w:pPr>
        <w:pStyle w:val="BodyText1"/>
      </w:pPr>
    </w:p>
    <w:p w:rsidR="00BB5F52" w:rsidRPr="00BB5F52" w:rsidP="00BB5F52" w14:paraId="36E4F587" w14:textId="77777777">
      <w:pPr>
        <w:pStyle w:val="BodyText1"/>
      </w:pPr>
    </w:p>
    <w:p w:rsidR="00BB5F52" w:rsidRPr="00BB5F52" w:rsidP="00BB5F52" w14:paraId="08AC02DB" w14:textId="77777777">
      <w:pPr>
        <w:pStyle w:val="BodyText1"/>
        <w:rPr>
          <w:b/>
        </w:rPr>
      </w:pPr>
      <w:r w:rsidRPr="00BB5F52">
        <w:rPr>
          <w:b/>
        </w:rPr>
        <w:t xml:space="preserve">3. Focuses on the Customer </w:t>
      </w:r>
    </w:p>
    <w:tbl>
      <w:tblPr>
        <w:tblW w:w="9795" w:type="dxa"/>
        <w:tblCellSpacing w:w="15" w:type="dxa"/>
        <w:tblLook w:val="04A0"/>
      </w:tblPr>
      <w:tblGrid>
        <w:gridCol w:w="4524"/>
        <w:gridCol w:w="747"/>
        <w:gridCol w:w="373"/>
        <w:gridCol w:w="373"/>
        <w:gridCol w:w="373"/>
        <w:gridCol w:w="373"/>
        <w:gridCol w:w="373"/>
        <w:gridCol w:w="373"/>
        <w:gridCol w:w="373"/>
        <w:gridCol w:w="373"/>
        <w:gridCol w:w="373"/>
        <w:gridCol w:w="1167"/>
      </w:tblGrid>
      <w:tr w14:paraId="26C391C5" w14:textId="77777777" w:rsidTr="00BB5F52">
        <w:tblPrEx>
          <w:tblW w:w="9795" w:type="dxa"/>
          <w:tblCellSpacing w:w="15" w:type="dxa"/>
          <w:tblLook w:val="04A0"/>
        </w:tblPrEx>
        <w:trPr>
          <w:trHeight w:val="270"/>
          <w:tblCellSpacing w:w="15" w:type="dxa"/>
        </w:trPr>
        <w:tc>
          <w:tcPr>
            <w:tcW w:w="4479" w:type="dxa"/>
            <w:tcMar>
              <w:top w:w="15" w:type="dxa"/>
              <w:left w:w="15" w:type="dxa"/>
              <w:bottom w:w="15" w:type="dxa"/>
              <w:right w:w="15" w:type="dxa"/>
            </w:tcMar>
            <w:vAlign w:val="center"/>
            <w:hideMark/>
          </w:tcPr>
          <w:p w:rsidR="00BB5F52" w:rsidRPr="00BB5F52" w:rsidP="00BB5F52" w14:paraId="49F6319F" w14:textId="50D0FA32">
            <w:pPr>
              <w:pStyle w:val="BodyText1"/>
            </w:pPr>
            <w:r>
              <w:t>a)</w:t>
            </w:r>
            <w:r w:rsidRPr="00BB5F52">
              <w:t xml:space="preserve"> Anticipates customer needs         </w:t>
            </w:r>
          </w:p>
        </w:tc>
        <w:tc>
          <w:tcPr>
            <w:tcW w:w="717" w:type="dxa"/>
            <w:tcMar>
              <w:top w:w="15" w:type="dxa"/>
              <w:left w:w="15" w:type="dxa"/>
              <w:bottom w:w="15" w:type="dxa"/>
              <w:right w:w="15" w:type="dxa"/>
            </w:tcMar>
            <w:vAlign w:val="center"/>
            <w:hideMark/>
          </w:tcPr>
          <w:p w:rsidR="00BB5F52" w:rsidRPr="00BB5F52" w:rsidP="00BB5F52" w14:paraId="04DA8518" w14:textId="77777777">
            <w:pPr>
              <w:pStyle w:val="BodyText1"/>
            </w:pPr>
            <w:r w:rsidRPr="00BB5F52">
              <w:t>N/O   </w:t>
            </w:r>
          </w:p>
        </w:tc>
        <w:tc>
          <w:tcPr>
            <w:tcW w:w="343" w:type="dxa"/>
            <w:tcMar>
              <w:top w:w="15" w:type="dxa"/>
              <w:left w:w="15" w:type="dxa"/>
              <w:bottom w:w="15" w:type="dxa"/>
              <w:right w:w="15" w:type="dxa"/>
            </w:tcMar>
            <w:vAlign w:val="center"/>
            <w:hideMark/>
          </w:tcPr>
          <w:p w:rsidR="00BB5F52" w:rsidRPr="00BB5F52" w:rsidP="00BB5F52" w14:paraId="4E30A583" w14:textId="77777777">
            <w:pPr>
              <w:pStyle w:val="BodyText1"/>
            </w:pPr>
            <w:r w:rsidRPr="00BB5F52">
              <w:t>1   </w:t>
            </w:r>
          </w:p>
        </w:tc>
        <w:tc>
          <w:tcPr>
            <w:tcW w:w="343" w:type="dxa"/>
            <w:tcMar>
              <w:top w:w="15" w:type="dxa"/>
              <w:left w:w="15" w:type="dxa"/>
              <w:bottom w:w="15" w:type="dxa"/>
              <w:right w:w="15" w:type="dxa"/>
            </w:tcMar>
            <w:vAlign w:val="center"/>
            <w:hideMark/>
          </w:tcPr>
          <w:p w:rsidR="00BB5F52" w:rsidRPr="00BB5F52" w:rsidP="00BB5F52" w14:paraId="3B4A6A7B" w14:textId="77777777">
            <w:pPr>
              <w:pStyle w:val="BodyText1"/>
            </w:pPr>
            <w:r w:rsidRPr="00BB5F52">
              <w:t>2   </w:t>
            </w:r>
          </w:p>
        </w:tc>
        <w:tc>
          <w:tcPr>
            <w:tcW w:w="343" w:type="dxa"/>
            <w:tcMar>
              <w:top w:w="15" w:type="dxa"/>
              <w:left w:w="15" w:type="dxa"/>
              <w:bottom w:w="15" w:type="dxa"/>
              <w:right w:w="15" w:type="dxa"/>
            </w:tcMar>
            <w:vAlign w:val="center"/>
            <w:hideMark/>
          </w:tcPr>
          <w:p w:rsidR="00BB5F52" w:rsidRPr="00BB5F52" w:rsidP="00BB5F52" w14:paraId="30E3CCFF" w14:textId="77777777">
            <w:pPr>
              <w:pStyle w:val="BodyText1"/>
            </w:pPr>
            <w:r w:rsidRPr="00BB5F52">
              <w:t>3   </w:t>
            </w:r>
          </w:p>
        </w:tc>
        <w:tc>
          <w:tcPr>
            <w:tcW w:w="343" w:type="dxa"/>
            <w:tcMar>
              <w:top w:w="15" w:type="dxa"/>
              <w:left w:w="15" w:type="dxa"/>
              <w:bottom w:w="15" w:type="dxa"/>
              <w:right w:w="15" w:type="dxa"/>
            </w:tcMar>
            <w:vAlign w:val="center"/>
            <w:hideMark/>
          </w:tcPr>
          <w:p w:rsidR="00BB5F52" w:rsidRPr="00BB5F52" w:rsidP="00BB5F52" w14:paraId="2E3C2416" w14:textId="77777777">
            <w:pPr>
              <w:pStyle w:val="BodyText1"/>
            </w:pPr>
            <w:r w:rsidRPr="00BB5F52">
              <w:t>4   </w:t>
            </w:r>
          </w:p>
        </w:tc>
        <w:tc>
          <w:tcPr>
            <w:tcW w:w="343" w:type="dxa"/>
            <w:tcMar>
              <w:top w:w="15" w:type="dxa"/>
              <w:left w:w="15" w:type="dxa"/>
              <w:bottom w:w="15" w:type="dxa"/>
              <w:right w:w="15" w:type="dxa"/>
            </w:tcMar>
            <w:vAlign w:val="center"/>
            <w:hideMark/>
          </w:tcPr>
          <w:p w:rsidR="00BB5F52" w:rsidRPr="00BB5F52" w:rsidP="00BB5F52" w14:paraId="5441247A" w14:textId="77777777">
            <w:pPr>
              <w:pStyle w:val="BodyText1"/>
            </w:pPr>
            <w:r w:rsidRPr="00BB5F52">
              <w:t>5   </w:t>
            </w:r>
          </w:p>
        </w:tc>
        <w:tc>
          <w:tcPr>
            <w:tcW w:w="343" w:type="dxa"/>
            <w:tcMar>
              <w:top w:w="15" w:type="dxa"/>
              <w:left w:w="15" w:type="dxa"/>
              <w:bottom w:w="15" w:type="dxa"/>
              <w:right w:w="15" w:type="dxa"/>
            </w:tcMar>
            <w:vAlign w:val="center"/>
            <w:hideMark/>
          </w:tcPr>
          <w:p w:rsidR="00BB5F52" w:rsidRPr="00BB5F52" w:rsidP="00BB5F52" w14:paraId="622136E8" w14:textId="77777777">
            <w:pPr>
              <w:pStyle w:val="BodyText1"/>
            </w:pPr>
            <w:r w:rsidRPr="00BB5F52">
              <w:t>6   </w:t>
            </w:r>
          </w:p>
        </w:tc>
        <w:tc>
          <w:tcPr>
            <w:tcW w:w="343" w:type="dxa"/>
            <w:tcMar>
              <w:top w:w="15" w:type="dxa"/>
              <w:left w:w="15" w:type="dxa"/>
              <w:bottom w:w="15" w:type="dxa"/>
              <w:right w:w="15" w:type="dxa"/>
            </w:tcMar>
            <w:vAlign w:val="center"/>
            <w:hideMark/>
          </w:tcPr>
          <w:p w:rsidR="00BB5F52" w:rsidRPr="00BB5F52" w:rsidP="00BB5F52" w14:paraId="2F445346" w14:textId="77777777">
            <w:pPr>
              <w:pStyle w:val="BodyText1"/>
            </w:pPr>
            <w:r w:rsidRPr="00BB5F52">
              <w:t>7   </w:t>
            </w:r>
          </w:p>
        </w:tc>
        <w:tc>
          <w:tcPr>
            <w:tcW w:w="343" w:type="dxa"/>
            <w:tcMar>
              <w:top w:w="15" w:type="dxa"/>
              <w:left w:w="15" w:type="dxa"/>
              <w:bottom w:w="15" w:type="dxa"/>
              <w:right w:w="15" w:type="dxa"/>
            </w:tcMar>
            <w:vAlign w:val="center"/>
            <w:hideMark/>
          </w:tcPr>
          <w:p w:rsidR="00BB5F52" w:rsidRPr="00BB5F52" w:rsidP="00BB5F52" w14:paraId="6B3B7AF8" w14:textId="77777777">
            <w:pPr>
              <w:pStyle w:val="BodyText1"/>
            </w:pPr>
            <w:r w:rsidRPr="00BB5F52">
              <w:t>8   </w:t>
            </w:r>
          </w:p>
        </w:tc>
        <w:tc>
          <w:tcPr>
            <w:tcW w:w="343" w:type="dxa"/>
            <w:tcMar>
              <w:top w:w="15" w:type="dxa"/>
              <w:left w:w="15" w:type="dxa"/>
              <w:bottom w:w="15" w:type="dxa"/>
              <w:right w:w="15" w:type="dxa"/>
            </w:tcMar>
            <w:vAlign w:val="center"/>
            <w:hideMark/>
          </w:tcPr>
          <w:p w:rsidR="00BB5F52" w:rsidRPr="00BB5F52" w:rsidP="00BB5F52" w14:paraId="63E9746D" w14:textId="77777777">
            <w:pPr>
              <w:pStyle w:val="BodyText1"/>
            </w:pPr>
            <w:r w:rsidRPr="00BB5F52">
              <w:t>9   </w:t>
            </w:r>
          </w:p>
        </w:tc>
        <w:tc>
          <w:tcPr>
            <w:tcW w:w="1122" w:type="dxa"/>
            <w:tcMar>
              <w:top w:w="15" w:type="dxa"/>
              <w:left w:w="15" w:type="dxa"/>
              <w:bottom w:w="15" w:type="dxa"/>
              <w:right w:w="15" w:type="dxa"/>
            </w:tcMar>
            <w:vAlign w:val="center"/>
            <w:hideMark/>
          </w:tcPr>
          <w:p w:rsidR="00BB5F52" w:rsidRPr="00BB5F52" w:rsidP="00BB5F52" w14:paraId="0E246F03" w14:textId="77777777">
            <w:pPr>
              <w:pStyle w:val="BodyText1"/>
            </w:pPr>
            <w:r w:rsidRPr="00BB5F52">
              <w:t>10   </w:t>
            </w:r>
          </w:p>
        </w:tc>
      </w:tr>
      <w:tr w14:paraId="3D3A822E" w14:textId="77777777" w:rsidTr="00BB5F52">
        <w:tblPrEx>
          <w:tblW w:w="9795" w:type="dxa"/>
          <w:tblCellSpacing w:w="15" w:type="dxa"/>
          <w:tblLook w:val="04A0"/>
        </w:tblPrEx>
        <w:trPr>
          <w:trHeight w:val="270"/>
          <w:tblCellSpacing w:w="15" w:type="dxa"/>
        </w:trPr>
        <w:tc>
          <w:tcPr>
            <w:tcW w:w="4479" w:type="dxa"/>
            <w:tcMar>
              <w:top w:w="15" w:type="dxa"/>
              <w:left w:w="15" w:type="dxa"/>
              <w:bottom w:w="15" w:type="dxa"/>
              <w:right w:w="15" w:type="dxa"/>
            </w:tcMar>
            <w:vAlign w:val="center"/>
            <w:hideMark/>
          </w:tcPr>
          <w:p w:rsidR="00BB5F52" w:rsidRPr="00BB5F52" w:rsidP="00BB5F52" w14:paraId="37BBF794" w14:textId="7C1B25E1">
            <w:pPr>
              <w:pStyle w:val="BodyText1"/>
            </w:pPr>
            <w:r>
              <w:t>b)</w:t>
            </w:r>
            <w:r w:rsidRPr="00BB5F52">
              <w:t xml:space="preserve"> Seeks customer feedback         </w:t>
            </w:r>
          </w:p>
        </w:tc>
        <w:tc>
          <w:tcPr>
            <w:tcW w:w="717" w:type="dxa"/>
            <w:tcMar>
              <w:top w:w="15" w:type="dxa"/>
              <w:left w:w="15" w:type="dxa"/>
              <w:bottom w:w="15" w:type="dxa"/>
              <w:right w:w="15" w:type="dxa"/>
            </w:tcMar>
            <w:vAlign w:val="center"/>
            <w:hideMark/>
          </w:tcPr>
          <w:p w:rsidR="00BB5F52" w:rsidRPr="00BB5F52" w:rsidP="00BB5F52" w14:paraId="4115A768" w14:textId="77777777">
            <w:pPr>
              <w:pStyle w:val="BodyText1"/>
            </w:pPr>
            <w:r w:rsidRPr="00BB5F52">
              <w:t>N/O   </w:t>
            </w:r>
          </w:p>
        </w:tc>
        <w:tc>
          <w:tcPr>
            <w:tcW w:w="343" w:type="dxa"/>
            <w:tcMar>
              <w:top w:w="15" w:type="dxa"/>
              <w:left w:w="15" w:type="dxa"/>
              <w:bottom w:w="15" w:type="dxa"/>
              <w:right w:w="15" w:type="dxa"/>
            </w:tcMar>
            <w:vAlign w:val="center"/>
            <w:hideMark/>
          </w:tcPr>
          <w:p w:rsidR="00BB5F52" w:rsidRPr="00BB5F52" w:rsidP="00BB5F52" w14:paraId="76C414EC" w14:textId="77777777">
            <w:pPr>
              <w:pStyle w:val="BodyText1"/>
            </w:pPr>
            <w:r w:rsidRPr="00BB5F52">
              <w:t>1   </w:t>
            </w:r>
          </w:p>
        </w:tc>
        <w:tc>
          <w:tcPr>
            <w:tcW w:w="343" w:type="dxa"/>
            <w:tcMar>
              <w:top w:w="15" w:type="dxa"/>
              <w:left w:w="15" w:type="dxa"/>
              <w:bottom w:w="15" w:type="dxa"/>
              <w:right w:w="15" w:type="dxa"/>
            </w:tcMar>
            <w:vAlign w:val="center"/>
            <w:hideMark/>
          </w:tcPr>
          <w:p w:rsidR="00BB5F52" w:rsidRPr="00BB5F52" w:rsidP="00BB5F52" w14:paraId="5B63A143" w14:textId="77777777">
            <w:pPr>
              <w:pStyle w:val="BodyText1"/>
            </w:pPr>
            <w:r w:rsidRPr="00BB5F52">
              <w:t>2   </w:t>
            </w:r>
          </w:p>
        </w:tc>
        <w:tc>
          <w:tcPr>
            <w:tcW w:w="343" w:type="dxa"/>
            <w:tcMar>
              <w:top w:w="15" w:type="dxa"/>
              <w:left w:w="15" w:type="dxa"/>
              <w:bottom w:w="15" w:type="dxa"/>
              <w:right w:w="15" w:type="dxa"/>
            </w:tcMar>
            <w:vAlign w:val="center"/>
            <w:hideMark/>
          </w:tcPr>
          <w:p w:rsidR="00BB5F52" w:rsidRPr="00BB5F52" w:rsidP="00BB5F52" w14:paraId="182E672D" w14:textId="77777777">
            <w:pPr>
              <w:pStyle w:val="BodyText1"/>
            </w:pPr>
            <w:r w:rsidRPr="00BB5F52">
              <w:t>3   </w:t>
            </w:r>
          </w:p>
        </w:tc>
        <w:tc>
          <w:tcPr>
            <w:tcW w:w="343" w:type="dxa"/>
            <w:tcMar>
              <w:top w:w="15" w:type="dxa"/>
              <w:left w:w="15" w:type="dxa"/>
              <w:bottom w:w="15" w:type="dxa"/>
              <w:right w:w="15" w:type="dxa"/>
            </w:tcMar>
            <w:vAlign w:val="center"/>
            <w:hideMark/>
          </w:tcPr>
          <w:p w:rsidR="00BB5F52" w:rsidRPr="00BB5F52" w:rsidP="00BB5F52" w14:paraId="4738E909" w14:textId="77777777">
            <w:pPr>
              <w:pStyle w:val="BodyText1"/>
            </w:pPr>
            <w:r w:rsidRPr="00BB5F52">
              <w:t>4   </w:t>
            </w:r>
          </w:p>
        </w:tc>
        <w:tc>
          <w:tcPr>
            <w:tcW w:w="343" w:type="dxa"/>
            <w:tcMar>
              <w:top w:w="15" w:type="dxa"/>
              <w:left w:w="15" w:type="dxa"/>
              <w:bottom w:w="15" w:type="dxa"/>
              <w:right w:w="15" w:type="dxa"/>
            </w:tcMar>
            <w:vAlign w:val="center"/>
            <w:hideMark/>
          </w:tcPr>
          <w:p w:rsidR="00BB5F52" w:rsidRPr="00BB5F52" w:rsidP="00BB5F52" w14:paraId="6D50E73E" w14:textId="77777777">
            <w:pPr>
              <w:pStyle w:val="BodyText1"/>
            </w:pPr>
            <w:r w:rsidRPr="00BB5F52">
              <w:t>5   </w:t>
            </w:r>
          </w:p>
        </w:tc>
        <w:tc>
          <w:tcPr>
            <w:tcW w:w="343" w:type="dxa"/>
            <w:tcMar>
              <w:top w:w="15" w:type="dxa"/>
              <w:left w:w="15" w:type="dxa"/>
              <w:bottom w:w="15" w:type="dxa"/>
              <w:right w:w="15" w:type="dxa"/>
            </w:tcMar>
            <w:vAlign w:val="center"/>
            <w:hideMark/>
          </w:tcPr>
          <w:p w:rsidR="00BB5F52" w:rsidRPr="00BB5F52" w:rsidP="00BB5F52" w14:paraId="53C421B8" w14:textId="77777777">
            <w:pPr>
              <w:pStyle w:val="BodyText1"/>
            </w:pPr>
            <w:r w:rsidRPr="00BB5F52">
              <w:t>6   </w:t>
            </w:r>
          </w:p>
        </w:tc>
        <w:tc>
          <w:tcPr>
            <w:tcW w:w="343" w:type="dxa"/>
            <w:tcMar>
              <w:top w:w="15" w:type="dxa"/>
              <w:left w:w="15" w:type="dxa"/>
              <w:bottom w:w="15" w:type="dxa"/>
              <w:right w:w="15" w:type="dxa"/>
            </w:tcMar>
            <w:vAlign w:val="center"/>
            <w:hideMark/>
          </w:tcPr>
          <w:p w:rsidR="00BB5F52" w:rsidRPr="00BB5F52" w:rsidP="00BB5F52" w14:paraId="264E74C6" w14:textId="77777777">
            <w:pPr>
              <w:pStyle w:val="BodyText1"/>
            </w:pPr>
            <w:r w:rsidRPr="00BB5F52">
              <w:t>7   </w:t>
            </w:r>
          </w:p>
        </w:tc>
        <w:tc>
          <w:tcPr>
            <w:tcW w:w="343" w:type="dxa"/>
            <w:tcMar>
              <w:top w:w="15" w:type="dxa"/>
              <w:left w:w="15" w:type="dxa"/>
              <w:bottom w:w="15" w:type="dxa"/>
              <w:right w:w="15" w:type="dxa"/>
            </w:tcMar>
            <w:vAlign w:val="center"/>
            <w:hideMark/>
          </w:tcPr>
          <w:p w:rsidR="00BB5F52" w:rsidRPr="00BB5F52" w:rsidP="00BB5F52" w14:paraId="2AE29D1C" w14:textId="77777777">
            <w:pPr>
              <w:pStyle w:val="BodyText1"/>
            </w:pPr>
            <w:r w:rsidRPr="00BB5F52">
              <w:t>8   </w:t>
            </w:r>
          </w:p>
        </w:tc>
        <w:tc>
          <w:tcPr>
            <w:tcW w:w="343" w:type="dxa"/>
            <w:tcMar>
              <w:top w:w="15" w:type="dxa"/>
              <w:left w:w="15" w:type="dxa"/>
              <w:bottom w:w="15" w:type="dxa"/>
              <w:right w:w="15" w:type="dxa"/>
            </w:tcMar>
            <w:vAlign w:val="center"/>
            <w:hideMark/>
          </w:tcPr>
          <w:p w:rsidR="00BB5F52" w:rsidRPr="00BB5F52" w:rsidP="00BB5F52" w14:paraId="52B1F218" w14:textId="77777777">
            <w:pPr>
              <w:pStyle w:val="BodyText1"/>
            </w:pPr>
            <w:r w:rsidRPr="00BB5F52">
              <w:t>9   </w:t>
            </w:r>
          </w:p>
        </w:tc>
        <w:tc>
          <w:tcPr>
            <w:tcW w:w="1122" w:type="dxa"/>
            <w:tcMar>
              <w:top w:w="15" w:type="dxa"/>
              <w:left w:w="15" w:type="dxa"/>
              <w:bottom w:w="15" w:type="dxa"/>
              <w:right w:w="15" w:type="dxa"/>
            </w:tcMar>
            <w:vAlign w:val="center"/>
            <w:hideMark/>
          </w:tcPr>
          <w:p w:rsidR="00BB5F52" w:rsidRPr="00BB5F52" w:rsidP="00BB5F52" w14:paraId="0FA16208" w14:textId="77777777">
            <w:pPr>
              <w:pStyle w:val="BodyText1"/>
            </w:pPr>
            <w:r w:rsidRPr="00BB5F52">
              <w:t>10   </w:t>
            </w:r>
          </w:p>
        </w:tc>
      </w:tr>
      <w:tr w14:paraId="4746D623" w14:textId="77777777" w:rsidTr="00BB5F52">
        <w:tblPrEx>
          <w:tblW w:w="9795" w:type="dxa"/>
          <w:tblCellSpacing w:w="15" w:type="dxa"/>
          <w:tblLook w:val="04A0"/>
        </w:tblPrEx>
        <w:trPr>
          <w:trHeight w:val="285"/>
          <w:tblCellSpacing w:w="15" w:type="dxa"/>
        </w:trPr>
        <w:tc>
          <w:tcPr>
            <w:tcW w:w="4479" w:type="dxa"/>
            <w:tcMar>
              <w:top w:w="15" w:type="dxa"/>
              <w:left w:w="15" w:type="dxa"/>
              <w:bottom w:w="15" w:type="dxa"/>
              <w:right w:w="15" w:type="dxa"/>
            </w:tcMar>
            <w:vAlign w:val="center"/>
            <w:hideMark/>
          </w:tcPr>
          <w:p w:rsidR="00BB5F52" w:rsidRPr="00BB5F52" w:rsidP="006F67AD" w14:paraId="08A0FE2C" w14:textId="7FC984BE">
            <w:pPr>
              <w:pStyle w:val="BodyText1"/>
            </w:pPr>
            <w:r>
              <w:t xml:space="preserve">c) </w:t>
            </w:r>
            <w:r w:rsidRPr="00BB5F52">
              <w:t>Responds to customer feedback         </w:t>
            </w:r>
          </w:p>
        </w:tc>
        <w:tc>
          <w:tcPr>
            <w:tcW w:w="717" w:type="dxa"/>
            <w:tcMar>
              <w:top w:w="15" w:type="dxa"/>
              <w:left w:w="15" w:type="dxa"/>
              <w:bottom w:w="15" w:type="dxa"/>
              <w:right w:w="15" w:type="dxa"/>
            </w:tcMar>
            <w:vAlign w:val="center"/>
            <w:hideMark/>
          </w:tcPr>
          <w:p w:rsidR="00BB5F52" w:rsidRPr="00BB5F52" w:rsidP="00BB5F52" w14:paraId="2343A132" w14:textId="77777777">
            <w:pPr>
              <w:pStyle w:val="BodyText1"/>
            </w:pPr>
            <w:r w:rsidRPr="00BB5F52">
              <w:t>N/O   </w:t>
            </w:r>
          </w:p>
        </w:tc>
        <w:tc>
          <w:tcPr>
            <w:tcW w:w="343" w:type="dxa"/>
            <w:tcMar>
              <w:top w:w="15" w:type="dxa"/>
              <w:left w:w="15" w:type="dxa"/>
              <w:bottom w:w="15" w:type="dxa"/>
              <w:right w:w="15" w:type="dxa"/>
            </w:tcMar>
            <w:vAlign w:val="center"/>
            <w:hideMark/>
          </w:tcPr>
          <w:p w:rsidR="00BB5F52" w:rsidRPr="00BB5F52" w:rsidP="00BB5F52" w14:paraId="748BD261" w14:textId="77777777">
            <w:pPr>
              <w:pStyle w:val="BodyText1"/>
            </w:pPr>
            <w:r w:rsidRPr="00BB5F52">
              <w:t>1   </w:t>
            </w:r>
          </w:p>
        </w:tc>
        <w:tc>
          <w:tcPr>
            <w:tcW w:w="343" w:type="dxa"/>
            <w:tcMar>
              <w:top w:w="15" w:type="dxa"/>
              <w:left w:w="15" w:type="dxa"/>
              <w:bottom w:w="15" w:type="dxa"/>
              <w:right w:w="15" w:type="dxa"/>
            </w:tcMar>
            <w:vAlign w:val="center"/>
            <w:hideMark/>
          </w:tcPr>
          <w:p w:rsidR="00BB5F52" w:rsidRPr="00BB5F52" w:rsidP="00BB5F52" w14:paraId="3312BD90" w14:textId="77777777">
            <w:pPr>
              <w:pStyle w:val="BodyText1"/>
            </w:pPr>
            <w:r w:rsidRPr="00BB5F52">
              <w:t>2   </w:t>
            </w:r>
          </w:p>
        </w:tc>
        <w:tc>
          <w:tcPr>
            <w:tcW w:w="343" w:type="dxa"/>
            <w:tcMar>
              <w:top w:w="15" w:type="dxa"/>
              <w:left w:w="15" w:type="dxa"/>
              <w:bottom w:w="15" w:type="dxa"/>
              <w:right w:w="15" w:type="dxa"/>
            </w:tcMar>
            <w:vAlign w:val="center"/>
            <w:hideMark/>
          </w:tcPr>
          <w:p w:rsidR="00BB5F52" w:rsidRPr="00BB5F52" w:rsidP="00BB5F52" w14:paraId="70FF0D8F" w14:textId="77777777">
            <w:pPr>
              <w:pStyle w:val="BodyText1"/>
            </w:pPr>
            <w:r w:rsidRPr="00BB5F52">
              <w:t>3   </w:t>
            </w:r>
          </w:p>
        </w:tc>
        <w:tc>
          <w:tcPr>
            <w:tcW w:w="343" w:type="dxa"/>
            <w:tcMar>
              <w:top w:w="15" w:type="dxa"/>
              <w:left w:w="15" w:type="dxa"/>
              <w:bottom w:w="15" w:type="dxa"/>
              <w:right w:w="15" w:type="dxa"/>
            </w:tcMar>
            <w:vAlign w:val="center"/>
            <w:hideMark/>
          </w:tcPr>
          <w:p w:rsidR="00BB5F52" w:rsidRPr="00BB5F52" w:rsidP="00BB5F52" w14:paraId="03B81566" w14:textId="77777777">
            <w:pPr>
              <w:pStyle w:val="BodyText1"/>
            </w:pPr>
            <w:r w:rsidRPr="00BB5F52">
              <w:t>4   </w:t>
            </w:r>
          </w:p>
        </w:tc>
        <w:tc>
          <w:tcPr>
            <w:tcW w:w="343" w:type="dxa"/>
            <w:tcMar>
              <w:top w:w="15" w:type="dxa"/>
              <w:left w:w="15" w:type="dxa"/>
              <w:bottom w:w="15" w:type="dxa"/>
              <w:right w:w="15" w:type="dxa"/>
            </w:tcMar>
            <w:vAlign w:val="center"/>
            <w:hideMark/>
          </w:tcPr>
          <w:p w:rsidR="00BB5F52" w:rsidRPr="00BB5F52" w:rsidP="00BB5F52" w14:paraId="481993A4" w14:textId="77777777">
            <w:pPr>
              <w:pStyle w:val="BodyText1"/>
            </w:pPr>
            <w:r w:rsidRPr="00BB5F52">
              <w:t>5   </w:t>
            </w:r>
          </w:p>
        </w:tc>
        <w:tc>
          <w:tcPr>
            <w:tcW w:w="343" w:type="dxa"/>
            <w:tcMar>
              <w:top w:w="15" w:type="dxa"/>
              <w:left w:w="15" w:type="dxa"/>
              <w:bottom w:w="15" w:type="dxa"/>
              <w:right w:w="15" w:type="dxa"/>
            </w:tcMar>
            <w:vAlign w:val="center"/>
            <w:hideMark/>
          </w:tcPr>
          <w:p w:rsidR="00BB5F52" w:rsidRPr="00BB5F52" w:rsidP="00BB5F52" w14:paraId="1841CD27" w14:textId="77777777">
            <w:pPr>
              <w:pStyle w:val="BodyText1"/>
            </w:pPr>
            <w:r w:rsidRPr="00BB5F52">
              <w:t>6   </w:t>
            </w:r>
          </w:p>
        </w:tc>
        <w:tc>
          <w:tcPr>
            <w:tcW w:w="343" w:type="dxa"/>
            <w:tcMar>
              <w:top w:w="15" w:type="dxa"/>
              <w:left w:w="15" w:type="dxa"/>
              <w:bottom w:w="15" w:type="dxa"/>
              <w:right w:w="15" w:type="dxa"/>
            </w:tcMar>
            <w:vAlign w:val="center"/>
            <w:hideMark/>
          </w:tcPr>
          <w:p w:rsidR="00BB5F52" w:rsidRPr="00BB5F52" w:rsidP="00BB5F52" w14:paraId="2F680B17" w14:textId="77777777">
            <w:pPr>
              <w:pStyle w:val="BodyText1"/>
            </w:pPr>
            <w:r w:rsidRPr="00BB5F52">
              <w:t>7   </w:t>
            </w:r>
          </w:p>
        </w:tc>
        <w:tc>
          <w:tcPr>
            <w:tcW w:w="343" w:type="dxa"/>
            <w:tcMar>
              <w:top w:w="15" w:type="dxa"/>
              <w:left w:w="15" w:type="dxa"/>
              <w:bottom w:w="15" w:type="dxa"/>
              <w:right w:w="15" w:type="dxa"/>
            </w:tcMar>
            <w:vAlign w:val="center"/>
            <w:hideMark/>
          </w:tcPr>
          <w:p w:rsidR="00BB5F52" w:rsidRPr="00BB5F52" w:rsidP="00BB5F52" w14:paraId="457E347E" w14:textId="77777777">
            <w:pPr>
              <w:pStyle w:val="BodyText1"/>
            </w:pPr>
            <w:r w:rsidRPr="00BB5F52">
              <w:t>8   </w:t>
            </w:r>
          </w:p>
        </w:tc>
        <w:tc>
          <w:tcPr>
            <w:tcW w:w="343" w:type="dxa"/>
            <w:tcMar>
              <w:top w:w="15" w:type="dxa"/>
              <w:left w:w="15" w:type="dxa"/>
              <w:bottom w:w="15" w:type="dxa"/>
              <w:right w:w="15" w:type="dxa"/>
            </w:tcMar>
            <w:vAlign w:val="center"/>
            <w:hideMark/>
          </w:tcPr>
          <w:p w:rsidR="00BB5F52" w:rsidRPr="00BB5F52" w:rsidP="00BB5F52" w14:paraId="15B09606" w14:textId="77777777">
            <w:pPr>
              <w:pStyle w:val="BodyText1"/>
            </w:pPr>
            <w:r w:rsidRPr="00BB5F52">
              <w:t>9   </w:t>
            </w:r>
          </w:p>
        </w:tc>
        <w:tc>
          <w:tcPr>
            <w:tcW w:w="1122" w:type="dxa"/>
            <w:tcMar>
              <w:top w:w="15" w:type="dxa"/>
              <w:left w:w="15" w:type="dxa"/>
              <w:bottom w:w="15" w:type="dxa"/>
              <w:right w:w="15" w:type="dxa"/>
            </w:tcMar>
            <w:vAlign w:val="center"/>
            <w:hideMark/>
          </w:tcPr>
          <w:p w:rsidR="00BB5F52" w:rsidRPr="00BB5F52" w:rsidP="00BB5F52" w14:paraId="32782C43" w14:textId="77777777">
            <w:pPr>
              <w:pStyle w:val="BodyText1"/>
            </w:pPr>
            <w:r w:rsidRPr="00BB5F52">
              <w:t>10   </w:t>
            </w:r>
          </w:p>
        </w:tc>
      </w:tr>
      <w:tr w14:paraId="7B060FC1" w14:textId="77777777" w:rsidTr="00BB5F52">
        <w:tblPrEx>
          <w:tblW w:w="9795" w:type="dxa"/>
          <w:tblCellSpacing w:w="15" w:type="dxa"/>
          <w:tblLook w:val="04A0"/>
        </w:tblPrEx>
        <w:trPr>
          <w:trHeight w:val="555"/>
          <w:tblCellSpacing w:w="15" w:type="dxa"/>
        </w:trPr>
        <w:tc>
          <w:tcPr>
            <w:tcW w:w="4479" w:type="dxa"/>
            <w:tcMar>
              <w:top w:w="15" w:type="dxa"/>
              <w:left w:w="15" w:type="dxa"/>
              <w:bottom w:w="15" w:type="dxa"/>
              <w:right w:w="15" w:type="dxa"/>
            </w:tcMar>
            <w:vAlign w:val="center"/>
            <w:hideMark/>
          </w:tcPr>
          <w:p w:rsidR="00BB5F52" w:rsidRPr="00BB5F52" w:rsidP="006F67AD" w14:paraId="0391E7B7" w14:textId="3AC02543">
            <w:pPr>
              <w:pStyle w:val="BodyText1"/>
            </w:pPr>
            <w:r>
              <w:t xml:space="preserve">d) </w:t>
            </w:r>
            <w:r w:rsidRPr="00BB5F52">
              <w:t>Models customer focus in interactions with customers         </w:t>
            </w:r>
          </w:p>
        </w:tc>
        <w:tc>
          <w:tcPr>
            <w:tcW w:w="717" w:type="dxa"/>
            <w:tcMar>
              <w:top w:w="15" w:type="dxa"/>
              <w:left w:w="15" w:type="dxa"/>
              <w:bottom w:w="15" w:type="dxa"/>
              <w:right w:w="15" w:type="dxa"/>
            </w:tcMar>
            <w:vAlign w:val="center"/>
            <w:hideMark/>
          </w:tcPr>
          <w:p w:rsidR="00BB5F52" w:rsidRPr="00BB5F52" w:rsidP="00BB5F52" w14:paraId="0F7319A5" w14:textId="77777777">
            <w:pPr>
              <w:pStyle w:val="BodyText1"/>
            </w:pPr>
            <w:r w:rsidRPr="00BB5F52">
              <w:t>N/O   </w:t>
            </w:r>
          </w:p>
        </w:tc>
        <w:tc>
          <w:tcPr>
            <w:tcW w:w="343" w:type="dxa"/>
            <w:tcMar>
              <w:top w:w="15" w:type="dxa"/>
              <w:left w:w="15" w:type="dxa"/>
              <w:bottom w:w="15" w:type="dxa"/>
              <w:right w:w="15" w:type="dxa"/>
            </w:tcMar>
            <w:vAlign w:val="center"/>
            <w:hideMark/>
          </w:tcPr>
          <w:p w:rsidR="00BB5F52" w:rsidRPr="00BB5F52" w:rsidP="00BB5F52" w14:paraId="4DAB9154" w14:textId="77777777">
            <w:pPr>
              <w:pStyle w:val="BodyText1"/>
            </w:pPr>
            <w:r w:rsidRPr="00BB5F52">
              <w:t>1   </w:t>
            </w:r>
          </w:p>
        </w:tc>
        <w:tc>
          <w:tcPr>
            <w:tcW w:w="343" w:type="dxa"/>
            <w:tcMar>
              <w:top w:w="15" w:type="dxa"/>
              <w:left w:w="15" w:type="dxa"/>
              <w:bottom w:w="15" w:type="dxa"/>
              <w:right w:w="15" w:type="dxa"/>
            </w:tcMar>
            <w:vAlign w:val="center"/>
            <w:hideMark/>
          </w:tcPr>
          <w:p w:rsidR="00BB5F52" w:rsidRPr="00BB5F52" w:rsidP="00BB5F52" w14:paraId="49F31ACF" w14:textId="77777777">
            <w:pPr>
              <w:pStyle w:val="BodyText1"/>
            </w:pPr>
            <w:r w:rsidRPr="00BB5F52">
              <w:t>2   </w:t>
            </w:r>
          </w:p>
        </w:tc>
        <w:tc>
          <w:tcPr>
            <w:tcW w:w="343" w:type="dxa"/>
            <w:tcMar>
              <w:top w:w="15" w:type="dxa"/>
              <w:left w:w="15" w:type="dxa"/>
              <w:bottom w:w="15" w:type="dxa"/>
              <w:right w:w="15" w:type="dxa"/>
            </w:tcMar>
            <w:vAlign w:val="center"/>
            <w:hideMark/>
          </w:tcPr>
          <w:p w:rsidR="00BB5F52" w:rsidRPr="00BB5F52" w:rsidP="00BB5F52" w14:paraId="0E584222" w14:textId="77777777">
            <w:pPr>
              <w:pStyle w:val="BodyText1"/>
            </w:pPr>
            <w:r w:rsidRPr="00BB5F52">
              <w:t>3   </w:t>
            </w:r>
          </w:p>
        </w:tc>
        <w:tc>
          <w:tcPr>
            <w:tcW w:w="343" w:type="dxa"/>
            <w:tcMar>
              <w:top w:w="15" w:type="dxa"/>
              <w:left w:w="15" w:type="dxa"/>
              <w:bottom w:w="15" w:type="dxa"/>
              <w:right w:w="15" w:type="dxa"/>
            </w:tcMar>
            <w:vAlign w:val="center"/>
            <w:hideMark/>
          </w:tcPr>
          <w:p w:rsidR="00BB5F52" w:rsidRPr="00BB5F52" w:rsidP="00BB5F52" w14:paraId="6AEDB80A" w14:textId="77777777">
            <w:pPr>
              <w:pStyle w:val="BodyText1"/>
            </w:pPr>
            <w:r w:rsidRPr="00BB5F52">
              <w:t>4   </w:t>
            </w:r>
          </w:p>
        </w:tc>
        <w:tc>
          <w:tcPr>
            <w:tcW w:w="343" w:type="dxa"/>
            <w:tcMar>
              <w:top w:w="15" w:type="dxa"/>
              <w:left w:w="15" w:type="dxa"/>
              <w:bottom w:w="15" w:type="dxa"/>
              <w:right w:w="15" w:type="dxa"/>
            </w:tcMar>
            <w:vAlign w:val="center"/>
            <w:hideMark/>
          </w:tcPr>
          <w:p w:rsidR="00BB5F52" w:rsidRPr="00BB5F52" w:rsidP="00BB5F52" w14:paraId="3CBA3F7C" w14:textId="77777777">
            <w:pPr>
              <w:pStyle w:val="BodyText1"/>
            </w:pPr>
            <w:r w:rsidRPr="00BB5F52">
              <w:t>5   </w:t>
            </w:r>
          </w:p>
        </w:tc>
        <w:tc>
          <w:tcPr>
            <w:tcW w:w="343" w:type="dxa"/>
            <w:tcMar>
              <w:top w:w="15" w:type="dxa"/>
              <w:left w:w="15" w:type="dxa"/>
              <w:bottom w:w="15" w:type="dxa"/>
              <w:right w:w="15" w:type="dxa"/>
            </w:tcMar>
            <w:vAlign w:val="center"/>
            <w:hideMark/>
          </w:tcPr>
          <w:p w:rsidR="00BB5F52" w:rsidRPr="00BB5F52" w:rsidP="00BB5F52" w14:paraId="50224898" w14:textId="77777777">
            <w:pPr>
              <w:pStyle w:val="BodyText1"/>
            </w:pPr>
            <w:r w:rsidRPr="00BB5F52">
              <w:t>6   </w:t>
            </w:r>
          </w:p>
        </w:tc>
        <w:tc>
          <w:tcPr>
            <w:tcW w:w="343" w:type="dxa"/>
            <w:tcMar>
              <w:top w:w="15" w:type="dxa"/>
              <w:left w:w="15" w:type="dxa"/>
              <w:bottom w:w="15" w:type="dxa"/>
              <w:right w:w="15" w:type="dxa"/>
            </w:tcMar>
            <w:vAlign w:val="center"/>
            <w:hideMark/>
          </w:tcPr>
          <w:p w:rsidR="00BB5F52" w:rsidRPr="00BB5F52" w:rsidP="00BB5F52" w14:paraId="4E47D32C" w14:textId="77777777">
            <w:pPr>
              <w:pStyle w:val="BodyText1"/>
            </w:pPr>
            <w:r w:rsidRPr="00BB5F52">
              <w:t>7   </w:t>
            </w:r>
          </w:p>
        </w:tc>
        <w:tc>
          <w:tcPr>
            <w:tcW w:w="343" w:type="dxa"/>
            <w:tcMar>
              <w:top w:w="15" w:type="dxa"/>
              <w:left w:w="15" w:type="dxa"/>
              <w:bottom w:w="15" w:type="dxa"/>
              <w:right w:w="15" w:type="dxa"/>
            </w:tcMar>
            <w:vAlign w:val="center"/>
            <w:hideMark/>
          </w:tcPr>
          <w:p w:rsidR="00BB5F52" w:rsidRPr="00BB5F52" w:rsidP="00BB5F52" w14:paraId="347D24AA" w14:textId="77777777">
            <w:pPr>
              <w:pStyle w:val="BodyText1"/>
            </w:pPr>
            <w:r w:rsidRPr="00BB5F52">
              <w:t>8   </w:t>
            </w:r>
          </w:p>
        </w:tc>
        <w:tc>
          <w:tcPr>
            <w:tcW w:w="343" w:type="dxa"/>
            <w:tcMar>
              <w:top w:w="15" w:type="dxa"/>
              <w:left w:w="15" w:type="dxa"/>
              <w:bottom w:w="15" w:type="dxa"/>
              <w:right w:w="15" w:type="dxa"/>
            </w:tcMar>
            <w:vAlign w:val="center"/>
            <w:hideMark/>
          </w:tcPr>
          <w:p w:rsidR="00BB5F52" w:rsidRPr="00BB5F52" w:rsidP="00BB5F52" w14:paraId="3FF453E4" w14:textId="77777777">
            <w:pPr>
              <w:pStyle w:val="BodyText1"/>
            </w:pPr>
            <w:r w:rsidRPr="00BB5F52">
              <w:t>9   </w:t>
            </w:r>
          </w:p>
        </w:tc>
        <w:tc>
          <w:tcPr>
            <w:tcW w:w="1122" w:type="dxa"/>
            <w:tcMar>
              <w:top w:w="15" w:type="dxa"/>
              <w:left w:w="15" w:type="dxa"/>
              <w:bottom w:w="15" w:type="dxa"/>
              <w:right w:w="15" w:type="dxa"/>
            </w:tcMar>
            <w:vAlign w:val="center"/>
            <w:hideMark/>
          </w:tcPr>
          <w:p w:rsidR="00BB5F52" w:rsidRPr="00BB5F52" w:rsidP="00BB5F52" w14:paraId="1B432C45" w14:textId="77777777">
            <w:pPr>
              <w:pStyle w:val="BodyText1"/>
            </w:pPr>
            <w:r w:rsidRPr="00BB5F52">
              <w:t>10   </w:t>
            </w:r>
          </w:p>
        </w:tc>
      </w:tr>
      <w:tr w14:paraId="523FBA00" w14:textId="77777777" w:rsidTr="00BB5F52">
        <w:tblPrEx>
          <w:tblW w:w="9795" w:type="dxa"/>
          <w:tblCellSpacing w:w="15" w:type="dxa"/>
          <w:tblLook w:val="04A0"/>
        </w:tblPrEx>
        <w:trPr>
          <w:trHeight w:val="540"/>
          <w:tblCellSpacing w:w="15" w:type="dxa"/>
        </w:trPr>
        <w:tc>
          <w:tcPr>
            <w:tcW w:w="4479" w:type="dxa"/>
            <w:tcMar>
              <w:top w:w="15" w:type="dxa"/>
              <w:left w:w="15" w:type="dxa"/>
              <w:bottom w:w="15" w:type="dxa"/>
              <w:right w:w="15" w:type="dxa"/>
            </w:tcMar>
            <w:vAlign w:val="center"/>
            <w:hideMark/>
          </w:tcPr>
          <w:p w:rsidR="00BB5F52" w:rsidRPr="00BB5F52" w:rsidP="006F67AD" w14:paraId="32976443" w14:textId="30881512">
            <w:pPr>
              <w:pStyle w:val="BodyText1"/>
            </w:pPr>
            <w:r>
              <w:t>e)</w:t>
            </w:r>
            <w:r w:rsidRPr="00BB5F52">
              <w:t xml:space="preserve"> Helps remove barriers to excellent</w:t>
            </w:r>
            <w:r w:rsidR="0000495E">
              <w:t xml:space="preserve"> </w:t>
            </w:r>
            <w:r w:rsidRPr="00BB5F52">
              <w:t>customer service         </w:t>
            </w:r>
          </w:p>
        </w:tc>
        <w:tc>
          <w:tcPr>
            <w:tcW w:w="717" w:type="dxa"/>
            <w:tcMar>
              <w:top w:w="15" w:type="dxa"/>
              <w:left w:w="15" w:type="dxa"/>
              <w:bottom w:w="15" w:type="dxa"/>
              <w:right w:w="15" w:type="dxa"/>
            </w:tcMar>
            <w:vAlign w:val="center"/>
            <w:hideMark/>
          </w:tcPr>
          <w:p w:rsidR="00BB5F52" w:rsidRPr="00BB5F52" w:rsidP="00BB5F52" w14:paraId="74EE2FA2" w14:textId="77777777">
            <w:pPr>
              <w:pStyle w:val="BodyText1"/>
            </w:pPr>
            <w:r w:rsidRPr="00BB5F52">
              <w:t>N/O   </w:t>
            </w:r>
          </w:p>
        </w:tc>
        <w:tc>
          <w:tcPr>
            <w:tcW w:w="343" w:type="dxa"/>
            <w:tcMar>
              <w:top w:w="15" w:type="dxa"/>
              <w:left w:w="15" w:type="dxa"/>
              <w:bottom w:w="15" w:type="dxa"/>
              <w:right w:w="15" w:type="dxa"/>
            </w:tcMar>
            <w:vAlign w:val="center"/>
            <w:hideMark/>
          </w:tcPr>
          <w:p w:rsidR="00BB5F52" w:rsidRPr="00BB5F52" w:rsidP="00BB5F52" w14:paraId="70A65D20" w14:textId="77777777">
            <w:pPr>
              <w:pStyle w:val="BodyText1"/>
            </w:pPr>
            <w:r w:rsidRPr="00BB5F52">
              <w:t>1   </w:t>
            </w:r>
          </w:p>
        </w:tc>
        <w:tc>
          <w:tcPr>
            <w:tcW w:w="343" w:type="dxa"/>
            <w:tcMar>
              <w:top w:w="15" w:type="dxa"/>
              <w:left w:w="15" w:type="dxa"/>
              <w:bottom w:w="15" w:type="dxa"/>
              <w:right w:w="15" w:type="dxa"/>
            </w:tcMar>
            <w:vAlign w:val="center"/>
            <w:hideMark/>
          </w:tcPr>
          <w:p w:rsidR="00BB5F52" w:rsidRPr="00BB5F52" w:rsidP="00BB5F52" w14:paraId="394F7775" w14:textId="77777777">
            <w:pPr>
              <w:pStyle w:val="BodyText1"/>
            </w:pPr>
            <w:r w:rsidRPr="00BB5F52">
              <w:t>2   </w:t>
            </w:r>
          </w:p>
        </w:tc>
        <w:tc>
          <w:tcPr>
            <w:tcW w:w="343" w:type="dxa"/>
            <w:tcMar>
              <w:top w:w="15" w:type="dxa"/>
              <w:left w:w="15" w:type="dxa"/>
              <w:bottom w:w="15" w:type="dxa"/>
              <w:right w:w="15" w:type="dxa"/>
            </w:tcMar>
            <w:vAlign w:val="center"/>
            <w:hideMark/>
          </w:tcPr>
          <w:p w:rsidR="00BB5F52" w:rsidRPr="00BB5F52" w:rsidP="00BB5F52" w14:paraId="38A68D75" w14:textId="77777777">
            <w:pPr>
              <w:pStyle w:val="BodyText1"/>
            </w:pPr>
            <w:r w:rsidRPr="00BB5F52">
              <w:t>3   </w:t>
            </w:r>
          </w:p>
        </w:tc>
        <w:tc>
          <w:tcPr>
            <w:tcW w:w="343" w:type="dxa"/>
            <w:tcMar>
              <w:top w:w="15" w:type="dxa"/>
              <w:left w:w="15" w:type="dxa"/>
              <w:bottom w:w="15" w:type="dxa"/>
              <w:right w:w="15" w:type="dxa"/>
            </w:tcMar>
            <w:vAlign w:val="center"/>
            <w:hideMark/>
          </w:tcPr>
          <w:p w:rsidR="00BB5F52" w:rsidRPr="00BB5F52" w:rsidP="00BB5F52" w14:paraId="688DA60E" w14:textId="77777777">
            <w:pPr>
              <w:pStyle w:val="BodyText1"/>
            </w:pPr>
            <w:r w:rsidRPr="00BB5F52">
              <w:t>4   </w:t>
            </w:r>
          </w:p>
        </w:tc>
        <w:tc>
          <w:tcPr>
            <w:tcW w:w="343" w:type="dxa"/>
            <w:tcMar>
              <w:top w:w="15" w:type="dxa"/>
              <w:left w:w="15" w:type="dxa"/>
              <w:bottom w:w="15" w:type="dxa"/>
              <w:right w:w="15" w:type="dxa"/>
            </w:tcMar>
            <w:vAlign w:val="center"/>
            <w:hideMark/>
          </w:tcPr>
          <w:p w:rsidR="00BB5F52" w:rsidRPr="00BB5F52" w:rsidP="00BB5F52" w14:paraId="1D285E26" w14:textId="77777777">
            <w:pPr>
              <w:pStyle w:val="BodyText1"/>
            </w:pPr>
            <w:r w:rsidRPr="00BB5F52">
              <w:t>5   </w:t>
            </w:r>
          </w:p>
        </w:tc>
        <w:tc>
          <w:tcPr>
            <w:tcW w:w="343" w:type="dxa"/>
            <w:tcMar>
              <w:top w:w="15" w:type="dxa"/>
              <w:left w:w="15" w:type="dxa"/>
              <w:bottom w:w="15" w:type="dxa"/>
              <w:right w:w="15" w:type="dxa"/>
            </w:tcMar>
            <w:vAlign w:val="center"/>
            <w:hideMark/>
          </w:tcPr>
          <w:p w:rsidR="00BB5F52" w:rsidRPr="00BB5F52" w:rsidP="00BB5F52" w14:paraId="30B0A355" w14:textId="77777777">
            <w:pPr>
              <w:pStyle w:val="BodyText1"/>
            </w:pPr>
            <w:r w:rsidRPr="00BB5F52">
              <w:t>6   </w:t>
            </w:r>
          </w:p>
        </w:tc>
        <w:tc>
          <w:tcPr>
            <w:tcW w:w="343" w:type="dxa"/>
            <w:tcMar>
              <w:top w:w="15" w:type="dxa"/>
              <w:left w:w="15" w:type="dxa"/>
              <w:bottom w:w="15" w:type="dxa"/>
              <w:right w:w="15" w:type="dxa"/>
            </w:tcMar>
            <w:vAlign w:val="center"/>
            <w:hideMark/>
          </w:tcPr>
          <w:p w:rsidR="00BB5F52" w:rsidRPr="00BB5F52" w:rsidP="00BB5F52" w14:paraId="0376D152" w14:textId="77777777">
            <w:pPr>
              <w:pStyle w:val="BodyText1"/>
            </w:pPr>
            <w:r w:rsidRPr="00BB5F52">
              <w:t>7   </w:t>
            </w:r>
          </w:p>
        </w:tc>
        <w:tc>
          <w:tcPr>
            <w:tcW w:w="343" w:type="dxa"/>
            <w:tcMar>
              <w:top w:w="15" w:type="dxa"/>
              <w:left w:w="15" w:type="dxa"/>
              <w:bottom w:w="15" w:type="dxa"/>
              <w:right w:w="15" w:type="dxa"/>
            </w:tcMar>
            <w:vAlign w:val="center"/>
            <w:hideMark/>
          </w:tcPr>
          <w:p w:rsidR="00BB5F52" w:rsidRPr="00BB5F52" w:rsidP="00BB5F52" w14:paraId="0048D750" w14:textId="77777777">
            <w:pPr>
              <w:pStyle w:val="BodyText1"/>
            </w:pPr>
            <w:r w:rsidRPr="00BB5F52">
              <w:t>8   </w:t>
            </w:r>
          </w:p>
        </w:tc>
        <w:tc>
          <w:tcPr>
            <w:tcW w:w="343" w:type="dxa"/>
            <w:tcMar>
              <w:top w:w="15" w:type="dxa"/>
              <w:left w:w="15" w:type="dxa"/>
              <w:bottom w:w="15" w:type="dxa"/>
              <w:right w:w="15" w:type="dxa"/>
            </w:tcMar>
            <w:vAlign w:val="center"/>
            <w:hideMark/>
          </w:tcPr>
          <w:p w:rsidR="00BB5F52" w:rsidRPr="00BB5F52" w:rsidP="00BB5F52" w14:paraId="0578C519" w14:textId="77777777">
            <w:pPr>
              <w:pStyle w:val="BodyText1"/>
            </w:pPr>
            <w:r w:rsidRPr="00BB5F52">
              <w:t>9   </w:t>
            </w:r>
          </w:p>
        </w:tc>
        <w:tc>
          <w:tcPr>
            <w:tcW w:w="1122" w:type="dxa"/>
            <w:tcMar>
              <w:top w:w="15" w:type="dxa"/>
              <w:left w:w="15" w:type="dxa"/>
              <w:bottom w:w="15" w:type="dxa"/>
              <w:right w:w="15" w:type="dxa"/>
            </w:tcMar>
            <w:vAlign w:val="center"/>
            <w:hideMark/>
          </w:tcPr>
          <w:p w:rsidR="00BB5F52" w:rsidRPr="00BB5F52" w:rsidP="00BB5F52" w14:paraId="052E09EF" w14:textId="77777777">
            <w:pPr>
              <w:pStyle w:val="BodyText1"/>
            </w:pPr>
            <w:r w:rsidRPr="00BB5F52">
              <w:t>10   </w:t>
            </w:r>
          </w:p>
        </w:tc>
      </w:tr>
    </w:tbl>
    <w:p w:rsidR="001902C6" w:rsidRPr="00BB5F52" w:rsidP="001902C6" w14:paraId="393BA05B" w14:textId="77777777">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BB5F52" w14:paraId="3E30DDC2" w14:textId="77777777">
      <w:pPr>
        <w:pStyle w:val="BodyText1"/>
      </w:pPr>
    </w:p>
    <w:p w:rsidR="00BB5F52" w:rsidRPr="00BB5F52" w:rsidP="00BB5F52" w14:paraId="73B833D0" w14:textId="77777777">
      <w:pPr>
        <w:pStyle w:val="BodyText1"/>
      </w:pPr>
    </w:p>
    <w:p w:rsidR="00BB5F52" w:rsidRPr="00BB5F52" w:rsidP="00BB5F52" w14:paraId="7CA8B8AE" w14:textId="77777777">
      <w:pPr>
        <w:pStyle w:val="BodyText1"/>
        <w:rPr>
          <w:b/>
        </w:rPr>
      </w:pPr>
      <w:r w:rsidRPr="00BB5F52">
        <w:rPr>
          <w:b/>
        </w:rPr>
        <w:t xml:space="preserve">4. Challenges the Process </w:t>
      </w:r>
    </w:p>
    <w:tbl>
      <w:tblPr>
        <w:tblW w:w="9251" w:type="dxa"/>
        <w:tblCellSpacing w:w="15" w:type="dxa"/>
        <w:tblLook w:val="04A0"/>
      </w:tblPr>
      <w:tblGrid>
        <w:gridCol w:w="4808"/>
        <w:gridCol w:w="656"/>
        <w:gridCol w:w="365"/>
        <w:gridCol w:w="365"/>
        <w:gridCol w:w="365"/>
        <w:gridCol w:w="364"/>
        <w:gridCol w:w="364"/>
        <w:gridCol w:w="364"/>
        <w:gridCol w:w="364"/>
        <w:gridCol w:w="364"/>
        <w:gridCol w:w="364"/>
        <w:gridCol w:w="508"/>
      </w:tblGrid>
      <w:tr w14:paraId="5F1C3C4C" w14:textId="77777777" w:rsidTr="00BB5F52">
        <w:tblPrEx>
          <w:tblW w:w="9251" w:type="dxa"/>
          <w:tblCellSpacing w:w="15" w:type="dxa"/>
          <w:tblLook w:val="04A0"/>
        </w:tblPrEx>
        <w:trPr>
          <w:trHeight w:val="351"/>
          <w:tblCellSpacing w:w="15" w:type="dxa"/>
        </w:trPr>
        <w:tc>
          <w:tcPr>
            <w:tcW w:w="0" w:type="auto"/>
            <w:tcMar>
              <w:top w:w="15" w:type="dxa"/>
              <w:left w:w="15" w:type="dxa"/>
              <w:bottom w:w="15" w:type="dxa"/>
              <w:right w:w="15" w:type="dxa"/>
            </w:tcMar>
            <w:vAlign w:val="center"/>
            <w:hideMark/>
          </w:tcPr>
          <w:p w:rsidR="00BB5F52" w:rsidRPr="00BB5F52" w:rsidP="00BB5F52" w14:paraId="6FC1F0CE" w14:textId="14020C5F">
            <w:pPr>
              <w:pStyle w:val="BodyText1"/>
            </w:pPr>
            <w:r>
              <w:t>a)</w:t>
            </w:r>
            <w:r w:rsidRPr="00BB5F52">
              <w:t xml:space="preserve"> Pursues better ways to get things done         </w:t>
            </w:r>
          </w:p>
        </w:tc>
        <w:tc>
          <w:tcPr>
            <w:tcW w:w="0" w:type="auto"/>
            <w:tcMar>
              <w:top w:w="15" w:type="dxa"/>
              <w:left w:w="15" w:type="dxa"/>
              <w:bottom w:w="15" w:type="dxa"/>
              <w:right w:w="15" w:type="dxa"/>
            </w:tcMar>
            <w:vAlign w:val="center"/>
            <w:hideMark/>
          </w:tcPr>
          <w:p w:rsidR="00BB5F52" w:rsidRPr="00BB5F52" w:rsidP="00BB5F52" w14:paraId="7E4009F1"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79CA4D2C"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60FF7D1B"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446F52D8"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7DCA00BB"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498B0516"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754F0045"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72CA4AC1"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5A2B956"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5EACEF62"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2B6865F5" w14:textId="77777777">
            <w:pPr>
              <w:pStyle w:val="BodyText1"/>
            </w:pPr>
            <w:r w:rsidRPr="00BB5F52">
              <w:t>10   </w:t>
            </w:r>
          </w:p>
        </w:tc>
      </w:tr>
      <w:tr w14:paraId="4366DC9C" w14:textId="77777777" w:rsidTr="00BB5F52">
        <w:tblPrEx>
          <w:tblW w:w="9251" w:type="dxa"/>
          <w:tblCellSpacing w:w="15" w:type="dxa"/>
          <w:tblLook w:val="04A0"/>
        </w:tblPrEx>
        <w:trPr>
          <w:trHeight w:val="370"/>
          <w:tblCellSpacing w:w="15" w:type="dxa"/>
        </w:trPr>
        <w:tc>
          <w:tcPr>
            <w:tcW w:w="0" w:type="auto"/>
            <w:tcMar>
              <w:top w:w="15" w:type="dxa"/>
              <w:left w:w="15" w:type="dxa"/>
              <w:bottom w:w="15" w:type="dxa"/>
              <w:right w:w="15" w:type="dxa"/>
            </w:tcMar>
            <w:vAlign w:val="center"/>
            <w:hideMark/>
          </w:tcPr>
          <w:p w:rsidR="00BB5F52" w:rsidRPr="00BB5F52" w:rsidP="00BB5F52" w14:paraId="594216B6" w14:textId="2DA15548">
            <w:pPr>
              <w:pStyle w:val="BodyText1"/>
            </w:pPr>
            <w:r>
              <w:t>b)</w:t>
            </w:r>
            <w:r w:rsidRPr="00BB5F52">
              <w:t xml:space="preserve"> Models breakthrough thinking         </w:t>
            </w:r>
          </w:p>
        </w:tc>
        <w:tc>
          <w:tcPr>
            <w:tcW w:w="0" w:type="auto"/>
            <w:tcMar>
              <w:top w:w="15" w:type="dxa"/>
              <w:left w:w="15" w:type="dxa"/>
              <w:bottom w:w="15" w:type="dxa"/>
              <w:right w:w="15" w:type="dxa"/>
            </w:tcMar>
            <w:vAlign w:val="center"/>
            <w:hideMark/>
          </w:tcPr>
          <w:p w:rsidR="00BB5F52" w:rsidRPr="00BB5F52" w:rsidP="00BB5F52" w14:paraId="576E1B8F"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362415D1"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2165B6BD"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562032E5"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2C4D6AE9"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310B3FD1"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179C003B"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56C19FF7"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D2299F9"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1379DE18"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454A0321" w14:textId="77777777">
            <w:pPr>
              <w:pStyle w:val="BodyText1"/>
            </w:pPr>
            <w:r w:rsidRPr="00BB5F52">
              <w:t>10   </w:t>
            </w:r>
          </w:p>
        </w:tc>
      </w:tr>
      <w:tr w14:paraId="4641768D" w14:textId="77777777" w:rsidTr="00BB5F52">
        <w:tblPrEx>
          <w:tblW w:w="9251" w:type="dxa"/>
          <w:tblCellSpacing w:w="15" w:type="dxa"/>
          <w:tblLook w:val="04A0"/>
        </w:tblPrEx>
        <w:trPr>
          <w:trHeight w:val="351"/>
          <w:tblCellSpacing w:w="15" w:type="dxa"/>
        </w:trPr>
        <w:tc>
          <w:tcPr>
            <w:tcW w:w="0" w:type="auto"/>
            <w:tcMar>
              <w:top w:w="15" w:type="dxa"/>
              <w:left w:w="15" w:type="dxa"/>
              <w:bottom w:w="15" w:type="dxa"/>
              <w:right w:w="15" w:type="dxa"/>
            </w:tcMar>
            <w:vAlign w:val="center"/>
            <w:hideMark/>
          </w:tcPr>
          <w:p w:rsidR="00BB5F52" w:rsidRPr="00BB5F52" w:rsidP="00BB5F52" w14:paraId="5C2A1B6C" w14:textId="21516A8C">
            <w:pPr>
              <w:pStyle w:val="BodyText1"/>
            </w:pPr>
            <w:r>
              <w:t>c)</w:t>
            </w:r>
            <w:r w:rsidRPr="00BB5F52">
              <w:t xml:space="preserve"> Acts as a change agent         </w:t>
            </w:r>
          </w:p>
        </w:tc>
        <w:tc>
          <w:tcPr>
            <w:tcW w:w="0" w:type="auto"/>
            <w:tcMar>
              <w:top w:w="15" w:type="dxa"/>
              <w:left w:w="15" w:type="dxa"/>
              <w:bottom w:w="15" w:type="dxa"/>
              <w:right w:w="15" w:type="dxa"/>
            </w:tcMar>
            <w:vAlign w:val="center"/>
            <w:hideMark/>
          </w:tcPr>
          <w:p w:rsidR="00BB5F52" w:rsidRPr="00BB5F52" w:rsidP="00BB5F52" w14:paraId="566AD467"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5B6348E9"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0AF0F627"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591FF209"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39952221"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294B242E"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42B7CA88"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1FE1AABC"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2F5FB448"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0593FAA9"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1903EA55" w14:textId="77777777">
            <w:pPr>
              <w:pStyle w:val="BodyText1"/>
            </w:pPr>
            <w:r w:rsidRPr="00BB5F52">
              <w:t>10   </w:t>
            </w:r>
          </w:p>
        </w:tc>
      </w:tr>
      <w:tr w14:paraId="1EA441CF" w14:textId="77777777" w:rsidTr="00BB5F52">
        <w:tblPrEx>
          <w:tblW w:w="9251" w:type="dxa"/>
          <w:tblCellSpacing w:w="15" w:type="dxa"/>
          <w:tblLook w:val="04A0"/>
        </w:tblPrEx>
        <w:trPr>
          <w:trHeight w:val="370"/>
          <w:tblCellSpacing w:w="15" w:type="dxa"/>
        </w:trPr>
        <w:tc>
          <w:tcPr>
            <w:tcW w:w="0" w:type="auto"/>
            <w:tcMar>
              <w:top w:w="15" w:type="dxa"/>
              <w:left w:w="15" w:type="dxa"/>
              <w:bottom w:w="15" w:type="dxa"/>
              <w:right w:w="15" w:type="dxa"/>
            </w:tcMar>
            <w:vAlign w:val="center"/>
            <w:hideMark/>
          </w:tcPr>
          <w:p w:rsidR="00BB5F52" w:rsidRPr="00BB5F52" w:rsidP="00BB5F52" w14:paraId="586DD77D" w14:textId="4B7149F6">
            <w:pPr>
              <w:pStyle w:val="BodyText1"/>
            </w:pPr>
            <w:r>
              <w:t>d)</w:t>
            </w:r>
            <w:r w:rsidRPr="00BB5F52">
              <w:t xml:space="preserve"> Helps others manage through change         </w:t>
            </w:r>
          </w:p>
        </w:tc>
        <w:tc>
          <w:tcPr>
            <w:tcW w:w="0" w:type="auto"/>
            <w:tcMar>
              <w:top w:w="15" w:type="dxa"/>
              <w:left w:w="15" w:type="dxa"/>
              <w:bottom w:w="15" w:type="dxa"/>
              <w:right w:w="15" w:type="dxa"/>
            </w:tcMar>
            <w:vAlign w:val="center"/>
            <w:hideMark/>
          </w:tcPr>
          <w:p w:rsidR="00BB5F52" w:rsidRPr="00BB5F52" w:rsidP="00BB5F52" w14:paraId="08F0AF34"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147E1ABC"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44D464A8"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23264A03"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EF22BC9"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7B867790"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70A5BC55"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2136EDCF"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34DEB73"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6F4E7F07"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316C3118" w14:textId="77777777">
            <w:pPr>
              <w:pStyle w:val="BodyText1"/>
            </w:pPr>
            <w:r w:rsidRPr="00BB5F52">
              <w:t>10   </w:t>
            </w:r>
          </w:p>
        </w:tc>
      </w:tr>
    </w:tbl>
    <w:p w:rsidR="00D03236" w:rsidRPr="00BB5F52" w:rsidP="00D03236" w14:paraId="26958F2E" w14:textId="77777777">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BB5F52" w14:paraId="4AA86FDF" w14:textId="77777777">
      <w:pPr>
        <w:pStyle w:val="BodyText1"/>
      </w:pPr>
    </w:p>
    <w:p w:rsidR="00BB5F52" w:rsidRPr="00BB5F52" w:rsidP="00BB5F52" w14:paraId="3AD8977A" w14:textId="77777777">
      <w:pPr>
        <w:pStyle w:val="BodyText1"/>
      </w:pPr>
    </w:p>
    <w:p w:rsidR="00BB5F52" w:rsidRPr="00BB5F52" w:rsidP="00BB5F52" w14:paraId="2237F884" w14:textId="77777777">
      <w:pPr>
        <w:pStyle w:val="BodyText1"/>
        <w:rPr>
          <w:b/>
        </w:rPr>
      </w:pPr>
      <w:r w:rsidRPr="00BB5F52">
        <w:rPr>
          <w:b/>
        </w:rPr>
        <w:t xml:space="preserve">5. Values People </w:t>
      </w:r>
    </w:p>
    <w:tbl>
      <w:tblPr>
        <w:tblW w:w="0" w:type="auto"/>
        <w:tblCellSpacing w:w="15" w:type="dxa"/>
        <w:tblLook w:val="04A0"/>
      </w:tblPr>
      <w:tblGrid>
        <w:gridCol w:w="5449"/>
        <w:gridCol w:w="574"/>
        <w:gridCol w:w="321"/>
        <w:gridCol w:w="321"/>
        <w:gridCol w:w="321"/>
        <w:gridCol w:w="321"/>
        <w:gridCol w:w="321"/>
        <w:gridCol w:w="321"/>
        <w:gridCol w:w="321"/>
        <w:gridCol w:w="321"/>
        <w:gridCol w:w="321"/>
        <w:gridCol w:w="448"/>
      </w:tblGrid>
      <w:tr w14:paraId="302C67D8"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6F67AD" w14:paraId="5845A795" w14:textId="329E7501">
            <w:pPr>
              <w:pStyle w:val="BodyText1"/>
            </w:pPr>
            <w:r>
              <w:t xml:space="preserve">a) </w:t>
            </w:r>
            <w:r w:rsidRPr="00BB5F52">
              <w:t>Shows respect for others and their ideas         </w:t>
            </w:r>
          </w:p>
        </w:tc>
        <w:tc>
          <w:tcPr>
            <w:tcW w:w="0" w:type="auto"/>
            <w:tcMar>
              <w:top w:w="15" w:type="dxa"/>
              <w:left w:w="15" w:type="dxa"/>
              <w:bottom w:w="15" w:type="dxa"/>
              <w:right w:w="15" w:type="dxa"/>
            </w:tcMar>
            <w:vAlign w:val="center"/>
            <w:hideMark/>
          </w:tcPr>
          <w:p w:rsidR="00BB5F52" w:rsidRPr="00BB5F52" w:rsidP="00BB5F52" w14:paraId="033AF1D9"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075CC8D5"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0D91534C"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1B3552C2"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67B4A3FE"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180442B8"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76805D2A"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358309AC"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7F16D73C"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2A4C0B24"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42541EBF" w14:textId="77777777">
            <w:pPr>
              <w:pStyle w:val="BodyText1"/>
            </w:pPr>
            <w:r w:rsidRPr="00BB5F52">
              <w:t>10   </w:t>
            </w:r>
          </w:p>
        </w:tc>
      </w:tr>
      <w:tr w14:paraId="2DFA6488"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6F67AD" w14:paraId="329896DF" w14:textId="62CF171A">
            <w:pPr>
              <w:pStyle w:val="BodyText1"/>
            </w:pPr>
            <w:r>
              <w:t xml:space="preserve">b) </w:t>
            </w:r>
            <w:r w:rsidRPr="00BB5F52">
              <w:t>Encourages others' involvement in making things better         </w:t>
            </w:r>
          </w:p>
        </w:tc>
        <w:tc>
          <w:tcPr>
            <w:tcW w:w="0" w:type="auto"/>
            <w:tcMar>
              <w:top w:w="15" w:type="dxa"/>
              <w:left w:w="15" w:type="dxa"/>
              <w:bottom w:w="15" w:type="dxa"/>
              <w:right w:w="15" w:type="dxa"/>
            </w:tcMar>
            <w:vAlign w:val="center"/>
            <w:hideMark/>
          </w:tcPr>
          <w:p w:rsidR="00BB5F52" w:rsidRPr="00BB5F52" w:rsidP="00BB5F52" w14:paraId="22E0B4D7"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21866F0E"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3D5F227C"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05BAC3F2"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68FBC6AC"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1E019153"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3D30D2A7"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150E1EAC"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9BB6355"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04DE8C39"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68B6201A" w14:textId="77777777">
            <w:pPr>
              <w:pStyle w:val="BodyText1"/>
            </w:pPr>
            <w:r w:rsidRPr="00BB5F52">
              <w:t>10   </w:t>
            </w:r>
          </w:p>
        </w:tc>
      </w:tr>
      <w:tr w14:paraId="7813277F"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BB5F52" w14:paraId="79EF7C23" w14:textId="3DB63EA0">
            <w:pPr>
              <w:pStyle w:val="BodyText1"/>
            </w:pPr>
            <w:r>
              <w:t>c)</w:t>
            </w:r>
            <w:r w:rsidRPr="00BB5F52">
              <w:t xml:space="preserve"> Appreciates differences between people in thought and style          </w:t>
            </w:r>
          </w:p>
        </w:tc>
        <w:tc>
          <w:tcPr>
            <w:tcW w:w="0" w:type="auto"/>
            <w:tcMar>
              <w:top w:w="15" w:type="dxa"/>
              <w:left w:w="15" w:type="dxa"/>
              <w:bottom w:w="15" w:type="dxa"/>
              <w:right w:w="15" w:type="dxa"/>
            </w:tcMar>
            <w:vAlign w:val="center"/>
            <w:hideMark/>
          </w:tcPr>
          <w:p w:rsidR="00BB5F52" w:rsidRPr="00BB5F52" w:rsidP="00BB5F52" w14:paraId="737A3689"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328B0E4C"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1BB03C13"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52FD5CCC"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5CDDEB47"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4897F595"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08B53976"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2B6A1FA9"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214D6E4A"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328CC2D5"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5D1B36D3" w14:textId="77777777">
            <w:pPr>
              <w:pStyle w:val="BodyText1"/>
            </w:pPr>
            <w:r w:rsidRPr="00BB5F52">
              <w:t>10   </w:t>
            </w:r>
          </w:p>
        </w:tc>
      </w:tr>
      <w:tr w14:paraId="5C749C49"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BB5F52" w14:paraId="11DF3417" w14:textId="138D5579">
            <w:pPr>
              <w:pStyle w:val="BodyText1"/>
            </w:pPr>
            <w:r>
              <w:t>d)</w:t>
            </w:r>
            <w:r w:rsidRPr="00BB5F52">
              <w:t xml:space="preserve"> Allows for flexibility in how work is accomplished         </w:t>
            </w:r>
          </w:p>
        </w:tc>
        <w:tc>
          <w:tcPr>
            <w:tcW w:w="0" w:type="auto"/>
            <w:tcMar>
              <w:top w:w="15" w:type="dxa"/>
              <w:left w:w="15" w:type="dxa"/>
              <w:bottom w:w="15" w:type="dxa"/>
              <w:right w:w="15" w:type="dxa"/>
            </w:tcMar>
            <w:vAlign w:val="center"/>
            <w:hideMark/>
          </w:tcPr>
          <w:p w:rsidR="00BB5F52" w:rsidRPr="00BB5F52" w:rsidP="00BB5F52" w14:paraId="3ADE210F"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76A719F5"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039BC039"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0929F3B2"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2976B4DA"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4A04EA15"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39950E22"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264BF469"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4AEC339D"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6284F536"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21BFF707" w14:textId="77777777">
            <w:pPr>
              <w:pStyle w:val="BodyText1"/>
            </w:pPr>
            <w:r w:rsidRPr="00BB5F52">
              <w:t>10   </w:t>
            </w:r>
          </w:p>
        </w:tc>
      </w:tr>
      <w:tr w14:paraId="23074E81"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BB5F52" w14:paraId="009C8712" w14:textId="3014B22A">
            <w:pPr>
              <w:pStyle w:val="BodyText1"/>
            </w:pPr>
            <w:r>
              <w:t>e)</w:t>
            </w:r>
            <w:r w:rsidRPr="00BB5F52">
              <w:t xml:space="preserve"> Considers others' needs when making decisions         </w:t>
            </w:r>
          </w:p>
        </w:tc>
        <w:tc>
          <w:tcPr>
            <w:tcW w:w="0" w:type="auto"/>
            <w:tcMar>
              <w:top w:w="15" w:type="dxa"/>
              <w:left w:w="15" w:type="dxa"/>
              <w:bottom w:w="15" w:type="dxa"/>
              <w:right w:w="15" w:type="dxa"/>
            </w:tcMar>
            <w:vAlign w:val="center"/>
            <w:hideMark/>
          </w:tcPr>
          <w:p w:rsidR="00BB5F52" w:rsidRPr="00BB5F52" w:rsidP="00BB5F52" w14:paraId="0FF67C42"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7E09A4B9"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5301541D"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7504CB5A"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53FA2E56"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3FD06FC9"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3A5D43FE"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2706362D"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34591A17"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594AB19B"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218C6B91" w14:textId="77777777">
            <w:pPr>
              <w:pStyle w:val="BodyText1"/>
            </w:pPr>
            <w:r w:rsidRPr="00BB5F52">
              <w:t>10   </w:t>
            </w:r>
          </w:p>
        </w:tc>
      </w:tr>
    </w:tbl>
    <w:p w:rsidR="00D03236" w:rsidRPr="00BB5F52" w:rsidP="00D03236" w14:paraId="06DFCDCE" w14:textId="77777777">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BB5F52" w14:paraId="4E925D87" w14:textId="77777777">
      <w:pPr>
        <w:pStyle w:val="BodyText1"/>
      </w:pPr>
    </w:p>
    <w:p w:rsidR="00BB5F52" w:rsidRPr="00BB5F52" w:rsidP="00BB5F52" w14:paraId="601AD903" w14:textId="77777777">
      <w:pPr>
        <w:pStyle w:val="BodyText1"/>
      </w:pPr>
    </w:p>
    <w:p w:rsidR="00BB5F52" w:rsidRPr="00BB5F52" w:rsidP="00BB5F52" w14:paraId="0104212F" w14:textId="77777777">
      <w:pPr>
        <w:pStyle w:val="BodyText1"/>
        <w:rPr>
          <w:b/>
        </w:rPr>
      </w:pPr>
      <w:r w:rsidRPr="00BB5F52">
        <w:rPr>
          <w:b/>
        </w:rPr>
        <w:t xml:space="preserve">6. Develops Self and Others </w:t>
      </w:r>
    </w:p>
    <w:tbl>
      <w:tblPr>
        <w:tblW w:w="0" w:type="auto"/>
        <w:tblCellSpacing w:w="15" w:type="dxa"/>
        <w:tblLook w:val="04A0"/>
      </w:tblPr>
      <w:tblGrid>
        <w:gridCol w:w="5449"/>
        <w:gridCol w:w="574"/>
        <w:gridCol w:w="321"/>
        <w:gridCol w:w="321"/>
        <w:gridCol w:w="321"/>
        <w:gridCol w:w="321"/>
        <w:gridCol w:w="321"/>
        <w:gridCol w:w="321"/>
        <w:gridCol w:w="321"/>
        <w:gridCol w:w="321"/>
        <w:gridCol w:w="321"/>
        <w:gridCol w:w="448"/>
      </w:tblGrid>
      <w:tr w14:paraId="50A11AC4"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BB5F52" w14:paraId="1679BA6E" w14:textId="4A9AA836">
            <w:pPr>
              <w:pStyle w:val="BodyText1"/>
            </w:pPr>
            <w:r>
              <w:t>a)</w:t>
            </w:r>
            <w:r w:rsidRPr="00BB5F52">
              <w:t xml:space="preserve"> Demonstrates personal growth</w:t>
            </w:r>
            <w:r w:rsidR="00033703">
              <w:t xml:space="preserve"> </w:t>
            </w:r>
            <w:r w:rsidRPr="00BB5F52">
              <w:t>and learning         </w:t>
            </w:r>
          </w:p>
        </w:tc>
        <w:tc>
          <w:tcPr>
            <w:tcW w:w="0" w:type="auto"/>
            <w:tcMar>
              <w:top w:w="15" w:type="dxa"/>
              <w:left w:w="15" w:type="dxa"/>
              <w:bottom w:w="15" w:type="dxa"/>
              <w:right w:w="15" w:type="dxa"/>
            </w:tcMar>
            <w:vAlign w:val="center"/>
            <w:hideMark/>
          </w:tcPr>
          <w:p w:rsidR="00BB5F52" w:rsidRPr="00BB5F52" w:rsidP="00BB5F52" w14:paraId="56F1C3D6"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13F2BEBA"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628B966C"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2016978F"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1DC11920"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13EDA1BE"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1E62A395"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492A4F63"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77347502"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3279CB15"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0570BA20" w14:textId="77777777">
            <w:pPr>
              <w:pStyle w:val="BodyText1"/>
            </w:pPr>
            <w:r w:rsidRPr="00BB5F52">
              <w:t>10   </w:t>
            </w:r>
          </w:p>
        </w:tc>
      </w:tr>
      <w:tr w14:paraId="519A870A"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6F67AD" w14:paraId="4F8CB36F" w14:textId="061F4049">
            <w:pPr>
              <w:pStyle w:val="BodyText1"/>
            </w:pPr>
            <w:r>
              <w:t>b)</w:t>
            </w:r>
            <w:r w:rsidRPr="00BB5F52">
              <w:t xml:space="preserve"> Encourages continuous growth</w:t>
            </w:r>
            <w:r w:rsidR="00033703">
              <w:t xml:space="preserve"> </w:t>
            </w:r>
            <w:r w:rsidR="00B20856">
              <w:t>and</w:t>
            </w:r>
            <w:r w:rsidRPr="00BB5F52">
              <w:t xml:space="preserve"> learning in others         </w:t>
            </w:r>
          </w:p>
        </w:tc>
        <w:tc>
          <w:tcPr>
            <w:tcW w:w="0" w:type="auto"/>
            <w:tcMar>
              <w:top w:w="15" w:type="dxa"/>
              <w:left w:w="15" w:type="dxa"/>
              <w:bottom w:w="15" w:type="dxa"/>
              <w:right w:w="15" w:type="dxa"/>
            </w:tcMar>
            <w:vAlign w:val="center"/>
            <w:hideMark/>
          </w:tcPr>
          <w:p w:rsidR="00BB5F52" w:rsidRPr="00BB5F52" w:rsidP="00BB5F52" w14:paraId="63CC882E"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38914B44"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39014187"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003B9903"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969A7B7"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3553BD9F"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689E5012"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1C72B2E6"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7745D002"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4C49CE3E"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467A018E" w14:textId="77777777">
            <w:pPr>
              <w:pStyle w:val="BodyText1"/>
            </w:pPr>
            <w:r w:rsidRPr="00BB5F52">
              <w:t>10   </w:t>
            </w:r>
          </w:p>
        </w:tc>
      </w:tr>
      <w:tr w14:paraId="111C7AB0"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6F67AD" w14:paraId="303B7E66" w14:textId="15E6FDC2">
            <w:pPr>
              <w:pStyle w:val="BodyText1"/>
            </w:pPr>
            <w:r>
              <w:t>c)</w:t>
            </w:r>
            <w:r w:rsidRPr="00BB5F52">
              <w:t xml:space="preserve"> Acknowledges mistakes </w:t>
            </w:r>
            <w:r w:rsidR="00B20856">
              <w:t>and</w:t>
            </w:r>
            <w:r w:rsidRPr="00BB5F52">
              <w:t xml:space="preserve"> learns from them         </w:t>
            </w:r>
          </w:p>
        </w:tc>
        <w:tc>
          <w:tcPr>
            <w:tcW w:w="0" w:type="auto"/>
            <w:tcMar>
              <w:top w:w="15" w:type="dxa"/>
              <w:left w:w="15" w:type="dxa"/>
              <w:bottom w:w="15" w:type="dxa"/>
              <w:right w:w="15" w:type="dxa"/>
            </w:tcMar>
            <w:vAlign w:val="center"/>
            <w:hideMark/>
          </w:tcPr>
          <w:p w:rsidR="00BB5F52" w:rsidRPr="00BB5F52" w:rsidP="00BB5F52" w14:paraId="756CDAE1"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6C15E30B"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1EB42033"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7F43FA19"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6DDE8C69"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0DBD97C0"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3D73611D"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0E617080"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4B25A59B"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7E4F139B"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3AB01B84" w14:textId="77777777">
            <w:pPr>
              <w:pStyle w:val="BodyText1"/>
            </w:pPr>
            <w:r w:rsidRPr="00BB5F52">
              <w:t>10   </w:t>
            </w:r>
          </w:p>
        </w:tc>
      </w:tr>
      <w:tr w14:paraId="6185A276"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BB5F52" w14:paraId="0C9B5C5A" w14:textId="2ECC69C2">
            <w:pPr>
              <w:pStyle w:val="BodyText1"/>
            </w:pPr>
            <w:r>
              <w:t>d)</w:t>
            </w:r>
            <w:r w:rsidRPr="00BB5F52">
              <w:t xml:space="preserve"> Sets clear performance expectations</w:t>
            </w:r>
            <w:r w:rsidR="00033703">
              <w:t xml:space="preserve"> </w:t>
            </w:r>
            <w:r w:rsidRPr="00BB5F52">
              <w:t>in advance         </w:t>
            </w:r>
          </w:p>
        </w:tc>
        <w:tc>
          <w:tcPr>
            <w:tcW w:w="0" w:type="auto"/>
            <w:tcMar>
              <w:top w:w="15" w:type="dxa"/>
              <w:left w:w="15" w:type="dxa"/>
              <w:bottom w:w="15" w:type="dxa"/>
              <w:right w:w="15" w:type="dxa"/>
            </w:tcMar>
            <w:vAlign w:val="center"/>
            <w:hideMark/>
          </w:tcPr>
          <w:p w:rsidR="00BB5F52" w:rsidRPr="00BB5F52" w:rsidP="00BB5F52" w14:paraId="3F3294D4"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12846255"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7BBD1E22"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2139F497"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4769109C"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24AEFCA7"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681F4D2F"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13E0FEF6"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39A1D2A6"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101AF563"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75448A96" w14:textId="77777777">
            <w:pPr>
              <w:pStyle w:val="BodyText1"/>
            </w:pPr>
            <w:r w:rsidRPr="00BB5F52">
              <w:t>10   </w:t>
            </w:r>
          </w:p>
        </w:tc>
      </w:tr>
      <w:tr w14:paraId="4A90923D"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BB5F52" w14:paraId="5EB68060" w14:textId="2D710F5D">
            <w:pPr>
              <w:pStyle w:val="BodyText1"/>
            </w:pPr>
            <w:r>
              <w:t>e)</w:t>
            </w:r>
            <w:r w:rsidRPr="00BB5F52">
              <w:t xml:space="preserve"> Shares positive performance</w:t>
            </w:r>
            <w:r w:rsidR="00033703">
              <w:t xml:space="preserve"> </w:t>
            </w:r>
            <w:r w:rsidRPr="00BB5F52">
              <w:t>feedback that is timely and direct         </w:t>
            </w:r>
          </w:p>
        </w:tc>
        <w:tc>
          <w:tcPr>
            <w:tcW w:w="0" w:type="auto"/>
            <w:tcMar>
              <w:top w:w="15" w:type="dxa"/>
              <w:left w:w="15" w:type="dxa"/>
              <w:bottom w:w="15" w:type="dxa"/>
              <w:right w:w="15" w:type="dxa"/>
            </w:tcMar>
            <w:vAlign w:val="center"/>
            <w:hideMark/>
          </w:tcPr>
          <w:p w:rsidR="00BB5F52" w:rsidRPr="00BB5F52" w:rsidP="00BB5F52" w14:paraId="1A67D837"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1CDE7AB1"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1E15A16F"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3EDEDD97"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6E7C186"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03F7F917"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5B1B9ECD"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4DA80832"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424F4B51"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77094481"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39960026" w14:textId="77777777">
            <w:pPr>
              <w:pStyle w:val="BodyText1"/>
            </w:pPr>
            <w:r w:rsidRPr="00BB5F52">
              <w:t>10   </w:t>
            </w:r>
          </w:p>
        </w:tc>
      </w:tr>
      <w:tr w14:paraId="58375C66"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BB5F52" w14:paraId="2746FF3C" w14:textId="422C3337">
            <w:pPr>
              <w:pStyle w:val="BodyText1"/>
            </w:pPr>
            <w:r>
              <w:t>f)</w:t>
            </w:r>
            <w:r w:rsidRPr="00BB5F52">
              <w:t xml:space="preserve"> Shares negative performance</w:t>
            </w:r>
            <w:r w:rsidR="00033703">
              <w:t xml:space="preserve"> </w:t>
            </w:r>
            <w:r w:rsidRPr="00BB5F52">
              <w:t>that is timely and direct         </w:t>
            </w:r>
          </w:p>
        </w:tc>
        <w:tc>
          <w:tcPr>
            <w:tcW w:w="0" w:type="auto"/>
            <w:tcMar>
              <w:top w:w="15" w:type="dxa"/>
              <w:left w:w="15" w:type="dxa"/>
              <w:bottom w:w="15" w:type="dxa"/>
              <w:right w:w="15" w:type="dxa"/>
            </w:tcMar>
            <w:vAlign w:val="center"/>
            <w:hideMark/>
          </w:tcPr>
          <w:p w:rsidR="00BB5F52" w:rsidRPr="00BB5F52" w:rsidP="00BB5F52" w14:paraId="69BA68CD"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2F536FAB"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2EEFBBE1"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3E076887"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3D41C8F4"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1FC6FE2D"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3011CD67"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3601C614"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7D18C90D"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3AE5E51E"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2093913C" w14:textId="77777777">
            <w:pPr>
              <w:pStyle w:val="BodyText1"/>
            </w:pPr>
            <w:r w:rsidRPr="00BB5F52">
              <w:t>10   </w:t>
            </w:r>
          </w:p>
        </w:tc>
      </w:tr>
      <w:tr w14:paraId="44934497" w14:textId="77777777" w:rsidTr="00BB5F52">
        <w:tblPrEx>
          <w:tblW w:w="0" w:type="auto"/>
          <w:tblCellSpacing w:w="15" w:type="dxa"/>
          <w:tblLook w:val="04A0"/>
        </w:tblPrEx>
        <w:trPr>
          <w:tblCellSpacing w:w="15" w:type="dxa"/>
        </w:trPr>
        <w:tc>
          <w:tcPr>
            <w:tcW w:w="0" w:type="auto"/>
            <w:tcMar>
              <w:top w:w="15" w:type="dxa"/>
              <w:left w:w="15" w:type="dxa"/>
              <w:bottom w:w="15" w:type="dxa"/>
              <w:right w:w="15" w:type="dxa"/>
            </w:tcMar>
            <w:vAlign w:val="center"/>
            <w:hideMark/>
          </w:tcPr>
          <w:p w:rsidR="00BB5F52" w:rsidRPr="00BB5F52" w:rsidP="006F67AD" w14:paraId="5EE09855" w14:textId="353BFFBD">
            <w:pPr>
              <w:pStyle w:val="BodyText1"/>
            </w:pPr>
            <w:r>
              <w:t>g)</w:t>
            </w:r>
            <w:r w:rsidRPr="00BB5F52">
              <w:t xml:space="preserve"> Sends candid messages that are</w:t>
            </w:r>
            <w:r w:rsidR="00033703">
              <w:t xml:space="preserve"> </w:t>
            </w:r>
            <w:r w:rsidRPr="00BB5F52">
              <w:t>focused on the issue</w:t>
            </w:r>
            <w:r w:rsidR="0003366C">
              <w:t>,</w:t>
            </w:r>
            <w:r w:rsidRPr="00BB5F52">
              <w:t xml:space="preserve"> not the person         </w:t>
            </w:r>
          </w:p>
        </w:tc>
        <w:tc>
          <w:tcPr>
            <w:tcW w:w="0" w:type="auto"/>
            <w:tcMar>
              <w:top w:w="15" w:type="dxa"/>
              <w:left w:w="15" w:type="dxa"/>
              <w:bottom w:w="15" w:type="dxa"/>
              <w:right w:w="15" w:type="dxa"/>
            </w:tcMar>
            <w:vAlign w:val="center"/>
            <w:hideMark/>
          </w:tcPr>
          <w:p w:rsidR="00BB5F52" w:rsidRPr="00BB5F52" w:rsidP="00BB5F52" w14:paraId="6940E891"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7A26EDE5"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4281679F"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79711B4C"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33118F7"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0D977401"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064A0DA8"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61FA8E7E"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643954E8"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067B4005"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4153BD55" w14:textId="77777777">
            <w:pPr>
              <w:pStyle w:val="BodyText1"/>
            </w:pPr>
            <w:r w:rsidRPr="00BB5F52">
              <w:t>10   </w:t>
            </w:r>
          </w:p>
        </w:tc>
      </w:tr>
    </w:tbl>
    <w:p w:rsidR="00D03236" w:rsidRPr="00BB5F52" w:rsidP="00D03236" w14:paraId="57B4F414" w14:textId="77777777">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BB5F52" w14:paraId="05A54F3D" w14:textId="2B8846D4">
      <w:pPr>
        <w:pStyle w:val="BodyText1"/>
      </w:pPr>
    </w:p>
    <w:p w:rsidR="00BB5F52" w:rsidRPr="00BB5F52" w:rsidP="00BB5F52" w14:paraId="1D050AE7" w14:textId="77777777">
      <w:pPr>
        <w:pStyle w:val="BodyText1"/>
        <w:rPr>
          <w:b/>
        </w:rPr>
      </w:pPr>
      <w:r w:rsidRPr="00BB5F52">
        <w:rPr>
          <w:b/>
        </w:rPr>
        <w:t xml:space="preserve">7. Communicates with Candor </w:t>
      </w:r>
    </w:p>
    <w:tbl>
      <w:tblPr>
        <w:tblW w:w="9625" w:type="dxa"/>
        <w:tblCellSpacing w:w="15" w:type="dxa"/>
        <w:tblLook w:val="04A0"/>
      </w:tblPr>
      <w:tblGrid>
        <w:gridCol w:w="5384"/>
        <w:gridCol w:w="574"/>
        <w:gridCol w:w="321"/>
        <w:gridCol w:w="321"/>
        <w:gridCol w:w="337"/>
        <w:gridCol w:w="321"/>
        <w:gridCol w:w="337"/>
        <w:gridCol w:w="360"/>
        <w:gridCol w:w="321"/>
        <w:gridCol w:w="337"/>
        <w:gridCol w:w="321"/>
        <w:gridCol w:w="691"/>
      </w:tblGrid>
      <w:tr w14:paraId="33BA8D42" w14:textId="77777777" w:rsidTr="007B20F5">
        <w:tblPrEx>
          <w:tblW w:w="9625" w:type="dxa"/>
          <w:tblCellSpacing w:w="15" w:type="dxa"/>
          <w:tblLook w:val="04A0"/>
        </w:tblPrEx>
        <w:trPr>
          <w:trHeight w:val="573"/>
          <w:tblCellSpacing w:w="15" w:type="dxa"/>
        </w:trPr>
        <w:tc>
          <w:tcPr>
            <w:tcW w:w="5355" w:type="dxa"/>
            <w:tcMar>
              <w:top w:w="15" w:type="dxa"/>
              <w:left w:w="15" w:type="dxa"/>
              <w:bottom w:w="15" w:type="dxa"/>
              <w:right w:w="15" w:type="dxa"/>
            </w:tcMar>
            <w:vAlign w:val="center"/>
            <w:hideMark/>
          </w:tcPr>
          <w:p w:rsidR="00BB5F52" w:rsidRPr="00BB5F52" w:rsidP="0003366C" w14:paraId="65800F44" w14:textId="15D377C8">
            <w:pPr>
              <w:pStyle w:val="BodyText1"/>
            </w:pPr>
            <w:r>
              <w:t>a)</w:t>
            </w:r>
            <w:r w:rsidRPr="00BB5F52">
              <w:t xml:space="preserve"> Communicates effectively and</w:t>
            </w:r>
            <w:r>
              <w:t xml:space="preserve"> </w:t>
            </w:r>
            <w:r w:rsidR="0003366C">
              <w:t>regularly</w:t>
            </w:r>
            <w:r w:rsidRPr="00BB5F52" w:rsidR="0003366C">
              <w:t>         </w:t>
            </w:r>
          </w:p>
        </w:tc>
        <w:tc>
          <w:tcPr>
            <w:tcW w:w="527" w:type="dxa"/>
            <w:tcMar>
              <w:top w:w="15" w:type="dxa"/>
              <w:left w:w="15" w:type="dxa"/>
              <w:bottom w:w="15" w:type="dxa"/>
              <w:right w:w="15" w:type="dxa"/>
            </w:tcMar>
            <w:vAlign w:val="center"/>
            <w:hideMark/>
          </w:tcPr>
          <w:p w:rsidR="00BB5F52" w:rsidRPr="00BB5F52" w:rsidP="00BB5F52" w14:paraId="7CD68B40" w14:textId="77777777">
            <w:pPr>
              <w:pStyle w:val="BodyText1"/>
            </w:pPr>
            <w:r w:rsidRPr="00BB5F52">
              <w:t>N/O   </w:t>
            </w:r>
          </w:p>
        </w:tc>
        <w:tc>
          <w:tcPr>
            <w:tcW w:w="291" w:type="dxa"/>
            <w:tcMar>
              <w:top w:w="15" w:type="dxa"/>
              <w:left w:w="15" w:type="dxa"/>
              <w:bottom w:w="15" w:type="dxa"/>
              <w:right w:w="15" w:type="dxa"/>
            </w:tcMar>
            <w:vAlign w:val="center"/>
            <w:hideMark/>
          </w:tcPr>
          <w:p w:rsidR="00BB5F52" w:rsidRPr="00BB5F52" w:rsidP="00BB5F52" w14:paraId="4DA91780" w14:textId="77777777">
            <w:pPr>
              <w:pStyle w:val="BodyText1"/>
            </w:pPr>
            <w:r w:rsidRPr="00BB5F52">
              <w:t>1   </w:t>
            </w:r>
          </w:p>
        </w:tc>
        <w:tc>
          <w:tcPr>
            <w:tcW w:w="291" w:type="dxa"/>
            <w:tcMar>
              <w:top w:w="15" w:type="dxa"/>
              <w:left w:w="15" w:type="dxa"/>
              <w:bottom w:w="15" w:type="dxa"/>
              <w:right w:w="15" w:type="dxa"/>
            </w:tcMar>
            <w:vAlign w:val="center"/>
            <w:hideMark/>
          </w:tcPr>
          <w:p w:rsidR="00BB5F52" w:rsidRPr="00BB5F52" w:rsidP="00BB5F52" w14:paraId="6AF77013" w14:textId="77777777">
            <w:pPr>
              <w:pStyle w:val="BodyText1"/>
            </w:pPr>
            <w:r w:rsidRPr="00BB5F52">
              <w:t>2   </w:t>
            </w:r>
          </w:p>
        </w:tc>
        <w:tc>
          <w:tcPr>
            <w:tcW w:w="307" w:type="dxa"/>
            <w:tcMar>
              <w:top w:w="15" w:type="dxa"/>
              <w:left w:w="15" w:type="dxa"/>
              <w:bottom w:w="15" w:type="dxa"/>
              <w:right w:w="15" w:type="dxa"/>
            </w:tcMar>
            <w:vAlign w:val="center"/>
            <w:hideMark/>
          </w:tcPr>
          <w:p w:rsidR="00BB5F52" w:rsidRPr="00BB5F52" w:rsidP="00BB5F52" w14:paraId="31937C4B" w14:textId="77777777">
            <w:pPr>
              <w:pStyle w:val="BodyText1"/>
            </w:pPr>
            <w:r w:rsidRPr="00BB5F52">
              <w:t>3   </w:t>
            </w:r>
          </w:p>
        </w:tc>
        <w:tc>
          <w:tcPr>
            <w:tcW w:w="291" w:type="dxa"/>
            <w:tcMar>
              <w:top w:w="15" w:type="dxa"/>
              <w:left w:w="15" w:type="dxa"/>
              <w:bottom w:w="15" w:type="dxa"/>
              <w:right w:w="15" w:type="dxa"/>
            </w:tcMar>
            <w:vAlign w:val="center"/>
            <w:hideMark/>
          </w:tcPr>
          <w:p w:rsidR="00BB5F52" w:rsidRPr="00BB5F52" w:rsidP="00BB5F52" w14:paraId="02141899" w14:textId="77777777">
            <w:pPr>
              <w:pStyle w:val="BodyText1"/>
            </w:pPr>
            <w:r w:rsidRPr="00BB5F52">
              <w:t>4   </w:t>
            </w:r>
          </w:p>
        </w:tc>
        <w:tc>
          <w:tcPr>
            <w:tcW w:w="307" w:type="dxa"/>
            <w:tcMar>
              <w:top w:w="15" w:type="dxa"/>
              <w:left w:w="15" w:type="dxa"/>
              <w:bottom w:w="15" w:type="dxa"/>
              <w:right w:w="15" w:type="dxa"/>
            </w:tcMar>
            <w:vAlign w:val="center"/>
            <w:hideMark/>
          </w:tcPr>
          <w:p w:rsidR="00BB5F52" w:rsidRPr="00BB5F52" w:rsidP="00BB5F52" w14:paraId="580066C5" w14:textId="77777777">
            <w:pPr>
              <w:pStyle w:val="BodyText1"/>
            </w:pPr>
            <w:r w:rsidRPr="00BB5F52">
              <w:t>5   </w:t>
            </w:r>
          </w:p>
        </w:tc>
        <w:tc>
          <w:tcPr>
            <w:tcW w:w="330" w:type="dxa"/>
            <w:tcMar>
              <w:top w:w="15" w:type="dxa"/>
              <w:left w:w="15" w:type="dxa"/>
              <w:bottom w:w="15" w:type="dxa"/>
              <w:right w:w="15" w:type="dxa"/>
            </w:tcMar>
            <w:vAlign w:val="center"/>
            <w:hideMark/>
          </w:tcPr>
          <w:p w:rsidR="00BB5F52" w:rsidRPr="00BB5F52" w:rsidP="00BB5F52" w14:paraId="22736E75" w14:textId="77777777">
            <w:pPr>
              <w:pStyle w:val="BodyText1"/>
            </w:pPr>
            <w:r w:rsidRPr="00BB5F52">
              <w:t>6   </w:t>
            </w:r>
          </w:p>
        </w:tc>
        <w:tc>
          <w:tcPr>
            <w:tcW w:w="291" w:type="dxa"/>
            <w:tcMar>
              <w:top w:w="15" w:type="dxa"/>
              <w:left w:w="15" w:type="dxa"/>
              <w:bottom w:w="15" w:type="dxa"/>
              <w:right w:w="15" w:type="dxa"/>
            </w:tcMar>
            <w:vAlign w:val="center"/>
            <w:hideMark/>
          </w:tcPr>
          <w:p w:rsidR="00BB5F52" w:rsidRPr="00BB5F52" w:rsidP="00BB5F52" w14:paraId="416155A5" w14:textId="77777777">
            <w:pPr>
              <w:pStyle w:val="BodyText1"/>
            </w:pPr>
            <w:r w:rsidRPr="00BB5F52">
              <w:t>7   </w:t>
            </w:r>
          </w:p>
        </w:tc>
        <w:tc>
          <w:tcPr>
            <w:tcW w:w="307" w:type="dxa"/>
            <w:tcMar>
              <w:top w:w="15" w:type="dxa"/>
              <w:left w:w="15" w:type="dxa"/>
              <w:bottom w:w="15" w:type="dxa"/>
              <w:right w:w="15" w:type="dxa"/>
            </w:tcMar>
            <w:vAlign w:val="center"/>
            <w:hideMark/>
          </w:tcPr>
          <w:p w:rsidR="00BB5F52" w:rsidRPr="00BB5F52" w:rsidP="00BB5F52" w14:paraId="4E1F7E4C" w14:textId="77777777">
            <w:pPr>
              <w:pStyle w:val="BodyText1"/>
            </w:pPr>
            <w:r w:rsidRPr="00BB5F52">
              <w:t>8   </w:t>
            </w:r>
          </w:p>
        </w:tc>
        <w:tc>
          <w:tcPr>
            <w:tcW w:w="291" w:type="dxa"/>
            <w:tcMar>
              <w:top w:w="15" w:type="dxa"/>
              <w:left w:w="15" w:type="dxa"/>
              <w:bottom w:w="15" w:type="dxa"/>
              <w:right w:w="15" w:type="dxa"/>
            </w:tcMar>
            <w:vAlign w:val="center"/>
            <w:hideMark/>
          </w:tcPr>
          <w:p w:rsidR="00BB5F52" w:rsidRPr="00BB5F52" w:rsidP="00BB5F52" w14:paraId="293CFDE8" w14:textId="77777777">
            <w:pPr>
              <w:pStyle w:val="BodyText1"/>
            </w:pPr>
            <w:r w:rsidRPr="00BB5F52">
              <w:t>9   </w:t>
            </w:r>
          </w:p>
        </w:tc>
        <w:tc>
          <w:tcPr>
            <w:tcW w:w="647" w:type="dxa"/>
            <w:tcMar>
              <w:top w:w="15" w:type="dxa"/>
              <w:left w:w="15" w:type="dxa"/>
              <w:bottom w:w="15" w:type="dxa"/>
              <w:right w:w="15" w:type="dxa"/>
            </w:tcMar>
            <w:vAlign w:val="center"/>
            <w:hideMark/>
          </w:tcPr>
          <w:p w:rsidR="00BB5F52" w:rsidRPr="00BB5F52" w:rsidP="00BB5F52" w14:paraId="23E56E05" w14:textId="77777777">
            <w:pPr>
              <w:pStyle w:val="BodyText1"/>
            </w:pPr>
            <w:r w:rsidRPr="00BB5F52">
              <w:t>10   </w:t>
            </w:r>
          </w:p>
        </w:tc>
      </w:tr>
      <w:tr w14:paraId="46F51EF0" w14:textId="77777777" w:rsidTr="007B20F5">
        <w:tblPrEx>
          <w:tblW w:w="9625" w:type="dxa"/>
          <w:tblCellSpacing w:w="15" w:type="dxa"/>
          <w:tblLook w:val="04A0"/>
        </w:tblPrEx>
        <w:trPr>
          <w:trHeight w:val="294"/>
          <w:tblCellSpacing w:w="15" w:type="dxa"/>
        </w:trPr>
        <w:tc>
          <w:tcPr>
            <w:tcW w:w="5355" w:type="dxa"/>
            <w:tcMar>
              <w:top w:w="15" w:type="dxa"/>
              <w:left w:w="15" w:type="dxa"/>
              <w:bottom w:w="15" w:type="dxa"/>
              <w:right w:w="15" w:type="dxa"/>
            </w:tcMar>
            <w:vAlign w:val="center"/>
            <w:hideMark/>
          </w:tcPr>
          <w:p w:rsidR="00BB5F52" w:rsidRPr="00BB5F52" w:rsidP="00BB5F52" w14:paraId="16C9F5D8" w14:textId="6CA703E7">
            <w:pPr>
              <w:pStyle w:val="BodyText1"/>
            </w:pPr>
            <w:r>
              <w:t>b)</w:t>
            </w:r>
            <w:r w:rsidRPr="00BB5F52">
              <w:t xml:space="preserve"> Listens to what others have to say         </w:t>
            </w:r>
          </w:p>
        </w:tc>
        <w:tc>
          <w:tcPr>
            <w:tcW w:w="527" w:type="dxa"/>
            <w:tcMar>
              <w:top w:w="15" w:type="dxa"/>
              <w:left w:w="15" w:type="dxa"/>
              <w:bottom w:w="15" w:type="dxa"/>
              <w:right w:w="15" w:type="dxa"/>
            </w:tcMar>
            <w:vAlign w:val="center"/>
            <w:hideMark/>
          </w:tcPr>
          <w:p w:rsidR="00BB5F52" w:rsidRPr="00BB5F52" w:rsidP="00BB5F52" w14:paraId="5CE92347" w14:textId="77777777">
            <w:pPr>
              <w:pStyle w:val="BodyText1"/>
            </w:pPr>
            <w:r w:rsidRPr="00BB5F52">
              <w:t>N/O   </w:t>
            </w:r>
          </w:p>
        </w:tc>
        <w:tc>
          <w:tcPr>
            <w:tcW w:w="291" w:type="dxa"/>
            <w:tcMar>
              <w:top w:w="15" w:type="dxa"/>
              <w:left w:w="15" w:type="dxa"/>
              <w:bottom w:w="15" w:type="dxa"/>
              <w:right w:w="15" w:type="dxa"/>
            </w:tcMar>
            <w:vAlign w:val="center"/>
            <w:hideMark/>
          </w:tcPr>
          <w:p w:rsidR="00BB5F52" w:rsidRPr="00BB5F52" w:rsidP="00BB5F52" w14:paraId="76FB4364" w14:textId="77777777">
            <w:pPr>
              <w:pStyle w:val="BodyText1"/>
            </w:pPr>
            <w:r w:rsidRPr="00BB5F52">
              <w:t>1   </w:t>
            </w:r>
          </w:p>
        </w:tc>
        <w:tc>
          <w:tcPr>
            <w:tcW w:w="291" w:type="dxa"/>
            <w:tcMar>
              <w:top w:w="15" w:type="dxa"/>
              <w:left w:w="15" w:type="dxa"/>
              <w:bottom w:w="15" w:type="dxa"/>
              <w:right w:w="15" w:type="dxa"/>
            </w:tcMar>
            <w:vAlign w:val="center"/>
            <w:hideMark/>
          </w:tcPr>
          <w:p w:rsidR="00BB5F52" w:rsidRPr="00BB5F52" w:rsidP="00BB5F52" w14:paraId="2055430C" w14:textId="77777777">
            <w:pPr>
              <w:pStyle w:val="BodyText1"/>
            </w:pPr>
            <w:r w:rsidRPr="00BB5F52">
              <w:t>2   </w:t>
            </w:r>
          </w:p>
        </w:tc>
        <w:tc>
          <w:tcPr>
            <w:tcW w:w="307" w:type="dxa"/>
            <w:tcMar>
              <w:top w:w="15" w:type="dxa"/>
              <w:left w:w="15" w:type="dxa"/>
              <w:bottom w:w="15" w:type="dxa"/>
              <w:right w:w="15" w:type="dxa"/>
            </w:tcMar>
            <w:vAlign w:val="center"/>
            <w:hideMark/>
          </w:tcPr>
          <w:p w:rsidR="00BB5F52" w:rsidRPr="00BB5F52" w:rsidP="00BB5F52" w14:paraId="01F9F69C" w14:textId="77777777">
            <w:pPr>
              <w:pStyle w:val="BodyText1"/>
            </w:pPr>
            <w:r w:rsidRPr="00BB5F52">
              <w:t>3   </w:t>
            </w:r>
          </w:p>
        </w:tc>
        <w:tc>
          <w:tcPr>
            <w:tcW w:w="291" w:type="dxa"/>
            <w:tcMar>
              <w:top w:w="15" w:type="dxa"/>
              <w:left w:w="15" w:type="dxa"/>
              <w:bottom w:w="15" w:type="dxa"/>
              <w:right w:w="15" w:type="dxa"/>
            </w:tcMar>
            <w:vAlign w:val="center"/>
            <w:hideMark/>
          </w:tcPr>
          <w:p w:rsidR="00BB5F52" w:rsidRPr="00BB5F52" w:rsidP="00BB5F52" w14:paraId="6D766A94" w14:textId="77777777">
            <w:pPr>
              <w:pStyle w:val="BodyText1"/>
            </w:pPr>
            <w:r w:rsidRPr="00BB5F52">
              <w:t>4   </w:t>
            </w:r>
          </w:p>
        </w:tc>
        <w:tc>
          <w:tcPr>
            <w:tcW w:w="307" w:type="dxa"/>
            <w:tcMar>
              <w:top w:w="15" w:type="dxa"/>
              <w:left w:w="15" w:type="dxa"/>
              <w:bottom w:w="15" w:type="dxa"/>
              <w:right w:w="15" w:type="dxa"/>
            </w:tcMar>
            <w:vAlign w:val="center"/>
            <w:hideMark/>
          </w:tcPr>
          <w:p w:rsidR="00BB5F52" w:rsidRPr="00BB5F52" w:rsidP="00BB5F52" w14:paraId="72E39A8A" w14:textId="77777777">
            <w:pPr>
              <w:pStyle w:val="BodyText1"/>
            </w:pPr>
            <w:r w:rsidRPr="00BB5F52">
              <w:t>5   </w:t>
            </w:r>
          </w:p>
        </w:tc>
        <w:tc>
          <w:tcPr>
            <w:tcW w:w="330" w:type="dxa"/>
            <w:tcMar>
              <w:top w:w="15" w:type="dxa"/>
              <w:left w:w="15" w:type="dxa"/>
              <w:bottom w:w="15" w:type="dxa"/>
              <w:right w:w="15" w:type="dxa"/>
            </w:tcMar>
            <w:vAlign w:val="center"/>
            <w:hideMark/>
          </w:tcPr>
          <w:p w:rsidR="00BB5F52" w:rsidRPr="00BB5F52" w:rsidP="00BB5F52" w14:paraId="20AC8AC2" w14:textId="77777777">
            <w:pPr>
              <w:pStyle w:val="BodyText1"/>
            </w:pPr>
            <w:r w:rsidRPr="00BB5F52">
              <w:t>6   </w:t>
            </w:r>
          </w:p>
        </w:tc>
        <w:tc>
          <w:tcPr>
            <w:tcW w:w="291" w:type="dxa"/>
            <w:tcMar>
              <w:top w:w="15" w:type="dxa"/>
              <w:left w:w="15" w:type="dxa"/>
              <w:bottom w:w="15" w:type="dxa"/>
              <w:right w:w="15" w:type="dxa"/>
            </w:tcMar>
            <w:vAlign w:val="center"/>
            <w:hideMark/>
          </w:tcPr>
          <w:p w:rsidR="00BB5F52" w:rsidRPr="00BB5F52" w:rsidP="00BB5F52" w14:paraId="1653FA3D" w14:textId="77777777">
            <w:pPr>
              <w:pStyle w:val="BodyText1"/>
            </w:pPr>
            <w:r w:rsidRPr="00BB5F52">
              <w:t>7   </w:t>
            </w:r>
          </w:p>
        </w:tc>
        <w:tc>
          <w:tcPr>
            <w:tcW w:w="307" w:type="dxa"/>
            <w:tcMar>
              <w:top w:w="15" w:type="dxa"/>
              <w:left w:w="15" w:type="dxa"/>
              <w:bottom w:w="15" w:type="dxa"/>
              <w:right w:w="15" w:type="dxa"/>
            </w:tcMar>
            <w:vAlign w:val="center"/>
            <w:hideMark/>
          </w:tcPr>
          <w:p w:rsidR="00BB5F52" w:rsidRPr="00BB5F52" w:rsidP="00BB5F52" w14:paraId="2EB3ADC2" w14:textId="77777777">
            <w:pPr>
              <w:pStyle w:val="BodyText1"/>
            </w:pPr>
            <w:r w:rsidRPr="00BB5F52">
              <w:t>8   </w:t>
            </w:r>
          </w:p>
        </w:tc>
        <w:tc>
          <w:tcPr>
            <w:tcW w:w="291" w:type="dxa"/>
            <w:tcMar>
              <w:top w:w="15" w:type="dxa"/>
              <w:left w:w="15" w:type="dxa"/>
              <w:bottom w:w="15" w:type="dxa"/>
              <w:right w:w="15" w:type="dxa"/>
            </w:tcMar>
            <w:vAlign w:val="center"/>
            <w:hideMark/>
          </w:tcPr>
          <w:p w:rsidR="00BB5F52" w:rsidRPr="00BB5F52" w:rsidP="00BB5F52" w14:paraId="3E1DBCC6" w14:textId="77777777">
            <w:pPr>
              <w:pStyle w:val="BodyText1"/>
            </w:pPr>
            <w:r w:rsidRPr="00BB5F52">
              <w:t>9   </w:t>
            </w:r>
          </w:p>
        </w:tc>
        <w:tc>
          <w:tcPr>
            <w:tcW w:w="647" w:type="dxa"/>
            <w:tcMar>
              <w:top w:w="15" w:type="dxa"/>
              <w:left w:w="15" w:type="dxa"/>
              <w:bottom w:w="15" w:type="dxa"/>
              <w:right w:w="15" w:type="dxa"/>
            </w:tcMar>
            <w:vAlign w:val="center"/>
            <w:hideMark/>
          </w:tcPr>
          <w:p w:rsidR="00BB5F52" w:rsidRPr="00BB5F52" w:rsidP="00BB5F52" w14:paraId="15DFD4D8" w14:textId="77777777">
            <w:pPr>
              <w:pStyle w:val="BodyText1"/>
            </w:pPr>
            <w:r w:rsidRPr="00BB5F52">
              <w:t>10   </w:t>
            </w:r>
          </w:p>
        </w:tc>
      </w:tr>
      <w:tr w14:paraId="78E32C25" w14:textId="77777777" w:rsidTr="007B20F5">
        <w:tblPrEx>
          <w:tblW w:w="9625" w:type="dxa"/>
          <w:tblCellSpacing w:w="15" w:type="dxa"/>
          <w:tblLook w:val="04A0"/>
        </w:tblPrEx>
        <w:trPr>
          <w:trHeight w:val="557"/>
          <w:tblCellSpacing w:w="15" w:type="dxa"/>
        </w:trPr>
        <w:tc>
          <w:tcPr>
            <w:tcW w:w="5355" w:type="dxa"/>
            <w:tcMar>
              <w:top w:w="15" w:type="dxa"/>
              <w:left w:w="15" w:type="dxa"/>
              <w:bottom w:w="15" w:type="dxa"/>
              <w:right w:w="15" w:type="dxa"/>
            </w:tcMar>
            <w:vAlign w:val="center"/>
            <w:hideMark/>
          </w:tcPr>
          <w:p w:rsidR="00BB5F52" w:rsidRPr="00BB5F52" w:rsidP="006F67AD" w14:paraId="44B0A711" w14:textId="65865CDE">
            <w:pPr>
              <w:pStyle w:val="BodyText1"/>
            </w:pPr>
            <w:r>
              <w:t xml:space="preserve">c) </w:t>
            </w:r>
            <w:r w:rsidRPr="00BB5F52">
              <w:t>Shares opinions even when</w:t>
            </w:r>
            <w:r>
              <w:t xml:space="preserve"> </w:t>
            </w:r>
            <w:r w:rsidRPr="00BB5F52">
              <w:t>unpopular         </w:t>
            </w:r>
          </w:p>
        </w:tc>
        <w:tc>
          <w:tcPr>
            <w:tcW w:w="527" w:type="dxa"/>
            <w:tcMar>
              <w:top w:w="15" w:type="dxa"/>
              <w:left w:w="15" w:type="dxa"/>
              <w:bottom w:w="15" w:type="dxa"/>
              <w:right w:w="15" w:type="dxa"/>
            </w:tcMar>
            <w:vAlign w:val="center"/>
            <w:hideMark/>
          </w:tcPr>
          <w:p w:rsidR="00BB5F52" w:rsidRPr="00BB5F52" w:rsidP="00BB5F52" w14:paraId="480614C3" w14:textId="77777777">
            <w:pPr>
              <w:pStyle w:val="BodyText1"/>
            </w:pPr>
            <w:r w:rsidRPr="00BB5F52">
              <w:t>N/O   </w:t>
            </w:r>
          </w:p>
        </w:tc>
        <w:tc>
          <w:tcPr>
            <w:tcW w:w="291" w:type="dxa"/>
            <w:tcMar>
              <w:top w:w="15" w:type="dxa"/>
              <w:left w:w="15" w:type="dxa"/>
              <w:bottom w:w="15" w:type="dxa"/>
              <w:right w:w="15" w:type="dxa"/>
            </w:tcMar>
            <w:vAlign w:val="center"/>
            <w:hideMark/>
          </w:tcPr>
          <w:p w:rsidR="00BB5F52" w:rsidRPr="00BB5F52" w:rsidP="00BB5F52" w14:paraId="2C5751A9" w14:textId="77777777">
            <w:pPr>
              <w:pStyle w:val="BodyText1"/>
            </w:pPr>
            <w:r w:rsidRPr="00BB5F52">
              <w:t>1   </w:t>
            </w:r>
          </w:p>
        </w:tc>
        <w:tc>
          <w:tcPr>
            <w:tcW w:w="291" w:type="dxa"/>
            <w:tcMar>
              <w:top w:w="15" w:type="dxa"/>
              <w:left w:w="15" w:type="dxa"/>
              <w:bottom w:w="15" w:type="dxa"/>
              <w:right w:w="15" w:type="dxa"/>
            </w:tcMar>
            <w:vAlign w:val="center"/>
            <w:hideMark/>
          </w:tcPr>
          <w:p w:rsidR="00BB5F52" w:rsidRPr="00BB5F52" w:rsidP="00BB5F52" w14:paraId="2CE48B8D" w14:textId="77777777">
            <w:pPr>
              <w:pStyle w:val="BodyText1"/>
            </w:pPr>
            <w:r w:rsidRPr="00BB5F52">
              <w:t>2   </w:t>
            </w:r>
          </w:p>
        </w:tc>
        <w:tc>
          <w:tcPr>
            <w:tcW w:w="307" w:type="dxa"/>
            <w:tcMar>
              <w:top w:w="15" w:type="dxa"/>
              <w:left w:w="15" w:type="dxa"/>
              <w:bottom w:w="15" w:type="dxa"/>
              <w:right w:w="15" w:type="dxa"/>
            </w:tcMar>
            <w:vAlign w:val="center"/>
            <w:hideMark/>
          </w:tcPr>
          <w:p w:rsidR="00BB5F52" w:rsidRPr="00BB5F52" w:rsidP="00BB5F52" w14:paraId="56CA5AD1" w14:textId="77777777">
            <w:pPr>
              <w:pStyle w:val="BodyText1"/>
            </w:pPr>
            <w:r w:rsidRPr="00BB5F52">
              <w:t>3   </w:t>
            </w:r>
          </w:p>
        </w:tc>
        <w:tc>
          <w:tcPr>
            <w:tcW w:w="291" w:type="dxa"/>
            <w:tcMar>
              <w:top w:w="15" w:type="dxa"/>
              <w:left w:w="15" w:type="dxa"/>
              <w:bottom w:w="15" w:type="dxa"/>
              <w:right w:w="15" w:type="dxa"/>
            </w:tcMar>
            <w:vAlign w:val="center"/>
            <w:hideMark/>
          </w:tcPr>
          <w:p w:rsidR="00BB5F52" w:rsidRPr="00BB5F52" w:rsidP="00BB5F52" w14:paraId="2C0ADF6A" w14:textId="77777777">
            <w:pPr>
              <w:pStyle w:val="BodyText1"/>
            </w:pPr>
            <w:r w:rsidRPr="00BB5F52">
              <w:t>4   </w:t>
            </w:r>
          </w:p>
        </w:tc>
        <w:tc>
          <w:tcPr>
            <w:tcW w:w="307" w:type="dxa"/>
            <w:tcMar>
              <w:top w:w="15" w:type="dxa"/>
              <w:left w:w="15" w:type="dxa"/>
              <w:bottom w:w="15" w:type="dxa"/>
              <w:right w:w="15" w:type="dxa"/>
            </w:tcMar>
            <w:vAlign w:val="center"/>
            <w:hideMark/>
          </w:tcPr>
          <w:p w:rsidR="00BB5F52" w:rsidRPr="00BB5F52" w:rsidP="00BB5F52" w14:paraId="3829B708" w14:textId="77777777">
            <w:pPr>
              <w:pStyle w:val="BodyText1"/>
            </w:pPr>
            <w:r w:rsidRPr="00BB5F52">
              <w:t>5   </w:t>
            </w:r>
          </w:p>
        </w:tc>
        <w:tc>
          <w:tcPr>
            <w:tcW w:w="330" w:type="dxa"/>
            <w:tcMar>
              <w:top w:w="15" w:type="dxa"/>
              <w:left w:w="15" w:type="dxa"/>
              <w:bottom w:w="15" w:type="dxa"/>
              <w:right w:w="15" w:type="dxa"/>
            </w:tcMar>
            <w:vAlign w:val="center"/>
            <w:hideMark/>
          </w:tcPr>
          <w:p w:rsidR="00BB5F52" w:rsidRPr="00BB5F52" w:rsidP="00BB5F52" w14:paraId="335F795C" w14:textId="77777777">
            <w:pPr>
              <w:pStyle w:val="BodyText1"/>
            </w:pPr>
            <w:r w:rsidRPr="00BB5F52">
              <w:t>6   </w:t>
            </w:r>
          </w:p>
        </w:tc>
        <w:tc>
          <w:tcPr>
            <w:tcW w:w="291" w:type="dxa"/>
            <w:tcMar>
              <w:top w:w="15" w:type="dxa"/>
              <w:left w:w="15" w:type="dxa"/>
              <w:bottom w:w="15" w:type="dxa"/>
              <w:right w:w="15" w:type="dxa"/>
            </w:tcMar>
            <w:vAlign w:val="center"/>
            <w:hideMark/>
          </w:tcPr>
          <w:p w:rsidR="00BB5F52" w:rsidRPr="00BB5F52" w:rsidP="00BB5F52" w14:paraId="70BF94E3" w14:textId="77777777">
            <w:pPr>
              <w:pStyle w:val="BodyText1"/>
            </w:pPr>
            <w:r w:rsidRPr="00BB5F52">
              <w:t>7   </w:t>
            </w:r>
          </w:p>
        </w:tc>
        <w:tc>
          <w:tcPr>
            <w:tcW w:w="307" w:type="dxa"/>
            <w:tcMar>
              <w:top w:w="15" w:type="dxa"/>
              <w:left w:w="15" w:type="dxa"/>
              <w:bottom w:w="15" w:type="dxa"/>
              <w:right w:w="15" w:type="dxa"/>
            </w:tcMar>
            <w:vAlign w:val="center"/>
            <w:hideMark/>
          </w:tcPr>
          <w:p w:rsidR="00BB5F52" w:rsidRPr="00BB5F52" w:rsidP="00BB5F52" w14:paraId="00BFB9D6" w14:textId="77777777">
            <w:pPr>
              <w:pStyle w:val="BodyText1"/>
            </w:pPr>
            <w:r w:rsidRPr="00BB5F52">
              <w:t>8   </w:t>
            </w:r>
          </w:p>
        </w:tc>
        <w:tc>
          <w:tcPr>
            <w:tcW w:w="291" w:type="dxa"/>
            <w:tcMar>
              <w:top w:w="15" w:type="dxa"/>
              <w:left w:w="15" w:type="dxa"/>
              <w:bottom w:w="15" w:type="dxa"/>
              <w:right w:w="15" w:type="dxa"/>
            </w:tcMar>
            <w:vAlign w:val="center"/>
            <w:hideMark/>
          </w:tcPr>
          <w:p w:rsidR="00BB5F52" w:rsidRPr="00BB5F52" w:rsidP="00BB5F52" w14:paraId="5648F379" w14:textId="77777777">
            <w:pPr>
              <w:pStyle w:val="BodyText1"/>
            </w:pPr>
            <w:r w:rsidRPr="00BB5F52">
              <w:t>9   </w:t>
            </w:r>
          </w:p>
        </w:tc>
        <w:tc>
          <w:tcPr>
            <w:tcW w:w="647" w:type="dxa"/>
            <w:tcMar>
              <w:top w:w="15" w:type="dxa"/>
              <w:left w:w="15" w:type="dxa"/>
              <w:bottom w:w="15" w:type="dxa"/>
              <w:right w:w="15" w:type="dxa"/>
            </w:tcMar>
            <w:vAlign w:val="center"/>
            <w:hideMark/>
          </w:tcPr>
          <w:p w:rsidR="00BB5F52" w:rsidRPr="00BB5F52" w:rsidP="00BB5F52" w14:paraId="47B153A8" w14:textId="77777777">
            <w:pPr>
              <w:pStyle w:val="BodyText1"/>
            </w:pPr>
            <w:r w:rsidRPr="00BB5F52">
              <w:t>10   </w:t>
            </w:r>
          </w:p>
        </w:tc>
      </w:tr>
      <w:tr w14:paraId="21291D9D" w14:textId="77777777" w:rsidTr="007B20F5">
        <w:tblPrEx>
          <w:tblW w:w="9625" w:type="dxa"/>
          <w:tblCellSpacing w:w="15" w:type="dxa"/>
          <w:tblLook w:val="04A0"/>
        </w:tblPrEx>
        <w:trPr>
          <w:trHeight w:val="573"/>
          <w:tblCellSpacing w:w="15" w:type="dxa"/>
        </w:trPr>
        <w:tc>
          <w:tcPr>
            <w:tcW w:w="5355" w:type="dxa"/>
            <w:tcMar>
              <w:top w:w="15" w:type="dxa"/>
              <w:left w:w="15" w:type="dxa"/>
              <w:bottom w:w="15" w:type="dxa"/>
              <w:right w:w="15" w:type="dxa"/>
            </w:tcMar>
            <w:vAlign w:val="center"/>
            <w:hideMark/>
          </w:tcPr>
          <w:p w:rsidR="00BB5F52" w:rsidRPr="00BB5F52" w:rsidP="00BB5F52" w14:paraId="3E2178A9" w14:textId="60B5E3F5">
            <w:pPr>
              <w:pStyle w:val="BodyText1"/>
            </w:pPr>
            <w:r>
              <w:t>d)</w:t>
            </w:r>
            <w:r w:rsidRPr="00BB5F52">
              <w:t xml:space="preserve"> Expresses disagreement earlier</w:t>
            </w:r>
            <w:r>
              <w:t xml:space="preserve"> </w:t>
            </w:r>
            <w:r w:rsidRPr="00BB5F52">
              <w:t>than later         </w:t>
            </w:r>
          </w:p>
        </w:tc>
        <w:tc>
          <w:tcPr>
            <w:tcW w:w="527" w:type="dxa"/>
            <w:tcMar>
              <w:top w:w="15" w:type="dxa"/>
              <w:left w:w="15" w:type="dxa"/>
              <w:bottom w:w="15" w:type="dxa"/>
              <w:right w:w="15" w:type="dxa"/>
            </w:tcMar>
            <w:vAlign w:val="center"/>
            <w:hideMark/>
          </w:tcPr>
          <w:p w:rsidR="00BB5F52" w:rsidRPr="00BB5F52" w:rsidP="00BB5F52" w14:paraId="251EB08E" w14:textId="77777777">
            <w:pPr>
              <w:pStyle w:val="BodyText1"/>
            </w:pPr>
            <w:r w:rsidRPr="00BB5F52">
              <w:t>N/O   </w:t>
            </w:r>
          </w:p>
        </w:tc>
        <w:tc>
          <w:tcPr>
            <w:tcW w:w="291" w:type="dxa"/>
            <w:tcMar>
              <w:top w:w="15" w:type="dxa"/>
              <w:left w:w="15" w:type="dxa"/>
              <w:bottom w:w="15" w:type="dxa"/>
              <w:right w:w="15" w:type="dxa"/>
            </w:tcMar>
            <w:vAlign w:val="center"/>
            <w:hideMark/>
          </w:tcPr>
          <w:p w:rsidR="00BB5F52" w:rsidRPr="00BB5F52" w:rsidP="00BB5F52" w14:paraId="2568042A" w14:textId="77777777">
            <w:pPr>
              <w:pStyle w:val="BodyText1"/>
            </w:pPr>
            <w:r w:rsidRPr="00BB5F52">
              <w:t>1   </w:t>
            </w:r>
          </w:p>
        </w:tc>
        <w:tc>
          <w:tcPr>
            <w:tcW w:w="291" w:type="dxa"/>
            <w:tcMar>
              <w:top w:w="15" w:type="dxa"/>
              <w:left w:w="15" w:type="dxa"/>
              <w:bottom w:w="15" w:type="dxa"/>
              <w:right w:w="15" w:type="dxa"/>
            </w:tcMar>
            <w:vAlign w:val="center"/>
            <w:hideMark/>
          </w:tcPr>
          <w:p w:rsidR="00BB5F52" w:rsidRPr="00BB5F52" w:rsidP="00BB5F52" w14:paraId="22748B2A" w14:textId="77777777">
            <w:pPr>
              <w:pStyle w:val="BodyText1"/>
            </w:pPr>
            <w:r w:rsidRPr="00BB5F52">
              <w:t>2   </w:t>
            </w:r>
          </w:p>
        </w:tc>
        <w:tc>
          <w:tcPr>
            <w:tcW w:w="307" w:type="dxa"/>
            <w:tcMar>
              <w:top w:w="15" w:type="dxa"/>
              <w:left w:w="15" w:type="dxa"/>
              <w:bottom w:w="15" w:type="dxa"/>
              <w:right w:w="15" w:type="dxa"/>
            </w:tcMar>
            <w:vAlign w:val="center"/>
            <w:hideMark/>
          </w:tcPr>
          <w:p w:rsidR="00BB5F52" w:rsidRPr="00BB5F52" w:rsidP="00BB5F52" w14:paraId="6C0B7DCE" w14:textId="77777777">
            <w:pPr>
              <w:pStyle w:val="BodyText1"/>
            </w:pPr>
            <w:r w:rsidRPr="00BB5F52">
              <w:t>3   </w:t>
            </w:r>
          </w:p>
        </w:tc>
        <w:tc>
          <w:tcPr>
            <w:tcW w:w="291" w:type="dxa"/>
            <w:tcMar>
              <w:top w:w="15" w:type="dxa"/>
              <w:left w:w="15" w:type="dxa"/>
              <w:bottom w:w="15" w:type="dxa"/>
              <w:right w:w="15" w:type="dxa"/>
            </w:tcMar>
            <w:vAlign w:val="center"/>
            <w:hideMark/>
          </w:tcPr>
          <w:p w:rsidR="00BB5F52" w:rsidRPr="00BB5F52" w:rsidP="00BB5F52" w14:paraId="0FE646D8" w14:textId="77777777">
            <w:pPr>
              <w:pStyle w:val="BodyText1"/>
            </w:pPr>
            <w:r w:rsidRPr="00BB5F52">
              <w:t>4   </w:t>
            </w:r>
          </w:p>
        </w:tc>
        <w:tc>
          <w:tcPr>
            <w:tcW w:w="307" w:type="dxa"/>
            <w:tcMar>
              <w:top w:w="15" w:type="dxa"/>
              <w:left w:w="15" w:type="dxa"/>
              <w:bottom w:w="15" w:type="dxa"/>
              <w:right w:w="15" w:type="dxa"/>
            </w:tcMar>
            <w:vAlign w:val="center"/>
            <w:hideMark/>
          </w:tcPr>
          <w:p w:rsidR="00BB5F52" w:rsidRPr="00BB5F52" w:rsidP="00BB5F52" w14:paraId="10387B74" w14:textId="77777777">
            <w:pPr>
              <w:pStyle w:val="BodyText1"/>
            </w:pPr>
            <w:r w:rsidRPr="00BB5F52">
              <w:t>5   </w:t>
            </w:r>
          </w:p>
        </w:tc>
        <w:tc>
          <w:tcPr>
            <w:tcW w:w="330" w:type="dxa"/>
            <w:tcMar>
              <w:top w:w="15" w:type="dxa"/>
              <w:left w:w="15" w:type="dxa"/>
              <w:bottom w:w="15" w:type="dxa"/>
              <w:right w:w="15" w:type="dxa"/>
            </w:tcMar>
            <w:vAlign w:val="center"/>
            <w:hideMark/>
          </w:tcPr>
          <w:p w:rsidR="00BB5F52" w:rsidRPr="00BB5F52" w:rsidP="00BB5F52" w14:paraId="61E4C058" w14:textId="77777777">
            <w:pPr>
              <w:pStyle w:val="BodyText1"/>
            </w:pPr>
            <w:r w:rsidRPr="00BB5F52">
              <w:t>6   </w:t>
            </w:r>
          </w:p>
        </w:tc>
        <w:tc>
          <w:tcPr>
            <w:tcW w:w="291" w:type="dxa"/>
            <w:tcMar>
              <w:top w:w="15" w:type="dxa"/>
              <w:left w:w="15" w:type="dxa"/>
              <w:bottom w:w="15" w:type="dxa"/>
              <w:right w:w="15" w:type="dxa"/>
            </w:tcMar>
            <w:vAlign w:val="center"/>
            <w:hideMark/>
          </w:tcPr>
          <w:p w:rsidR="00BB5F52" w:rsidRPr="00BB5F52" w:rsidP="00BB5F52" w14:paraId="1FB3DA72" w14:textId="77777777">
            <w:pPr>
              <w:pStyle w:val="BodyText1"/>
            </w:pPr>
            <w:r w:rsidRPr="00BB5F52">
              <w:t>7   </w:t>
            </w:r>
          </w:p>
        </w:tc>
        <w:tc>
          <w:tcPr>
            <w:tcW w:w="307" w:type="dxa"/>
            <w:tcMar>
              <w:top w:w="15" w:type="dxa"/>
              <w:left w:w="15" w:type="dxa"/>
              <w:bottom w:w="15" w:type="dxa"/>
              <w:right w:w="15" w:type="dxa"/>
            </w:tcMar>
            <w:vAlign w:val="center"/>
            <w:hideMark/>
          </w:tcPr>
          <w:p w:rsidR="00BB5F52" w:rsidRPr="00BB5F52" w:rsidP="00BB5F52" w14:paraId="51CFFF29" w14:textId="77777777">
            <w:pPr>
              <w:pStyle w:val="BodyText1"/>
            </w:pPr>
            <w:r w:rsidRPr="00BB5F52">
              <w:t>8   </w:t>
            </w:r>
          </w:p>
        </w:tc>
        <w:tc>
          <w:tcPr>
            <w:tcW w:w="291" w:type="dxa"/>
            <w:tcMar>
              <w:top w:w="15" w:type="dxa"/>
              <w:left w:w="15" w:type="dxa"/>
              <w:bottom w:w="15" w:type="dxa"/>
              <w:right w:w="15" w:type="dxa"/>
            </w:tcMar>
            <w:vAlign w:val="center"/>
            <w:hideMark/>
          </w:tcPr>
          <w:p w:rsidR="00BB5F52" w:rsidRPr="00BB5F52" w:rsidP="00BB5F52" w14:paraId="337CA721" w14:textId="77777777">
            <w:pPr>
              <w:pStyle w:val="BodyText1"/>
            </w:pPr>
            <w:r w:rsidRPr="00BB5F52">
              <w:t>9   </w:t>
            </w:r>
          </w:p>
        </w:tc>
        <w:tc>
          <w:tcPr>
            <w:tcW w:w="647" w:type="dxa"/>
            <w:tcMar>
              <w:top w:w="15" w:type="dxa"/>
              <w:left w:w="15" w:type="dxa"/>
              <w:bottom w:w="15" w:type="dxa"/>
              <w:right w:w="15" w:type="dxa"/>
            </w:tcMar>
            <w:vAlign w:val="center"/>
            <w:hideMark/>
          </w:tcPr>
          <w:p w:rsidR="00BB5F52" w:rsidRPr="00BB5F52" w:rsidP="00BB5F52" w14:paraId="502471A8" w14:textId="77777777">
            <w:pPr>
              <w:pStyle w:val="BodyText1"/>
            </w:pPr>
            <w:r w:rsidRPr="00BB5F52">
              <w:t>10   </w:t>
            </w:r>
          </w:p>
        </w:tc>
      </w:tr>
      <w:tr w14:paraId="3501D6AB" w14:textId="77777777" w:rsidTr="007B20F5">
        <w:tblPrEx>
          <w:tblW w:w="9625" w:type="dxa"/>
          <w:tblCellSpacing w:w="15" w:type="dxa"/>
          <w:tblLook w:val="04A0"/>
        </w:tblPrEx>
        <w:trPr>
          <w:trHeight w:val="573"/>
          <w:tblCellSpacing w:w="15" w:type="dxa"/>
        </w:trPr>
        <w:tc>
          <w:tcPr>
            <w:tcW w:w="5355" w:type="dxa"/>
            <w:tcMar>
              <w:top w:w="15" w:type="dxa"/>
              <w:left w:w="15" w:type="dxa"/>
              <w:bottom w:w="15" w:type="dxa"/>
              <w:right w:w="15" w:type="dxa"/>
            </w:tcMar>
            <w:vAlign w:val="center"/>
            <w:hideMark/>
          </w:tcPr>
          <w:p w:rsidR="00BB5F52" w:rsidRPr="00BB5F52" w:rsidP="00BB5F52" w14:paraId="4161D2DF" w14:textId="7044897A">
            <w:pPr>
              <w:pStyle w:val="BodyText1"/>
            </w:pPr>
            <w:r>
              <w:t>e)</w:t>
            </w:r>
            <w:r w:rsidRPr="00BB5F52">
              <w:t xml:space="preserve"> Makes others feel safe in honestly</w:t>
            </w:r>
            <w:r>
              <w:t xml:space="preserve"> </w:t>
            </w:r>
            <w:r w:rsidRPr="00BB5F52">
              <w:t>expressing themselves         </w:t>
            </w:r>
          </w:p>
        </w:tc>
        <w:tc>
          <w:tcPr>
            <w:tcW w:w="527" w:type="dxa"/>
            <w:tcMar>
              <w:top w:w="15" w:type="dxa"/>
              <w:left w:w="15" w:type="dxa"/>
              <w:bottom w:w="15" w:type="dxa"/>
              <w:right w:w="15" w:type="dxa"/>
            </w:tcMar>
            <w:vAlign w:val="center"/>
            <w:hideMark/>
          </w:tcPr>
          <w:p w:rsidR="00BB5F52" w:rsidRPr="00BB5F52" w:rsidP="00BB5F52" w14:paraId="60E38FC0" w14:textId="77777777">
            <w:pPr>
              <w:pStyle w:val="BodyText1"/>
            </w:pPr>
            <w:r w:rsidRPr="00BB5F52">
              <w:t>N/O   </w:t>
            </w:r>
          </w:p>
        </w:tc>
        <w:tc>
          <w:tcPr>
            <w:tcW w:w="291" w:type="dxa"/>
            <w:tcMar>
              <w:top w:w="15" w:type="dxa"/>
              <w:left w:w="15" w:type="dxa"/>
              <w:bottom w:w="15" w:type="dxa"/>
              <w:right w:w="15" w:type="dxa"/>
            </w:tcMar>
            <w:vAlign w:val="center"/>
            <w:hideMark/>
          </w:tcPr>
          <w:p w:rsidR="00BB5F52" w:rsidRPr="00BB5F52" w:rsidP="00BB5F52" w14:paraId="150E9151" w14:textId="77777777">
            <w:pPr>
              <w:pStyle w:val="BodyText1"/>
            </w:pPr>
            <w:r w:rsidRPr="00BB5F52">
              <w:t>1   </w:t>
            </w:r>
          </w:p>
        </w:tc>
        <w:tc>
          <w:tcPr>
            <w:tcW w:w="291" w:type="dxa"/>
            <w:tcMar>
              <w:top w:w="15" w:type="dxa"/>
              <w:left w:w="15" w:type="dxa"/>
              <w:bottom w:w="15" w:type="dxa"/>
              <w:right w:w="15" w:type="dxa"/>
            </w:tcMar>
            <w:vAlign w:val="center"/>
            <w:hideMark/>
          </w:tcPr>
          <w:p w:rsidR="00BB5F52" w:rsidRPr="00BB5F52" w:rsidP="00BB5F52" w14:paraId="6AE99EB9" w14:textId="77777777">
            <w:pPr>
              <w:pStyle w:val="BodyText1"/>
            </w:pPr>
            <w:r w:rsidRPr="00BB5F52">
              <w:t>2   </w:t>
            </w:r>
          </w:p>
        </w:tc>
        <w:tc>
          <w:tcPr>
            <w:tcW w:w="307" w:type="dxa"/>
            <w:tcMar>
              <w:top w:w="15" w:type="dxa"/>
              <w:left w:w="15" w:type="dxa"/>
              <w:bottom w:w="15" w:type="dxa"/>
              <w:right w:w="15" w:type="dxa"/>
            </w:tcMar>
            <w:vAlign w:val="center"/>
            <w:hideMark/>
          </w:tcPr>
          <w:p w:rsidR="00BB5F52" w:rsidRPr="00BB5F52" w:rsidP="00BB5F52" w14:paraId="1F7B184B" w14:textId="77777777">
            <w:pPr>
              <w:pStyle w:val="BodyText1"/>
            </w:pPr>
            <w:r w:rsidRPr="00BB5F52">
              <w:t>3   </w:t>
            </w:r>
          </w:p>
        </w:tc>
        <w:tc>
          <w:tcPr>
            <w:tcW w:w="291" w:type="dxa"/>
            <w:tcMar>
              <w:top w:w="15" w:type="dxa"/>
              <w:left w:w="15" w:type="dxa"/>
              <w:bottom w:w="15" w:type="dxa"/>
              <w:right w:w="15" w:type="dxa"/>
            </w:tcMar>
            <w:vAlign w:val="center"/>
            <w:hideMark/>
          </w:tcPr>
          <w:p w:rsidR="00BB5F52" w:rsidRPr="00BB5F52" w:rsidP="00BB5F52" w14:paraId="505FBD1A" w14:textId="77777777">
            <w:pPr>
              <w:pStyle w:val="BodyText1"/>
            </w:pPr>
            <w:r w:rsidRPr="00BB5F52">
              <w:t>4   </w:t>
            </w:r>
          </w:p>
        </w:tc>
        <w:tc>
          <w:tcPr>
            <w:tcW w:w="307" w:type="dxa"/>
            <w:tcMar>
              <w:top w:w="15" w:type="dxa"/>
              <w:left w:w="15" w:type="dxa"/>
              <w:bottom w:w="15" w:type="dxa"/>
              <w:right w:w="15" w:type="dxa"/>
            </w:tcMar>
            <w:vAlign w:val="center"/>
            <w:hideMark/>
          </w:tcPr>
          <w:p w:rsidR="00BB5F52" w:rsidRPr="00BB5F52" w:rsidP="00BB5F52" w14:paraId="03E66FB5" w14:textId="77777777">
            <w:pPr>
              <w:pStyle w:val="BodyText1"/>
            </w:pPr>
            <w:r w:rsidRPr="00BB5F52">
              <w:t>5   </w:t>
            </w:r>
          </w:p>
        </w:tc>
        <w:tc>
          <w:tcPr>
            <w:tcW w:w="330" w:type="dxa"/>
            <w:tcMar>
              <w:top w:w="15" w:type="dxa"/>
              <w:left w:w="15" w:type="dxa"/>
              <w:bottom w:w="15" w:type="dxa"/>
              <w:right w:w="15" w:type="dxa"/>
            </w:tcMar>
            <w:vAlign w:val="center"/>
            <w:hideMark/>
          </w:tcPr>
          <w:p w:rsidR="00BB5F52" w:rsidRPr="00BB5F52" w:rsidP="00BB5F52" w14:paraId="3A581D64" w14:textId="77777777">
            <w:pPr>
              <w:pStyle w:val="BodyText1"/>
            </w:pPr>
            <w:r w:rsidRPr="00BB5F52">
              <w:t>6   </w:t>
            </w:r>
          </w:p>
        </w:tc>
        <w:tc>
          <w:tcPr>
            <w:tcW w:w="291" w:type="dxa"/>
            <w:tcMar>
              <w:top w:w="15" w:type="dxa"/>
              <w:left w:w="15" w:type="dxa"/>
              <w:bottom w:w="15" w:type="dxa"/>
              <w:right w:w="15" w:type="dxa"/>
            </w:tcMar>
            <w:vAlign w:val="center"/>
            <w:hideMark/>
          </w:tcPr>
          <w:p w:rsidR="00BB5F52" w:rsidRPr="00BB5F52" w:rsidP="00BB5F52" w14:paraId="616C465D" w14:textId="77777777">
            <w:pPr>
              <w:pStyle w:val="BodyText1"/>
            </w:pPr>
            <w:r w:rsidRPr="00BB5F52">
              <w:t>7   </w:t>
            </w:r>
          </w:p>
        </w:tc>
        <w:tc>
          <w:tcPr>
            <w:tcW w:w="307" w:type="dxa"/>
            <w:tcMar>
              <w:top w:w="15" w:type="dxa"/>
              <w:left w:w="15" w:type="dxa"/>
              <w:bottom w:w="15" w:type="dxa"/>
              <w:right w:w="15" w:type="dxa"/>
            </w:tcMar>
            <w:vAlign w:val="center"/>
            <w:hideMark/>
          </w:tcPr>
          <w:p w:rsidR="00BB5F52" w:rsidRPr="00BB5F52" w:rsidP="00BB5F52" w14:paraId="11D4511A" w14:textId="77777777">
            <w:pPr>
              <w:pStyle w:val="BodyText1"/>
            </w:pPr>
            <w:r w:rsidRPr="00BB5F52">
              <w:t>8   </w:t>
            </w:r>
          </w:p>
        </w:tc>
        <w:tc>
          <w:tcPr>
            <w:tcW w:w="291" w:type="dxa"/>
            <w:tcMar>
              <w:top w:w="15" w:type="dxa"/>
              <w:left w:w="15" w:type="dxa"/>
              <w:bottom w:w="15" w:type="dxa"/>
              <w:right w:w="15" w:type="dxa"/>
            </w:tcMar>
            <w:vAlign w:val="center"/>
            <w:hideMark/>
          </w:tcPr>
          <w:p w:rsidR="00BB5F52" w:rsidRPr="00BB5F52" w:rsidP="00BB5F52" w14:paraId="19381AD4" w14:textId="77777777">
            <w:pPr>
              <w:pStyle w:val="BodyText1"/>
            </w:pPr>
            <w:r w:rsidRPr="00BB5F52">
              <w:t>9   </w:t>
            </w:r>
          </w:p>
        </w:tc>
        <w:tc>
          <w:tcPr>
            <w:tcW w:w="647" w:type="dxa"/>
            <w:tcMar>
              <w:top w:w="15" w:type="dxa"/>
              <w:left w:w="15" w:type="dxa"/>
              <w:bottom w:w="15" w:type="dxa"/>
              <w:right w:w="15" w:type="dxa"/>
            </w:tcMar>
            <w:vAlign w:val="center"/>
            <w:hideMark/>
          </w:tcPr>
          <w:p w:rsidR="00BB5F52" w:rsidRPr="00BB5F52" w:rsidP="00BB5F52" w14:paraId="1869FC54" w14:textId="77777777">
            <w:pPr>
              <w:pStyle w:val="BodyText1"/>
            </w:pPr>
            <w:r w:rsidRPr="00BB5F52">
              <w:t>10   </w:t>
            </w:r>
          </w:p>
        </w:tc>
      </w:tr>
    </w:tbl>
    <w:p w:rsidR="00D03236" w:rsidRPr="00BB5F52" w:rsidP="00D03236" w14:paraId="03AF6D52" w14:textId="77777777">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BB5F52" w14:paraId="4E3DD052" w14:textId="77777777">
      <w:pPr>
        <w:pStyle w:val="BodyText1"/>
      </w:pPr>
    </w:p>
    <w:p w:rsidR="00BB5F52" w:rsidRPr="00BB5F52" w:rsidP="00BB5F52" w14:paraId="346DAB63" w14:textId="0EA170C2">
      <w:pPr>
        <w:pStyle w:val="BodyText1"/>
        <w:rPr>
          <w:b/>
        </w:rPr>
      </w:pPr>
      <w:r w:rsidRPr="00BB5F52">
        <w:rPr>
          <w:b/>
        </w:rPr>
        <w:t xml:space="preserve">8. Acts in the Best Interest of the Company </w:t>
      </w:r>
    </w:p>
    <w:tbl>
      <w:tblPr>
        <w:tblW w:w="9431" w:type="dxa"/>
        <w:tblCellSpacing w:w="15" w:type="dxa"/>
        <w:tblLook w:val="04A0"/>
      </w:tblPr>
      <w:tblGrid>
        <w:gridCol w:w="5311"/>
        <w:gridCol w:w="575"/>
        <w:gridCol w:w="341"/>
        <w:gridCol w:w="341"/>
        <w:gridCol w:w="341"/>
        <w:gridCol w:w="341"/>
        <w:gridCol w:w="341"/>
        <w:gridCol w:w="341"/>
        <w:gridCol w:w="341"/>
        <w:gridCol w:w="341"/>
        <w:gridCol w:w="341"/>
        <w:gridCol w:w="476"/>
      </w:tblGrid>
      <w:tr w14:paraId="36C71268" w14:textId="77777777" w:rsidTr="007B20F5">
        <w:tblPrEx>
          <w:tblW w:w="9431" w:type="dxa"/>
          <w:tblCellSpacing w:w="15" w:type="dxa"/>
          <w:tblLook w:val="04A0"/>
        </w:tblPrEx>
        <w:trPr>
          <w:trHeight w:val="300"/>
          <w:tblCellSpacing w:w="15" w:type="dxa"/>
        </w:trPr>
        <w:tc>
          <w:tcPr>
            <w:tcW w:w="5265" w:type="dxa"/>
            <w:tcMar>
              <w:top w:w="15" w:type="dxa"/>
              <w:left w:w="15" w:type="dxa"/>
              <w:bottom w:w="15" w:type="dxa"/>
              <w:right w:w="15" w:type="dxa"/>
            </w:tcMar>
            <w:vAlign w:val="center"/>
            <w:hideMark/>
          </w:tcPr>
          <w:p w:rsidR="00BB5F52" w:rsidRPr="00BB5F52" w:rsidP="00BB5F52" w14:paraId="6E54C762" w14:textId="626F8B9B">
            <w:pPr>
              <w:pStyle w:val="BodyText1"/>
            </w:pPr>
            <w:r>
              <w:t>a)</w:t>
            </w:r>
            <w:r w:rsidRPr="00BB5F52">
              <w:t xml:space="preserve"> Is visible, with positive presence         </w:t>
            </w:r>
          </w:p>
        </w:tc>
        <w:tc>
          <w:tcPr>
            <w:tcW w:w="429" w:type="dxa"/>
            <w:tcMar>
              <w:top w:w="15" w:type="dxa"/>
              <w:left w:w="15" w:type="dxa"/>
              <w:bottom w:w="15" w:type="dxa"/>
              <w:right w:w="15" w:type="dxa"/>
            </w:tcMar>
            <w:vAlign w:val="center"/>
            <w:hideMark/>
          </w:tcPr>
          <w:p w:rsidR="00BB5F52" w:rsidRPr="00BB5F52" w:rsidP="00BB5F52" w14:paraId="4571F350"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3F900F84"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14B0116C"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4199273D"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2B83222F"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60C32270"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390D19D3"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46A48626"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30BB391F"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198B2185"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0991BB32" w14:textId="77777777">
            <w:pPr>
              <w:pStyle w:val="BodyText1"/>
            </w:pPr>
            <w:r w:rsidRPr="00BB5F52">
              <w:t>10   </w:t>
            </w:r>
          </w:p>
        </w:tc>
      </w:tr>
      <w:tr w14:paraId="12E5D8BD" w14:textId="77777777" w:rsidTr="007B20F5">
        <w:tblPrEx>
          <w:tblW w:w="9431" w:type="dxa"/>
          <w:tblCellSpacing w:w="15" w:type="dxa"/>
          <w:tblLook w:val="04A0"/>
        </w:tblPrEx>
        <w:trPr>
          <w:trHeight w:val="316"/>
          <w:tblCellSpacing w:w="15" w:type="dxa"/>
        </w:trPr>
        <w:tc>
          <w:tcPr>
            <w:tcW w:w="5265" w:type="dxa"/>
            <w:tcMar>
              <w:top w:w="15" w:type="dxa"/>
              <w:left w:w="15" w:type="dxa"/>
              <w:bottom w:w="15" w:type="dxa"/>
              <w:right w:w="15" w:type="dxa"/>
            </w:tcMar>
            <w:vAlign w:val="center"/>
            <w:hideMark/>
          </w:tcPr>
          <w:p w:rsidR="00BB5F52" w:rsidRPr="00BB5F52" w:rsidP="00BB5F52" w14:paraId="0E19DDD3" w14:textId="6C4B9DEF">
            <w:pPr>
              <w:pStyle w:val="BodyText1"/>
            </w:pPr>
            <w:r>
              <w:t>b)</w:t>
            </w:r>
            <w:r w:rsidRPr="00BB5F52">
              <w:t xml:space="preserve"> Is highly ethical and professional         </w:t>
            </w:r>
          </w:p>
        </w:tc>
        <w:tc>
          <w:tcPr>
            <w:tcW w:w="429" w:type="dxa"/>
            <w:tcMar>
              <w:top w:w="15" w:type="dxa"/>
              <w:left w:w="15" w:type="dxa"/>
              <w:bottom w:w="15" w:type="dxa"/>
              <w:right w:w="15" w:type="dxa"/>
            </w:tcMar>
            <w:vAlign w:val="center"/>
            <w:hideMark/>
          </w:tcPr>
          <w:p w:rsidR="00BB5F52" w:rsidRPr="00BB5F52" w:rsidP="00BB5F52" w14:paraId="115FAA6B"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1E197848"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5228187A"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673FF49B"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1B97DAEB"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2BB61F79"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04E21DFB"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71A4E26C"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D8F4AEF"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5D3A9CD9"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2CA00B7F" w14:textId="77777777">
            <w:pPr>
              <w:pStyle w:val="BodyText1"/>
            </w:pPr>
            <w:r w:rsidRPr="00BB5F52">
              <w:t>10   </w:t>
            </w:r>
          </w:p>
        </w:tc>
      </w:tr>
      <w:tr w14:paraId="350F583F" w14:textId="77777777" w:rsidTr="007B20F5">
        <w:tblPrEx>
          <w:tblW w:w="9431" w:type="dxa"/>
          <w:tblCellSpacing w:w="15" w:type="dxa"/>
          <w:tblLook w:val="04A0"/>
        </w:tblPrEx>
        <w:trPr>
          <w:trHeight w:val="300"/>
          <w:tblCellSpacing w:w="15" w:type="dxa"/>
        </w:trPr>
        <w:tc>
          <w:tcPr>
            <w:tcW w:w="5265" w:type="dxa"/>
            <w:tcMar>
              <w:top w:w="15" w:type="dxa"/>
              <w:left w:w="15" w:type="dxa"/>
              <w:bottom w:w="15" w:type="dxa"/>
              <w:right w:w="15" w:type="dxa"/>
            </w:tcMar>
            <w:vAlign w:val="center"/>
            <w:hideMark/>
          </w:tcPr>
          <w:p w:rsidR="00BB5F52" w:rsidRPr="00BB5F52" w:rsidP="00BB5F52" w14:paraId="16B876B9" w14:textId="2BF6D7DB">
            <w:pPr>
              <w:pStyle w:val="BodyText1"/>
            </w:pPr>
            <w:r>
              <w:t>c)</w:t>
            </w:r>
            <w:r w:rsidRPr="00BB5F52">
              <w:t xml:space="preserve"> Is an effective team member         </w:t>
            </w:r>
          </w:p>
        </w:tc>
        <w:tc>
          <w:tcPr>
            <w:tcW w:w="429" w:type="dxa"/>
            <w:tcMar>
              <w:top w:w="15" w:type="dxa"/>
              <w:left w:w="15" w:type="dxa"/>
              <w:bottom w:w="15" w:type="dxa"/>
              <w:right w:w="15" w:type="dxa"/>
            </w:tcMar>
            <w:vAlign w:val="center"/>
            <w:hideMark/>
          </w:tcPr>
          <w:p w:rsidR="00BB5F52" w:rsidRPr="00BB5F52" w:rsidP="00BB5F52" w14:paraId="3DAF4331"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07B17A2F"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3EA90636"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756014BD"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2088FAC"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1D7C7A73"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4B7253C3"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7C044357"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4A986933"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5408A876"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6B339606" w14:textId="77777777">
            <w:pPr>
              <w:pStyle w:val="BodyText1"/>
            </w:pPr>
            <w:r w:rsidRPr="00BB5F52">
              <w:t>10   </w:t>
            </w:r>
          </w:p>
        </w:tc>
      </w:tr>
      <w:tr w14:paraId="7C36575D" w14:textId="77777777" w:rsidTr="007B20F5">
        <w:tblPrEx>
          <w:tblW w:w="9431" w:type="dxa"/>
          <w:tblCellSpacing w:w="15" w:type="dxa"/>
          <w:tblLook w:val="04A0"/>
        </w:tblPrEx>
        <w:trPr>
          <w:trHeight w:val="616"/>
          <w:tblCellSpacing w:w="15" w:type="dxa"/>
        </w:trPr>
        <w:tc>
          <w:tcPr>
            <w:tcW w:w="5265" w:type="dxa"/>
            <w:tcMar>
              <w:top w:w="15" w:type="dxa"/>
              <w:left w:w="15" w:type="dxa"/>
              <w:bottom w:w="15" w:type="dxa"/>
              <w:right w:w="15" w:type="dxa"/>
            </w:tcMar>
            <w:vAlign w:val="center"/>
            <w:hideMark/>
          </w:tcPr>
          <w:p w:rsidR="00BB5F52" w:rsidRPr="00BB5F52" w:rsidP="00BB5F52" w14:paraId="28B92A4D" w14:textId="37C3B41E">
            <w:pPr>
              <w:pStyle w:val="BodyText1"/>
            </w:pPr>
            <w:r>
              <w:t>d)</w:t>
            </w:r>
            <w:r w:rsidRPr="00BB5F52">
              <w:t xml:space="preserve"> Instills effective team membership in others         </w:t>
            </w:r>
          </w:p>
        </w:tc>
        <w:tc>
          <w:tcPr>
            <w:tcW w:w="429" w:type="dxa"/>
            <w:tcMar>
              <w:top w:w="15" w:type="dxa"/>
              <w:left w:w="15" w:type="dxa"/>
              <w:bottom w:w="15" w:type="dxa"/>
              <w:right w:w="15" w:type="dxa"/>
            </w:tcMar>
            <w:vAlign w:val="center"/>
            <w:hideMark/>
          </w:tcPr>
          <w:p w:rsidR="00BB5F52" w:rsidRPr="00BB5F52" w:rsidP="00BB5F52" w14:paraId="62989567"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12A86A8F"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620CB721"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1CDA5C42"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0121FB4"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5256FA0E"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6DC3D7BB"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0D3816F3"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3BD51F0D"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7A150717"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13BE079A" w14:textId="77777777">
            <w:pPr>
              <w:pStyle w:val="BodyText1"/>
            </w:pPr>
            <w:r w:rsidRPr="00BB5F52">
              <w:t>10   </w:t>
            </w:r>
          </w:p>
        </w:tc>
      </w:tr>
      <w:tr w14:paraId="35B8A749" w14:textId="77777777" w:rsidTr="007B20F5">
        <w:tblPrEx>
          <w:tblW w:w="9431" w:type="dxa"/>
          <w:tblCellSpacing w:w="15" w:type="dxa"/>
          <w:tblLook w:val="04A0"/>
        </w:tblPrEx>
        <w:trPr>
          <w:trHeight w:val="300"/>
          <w:tblCellSpacing w:w="15" w:type="dxa"/>
        </w:trPr>
        <w:tc>
          <w:tcPr>
            <w:tcW w:w="5265" w:type="dxa"/>
            <w:tcMar>
              <w:top w:w="15" w:type="dxa"/>
              <w:left w:w="15" w:type="dxa"/>
              <w:bottom w:w="15" w:type="dxa"/>
              <w:right w:w="15" w:type="dxa"/>
            </w:tcMar>
            <w:vAlign w:val="center"/>
            <w:hideMark/>
          </w:tcPr>
          <w:p w:rsidR="00BB5F52" w:rsidRPr="00BB5F52" w:rsidP="00BB5F52" w14:paraId="4BC2825F" w14:textId="69E1A848">
            <w:pPr>
              <w:pStyle w:val="BodyText1"/>
            </w:pPr>
            <w:r>
              <w:t>e)</w:t>
            </w:r>
            <w:r w:rsidRPr="00BB5F52">
              <w:t xml:space="preserve"> Models collaboration         </w:t>
            </w:r>
          </w:p>
        </w:tc>
        <w:tc>
          <w:tcPr>
            <w:tcW w:w="429" w:type="dxa"/>
            <w:tcMar>
              <w:top w:w="15" w:type="dxa"/>
              <w:left w:w="15" w:type="dxa"/>
              <w:bottom w:w="15" w:type="dxa"/>
              <w:right w:w="15" w:type="dxa"/>
            </w:tcMar>
            <w:vAlign w:val="center"/>
            <w:hideMark/>
          </w:tcPr>
          <w:p w:rsidR="00BB5F52" w:rsidRPr="00BB5F52" w:rsidP="00BB5F52" w14:paraId="00104C75"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0C51E518"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3CCE933A"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5BF2E078"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0F9A3F67"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2B7F03CC"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42C1777C"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1311A9BD"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27A97B66"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2BEFB353"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25BF44A1" w14:textId="77777777">
            <w:pPr>
              <w:pStyle w:val="BodyText1"/>
            </w:pPr>
            <w:r w:rsidRPr="00BB5F52">
              <w:t>10   </w:t>
            </w:r>
          </w:p>
        </w:tc>
      </w:tr>
      <w:tr w14:paraId="7C4C2F61" w14:textId="77777777" w:rsidTr="007B20F5">
        <w:tblPrEx>
          <w:tblW w:w="9431" w:type="dxa"/>
          <w:tblCellSpacing w:w="15" w:type="dxa"/>
          <w:tblLook w:val="04A0"/>
        </w:tblPrEx>
        <w:trPr>
          <w:trHeight w:val="616"/>
          <w:tblCellSpacing w:w="15" w:type="dxa"/>
        </w:trPr>
        <w:tc>
          <w:tcPr>
            <w:tcW w:w="5265" w:type="dxa"/>
            <w:tcMar>
              <w:top w:w="15" w:type="dxa"/>
              <w:left w:w="15" w:type="dxa"/>
              <w:bottom w:w="15" w:type="dxa"/>
              <w:right w:w="15" w:type="dxa"/>
            </w:tcMar>
            <w:vAlign w:val="center"/>
            <w:hideMark/>
          </w:tcPr>
          <w:p w:rsidR="00BB5F52" w:rsidRPr="00BB5F52" w:rsidP="00BB5F52" w14:paraId="07F66A59" w14:textId="1101B3A4">
            <w:pPr>
              <w:pStyle w:val="BodyText1"/>
            </w:pPr>
            <w:r>
              <w:t>f)</w:t>
            </w:r>
            <w:r w:rsidRPr="00BB5F52">
              <w:t xml:space="preserve"> Gets involved in making things</w:t>
            </w:r>
            <w:r w:rsidRPr="00BB5F52">
              <w:br/>
              <w:t>better in the company and community         </w:t>
            </w:r>
          </w:p>
        </w:tc>
        <w:tc>
          <w:tcPr>
            <w:tcW w:w="429" w:type="dxa"/>
            <w:tcMar>
              <w:top w:w="15" w:type="dxa"/>
              <w:left w:w="15" w:type="dxa"/>
              <w:bottom w:w="15" w:type="dxa"/>
              <w:right w:w="15" w:type="dxa"/>
            </w:tcMar>
            <w:vAlign w:val="center"/>
            <w:hideMark/>
          </w:tcPr>
          <w:p w:rsidR="00BB5F52" w:rsidRPr="00BB5F52" w:rsidP="00BB5F52" w14:paraId="135A8F1C" w14:textId="77777777">
            <w:pPr>
              <w:pStyle w:val="BodyText1"/>
            </w:pPr>
            <w:r w:rsidRPr="00BB5F52">
              <w:t>N/O   </w:t>
            </w:r>
          </w:p>
        </w:tc>
        <w:tc>
          <w:tcPr>
            <w:tcW w:w="0" w:type="auto"/>
            <w:tcMar>
              <w:top w:w="15" w:type="dxa"/>
              <w:left w:w="15" w:type="dxa"/>
              <w:bottom w:w="15" w:type="dxa"/>
              <w:right w:w="15" w:type="dxa"/>
            </w:tcMar>
            <w:vAlign w:val="center"/>
            <w:hideMark/>
          </w:tcPr>
          <w:p w:rsidR="00BB5F52" w:rsidRPr="00BB5F52" w:rsidP="00BB5F52" w14:paraId="1430D02F" w14:textId="77777777">
            <w:pPr>
              <w:pStyle w:val="BodyText1"/>
            </w:pPr>
            <w:r w:rsidRPr="00BB5F52">
              <w:t>1   </w:t>
            </w:r>
          </w:p>
        </w:tc>
        <w:tc>
          <w:tcPr>
            <w:tcW w:w="0" w:type="auto"/>
            <w:tcMar>
              <w:top w:w="15" w:type="dxa"/>
              <w:left w:w="15" w:type="dxa"/>
              <w:bottom w:w="15" w:type="dxa"/>
              <w:right w:w="15" w:type="dxa"/>
            </w:tcMar>
            <w:vAlign w:val="center"/>
            <w:hideMark/>
          </w:tcPr>
          <w:p w:rsidR="00BB5F52" w:rsidRPr="00BB5F52" w:rsidP="00BB5F52" w14:paraId="2FAF5897" w14:textId="77777777">
            <w:pPr>
              <w:pStyle w:val="BodyText1"/>
            </w:pPr>
            <w:r w:rsidRPr="00BB5F52">
              <w:t>2   </w:t>
            </w:r>
          </w:p>
        </w:tc>
        <w:tc>
          <w:tcPr>
            <w:tcW w:w="0" w:type="auto"/>
            <w:tcMar>
              <w:top w:w="15" w:type="dxa"/>
              <w:left w:w="15" w:type="dxa"/>
              <w:bottom w:w="15" w:type="dxa"/>
              <w:right w:w="15" w:type="dxa"/>
            </w:tcMar>
            <w:vAlign w:val="center"/>
            <w:hideMark/>
          </w:tcPr>
          <w:p w:rsidR="00BB5F52" w:rsidRPr="00BB5F52" w:rsidP="00BB5F52" w14:paraId="74E67790" w14:textId="77777777">
            <w:pPr>
              <w:pStyle w:val="BodyText1"/>
            </w:pPr>
            <w:r w:rsidRPr="00BB5F52">
              <w:t>3   </w:t>
            </w:r>
          </w:p>
        </w:tc>
        <w:tc>
          <w:tcPr>
            <w:tcW w:w="0" w:type="auto"/>
            <w:tcMar>
              <w:top w:w="15" w:type="dxa"/>
              <w:left w:w="15" w:type="dxa"/>
              <w:bottom w:w="15" w:type="dxa"/>
              <w:right w:w="15" w:type="dxa"/>
            </w:tcMar>
            <w:vAlign w:val="center"/>
            <w:hideMark/>
          </w:tcPr>
          <w:p w:rsidR="00BB5F52" w:rsidRPr="00BB5F52" w:rsidP="00BB5F52" w14:paraId="4885BFEE" w14:textId="77777777">
            <w:pPr>
              <w:pStyle w:val="BodyText1"/>
            </w:pPr>
            <w:r w:rsidRPr="00BB5F52">
              <w:t>4   </w:t>
            </w:r>
          </w:p>
        </w:tc>
        <w:tc>
          <w:tcPr>
            <w:tcW w:w="0" w:type="auto"/>
            <w:tcMar>
              <w:top w:w="15" w:type="dxa"/>
              <w:left w:w="15" w:type="dxa"/>
              <w:bottom w:w="15" w:type="dxa"/>
              <w:right w:w="15" w:type="dxa"/>
            </w:tcMar>
            <w:vAlign w:val="center"/>
            <w:hideMark/>
          </w:tcPr>
          <w:p w:rsidR="00BB5F52" w:rsidRPr="00BB5F52" w:rsidP="00BB5F52" w14:paraId="4E20E799" w14:textId="77777777">
            <w:pPr>
              <w:pStyle w:val="BodyText1"/>
            </w:pPr>
            <w:r w:rsidRPr="00BB5F52">
              <w:t>5   </w:t>
            </w:r>
          </w:p>
        </w:tc>
        <w:tc>
          <w:tcPr>
            <w:tcW w:w="0" w:type="auto"/>
            <w:tcMar>
              <w:top w:w="15" w:type="dxa"/>
              <w:left w:w="15" w:type="dxa"/>
              <w:bottom w:w="15" w:type="dxa"/>
              <w:right w:w="15" w:type="dxa"/>
            </w:tcMar>
            <w:vAlign w:val="center"/>
            <w:hideMark/>
          </w:tcPr>
          <w:p w:rsidR="00BB5F52" w:rsidRPr="00BB5F52" w:rsidP="00BB5F52" w14:paraId="5F61C620" w14:textId="77777777">
            <w:pPr>
              <w:pStyle w:val="BodyText1"/>
            </w:pPr>
            <w:r w:rsidRPr="00BB5F52">
              <w:t>6   </w:t>
            </w:r>
          </w:p>
        </w:tc>
        <w:tc>
          <w:tcPr>
            <w:tcW w:w="0" w:type="auto"/>
            <w:tcMar>
              <w:top w:w="15" w:type="dxa"/>
              <w:left w:w="15" w:type="dxa"/>
              <w:bottom w:w="15" w:type="dxa"/>
              <w:right w:w="15" w:type="dxa"/>
            </w:tcMar>
            <w:vAlign w:val="center"/>
            <w:hideMark/>
          </w:tcPr>
          <w:p w:rsidR="00BB5F52" w:rsidRPr="00BB5F52" w:rsidP="00BB5F52" w14:paraId="44FAA8E5" w14:textId="77777777">
            <w:pPr>
              <w:pStyle w:val="BodyText1"/>
            </w:pPr>
            <w:r w:rsidRPr="00BB5F52">
              <w:t>7   </w:t>
            </w:r>
          </w:p>
        </w:tc>
        <w:tc>
          <w:tcPr>
            <w:tcW w:w="0" w:type="auto"/>
            <w:tcMar>
              <w:top w:w="15" w:type="dxa"/>
              <w:left w:w="15" w:type="dxa"/>
              <w:bottom w:w="15" w:type="dxa"/>
              <w:right w:w="15" w:type="dxa"/>
            </w:tcMar>
            <w:vAlign w:val="center"/>
            <w:hideMark/>
          </w:tcPr>
          <w:p w:rsidR="00BB5F52" w:rsidRPr="00BB5F52" w:rsidP="00BB5F52" w14:paraId="5F2E28EA" w14:textId="77777777">
            <w:pPr>
              <w:pStyle w:val="BodyText1"/>
            </w:pPr>
            <w:r w:rsidRPr="00BB5F52">
              <w:t>8   </w:t>
            </w:r>
          </w:p>
        </w:tc>
        <w:tc>
          <w:tcPr>
            <w:tcW w:w="0" w:type="auto"/>
            <w:tcMar>
              <w:top w:w="15" w:type="dxa"/>
              <w:left w:w="15" w:type="dxa"/>
              <w:bottom w:w="15" w:type="dxa"/>
              <w:right w:w="15" w:type="dxa"/>
            </w:tcMar>
            <w:vAlign w:val="center"/>
            <w:hideMark/>
          </w:tcPr>
          <w:p w:rsidR="00BB5F52" w:rsidRPr="00BB5F52" w:rsidP="00BB5F52" w14:paraId="08E47D0A" w14:textId="77777777">
            <w:pPr>
              <w:pStyle w:val="BodyText1"/>
            </w:pPr>
            <w:r w:rsidRPr="00BB5F52">
              <w:t>9   </w:t>
            </w:r>
          </w:p>
        </w:tc>
        <w:tc>
          <w:tcPr>
            <w:tcW w:w="0" w:type="auto"/>
            <w:tcMar>
              <w:top w:w="15" w:type="dxa"/>
              <w:left w:w="15" w:type="dxa"/>
              <w:bottom w:w="15" w:type="dxa"/>
              <w:right w:w="15" w:type="dxa"/>
            </w:tcMar>
            <w:vAlign w:val="center"/>
            <w:hideMark/>
          </w:tcPr>
          <w:p w:rsidR="00BB5F52" w:rsidRPr="00BB5F52" w:rsidP="00BB5F52" w14:paraId="409DAEEA" w14:textId="77777777">
            <w:pPr>
              <w:pStyle w:val="BodyText1"/>
            </w:pPr>
            <w:r w:rsidRPr="00BB5F52">
              <w:t>10   </w:t>
            </w:r>
          </w:p>
        </w:tc>
      </w:tr>
    </w:tbl>
    <w:p w:rsidR="00D03236" w:rsidRPr="00BB5F52" w:rsidP="00D03236" w14:paraId="0700EE3D" w14:textId="77777777">
      <w:pPr>
        <w:pStyle w:val="BodyText1"/>
        <w:rPr>
          <w:i/>
          <w:iCs/>
        </w:rPr>
      </w:pPr>
      <w:r>
        <w:rPr>
          <w:i/>
          <w:iCs/>
        </w:rPr>
        <w:t xml:space="preserve">Note: </w:t>
      </w:r>
      <w:r w:rsidRPr="00BB5F52">
        <w:rPr>
          <w:i/>
          <w:iCs/>
        </w:rPr>
        <w:t xml:space="preserve">Please </w:t>
      </w:r>
      <w:r>
        <w:rPr>
          <w:i/>
          <w:iCs/>
        </w:rPr>
        <w:t xml:space="preserve">provide </w:t>
      </w:r>
      <w:r w:rsidRPr="00BB5F52">
        <w:rPr>
          <w:i/>
          <w:iCs/>
        </w:rPr>
        <w:t xml:space="preserve">examples for ratings below </w:t>
      </w:r>
      <w:r w:rsidRPr="00BB5F52">
        <w:rPr>
          <w:i/>
          <w:iCs/>
        </w:rPr>
        <w:t>3</w:t>
      </w:r>
      <w:r w:rsidRPr="00BB5F52">
        <w:rPr>
          <w:i/>
          <w:iCs/>
        </w:rPr>
        <w:t xml:space="preserve"> and above 7</w:t>
      </w:r>
      <w:r>
        <w:rPr>
          <w:i/>
          <w:iCs/>
        </w:rPr>
        <w:t>.</w:t>
      </w:r>
    </w:p>
    <w:p w:rsidR="00BB5F52" w:rsidRPr="00BB5F52" w:rsidP="00BB5F52" w14:paraId="721DCB0A" w14:textId="48412BC2">
      <w:pPr>
        <w:pStyle w:val="BodyText1"/>
      </w:pPr>
    </w:p>
    <w:p w:rsidR="00BB5F52" w:rsidRPr="00BB5F52" w:rsidP="00BB5F52" w14:paraId="2135A498" w14:textId="2A6F0BF0">
      <w:pPr>
        <w:pStyle w:val="BodyText1"/>
        <w:rPr>
          <w:b/>
        </w:rPr>
      </w:pPr>
      <w:r w:rsidRPr="00BB5F52">
        <w:rPr>
          <w:b/>
        </w:rPr>
        <w:t>9. What 2-3 behaviors would you like to see this person do differently?</w:t>
      </w:r>
    </w:p>
    <w:p w:rsidR="00BB5F52" w:rsidRPr="00BB5F52" w:rsidP="00BB5F52" w14:paraId="21F82D91" w14:textId="77777777">
      <w:pPr>
        <w:pStyle w:val="BodyText1"/>
        <w:rPr>
          <w:b/>
        </w:rPr>
      </w:pPr>
    </w:p>
    <w:p w:rsidR="00BB5F52" w:rsidRPr="00BB5F52" w:rsidP="00BB5F52" w14:paraId="48F8DF0E" w14:textId="77777777">
      <w:pPr>
        <w:pStyle w:val="BodyText1"/>
      </w:pPr>
      <w:r w:rsidRPr="00BB5F52">
        <w:t>More of?</w:t>
      </w:r>
    </w:p>
    <w:p w:rsidR="00BB5F52" w:rsidRPr="00BB5F52" w:rsidP="00BB5F52" w14:paraId="0E91EB97" w14:textId="77777777">
      <w:pPr>
        <w:pStyle w:val="BodyText1"/>
      </w:pPr>
    </w:p>
    <w:p w:rsidR="00BB5F52" w:rsidRPr="00BB5F52" w:rsidP="00BB5F52" w14:paraId="0F07A89F" w14:textId="77777777">
      <w:pPr>
        <w:pStyle w:val="BodyText1"/>
      </w:pPr>
    </w:p>
    <w:p w:rsidR="00BB5F52" w:rsidRPr="00BB5F52" w:rsidP="00BB5F52" w14:paraId="33DC880C" w14:textId="77777777">
      <w:pPr>
        <w:pStyle w:val="BodyText1"/>
      </w:pPr>
    </w:p>
    <w:p w:rsidR="006F67AD" w:rsidP="00BB5F52" w14:paraId="7A633C12" w14:textId="77777777">
      <w:pPr>
        <w:pStyle w:val="BodyText1"/>
      </w:pPr>
    </w:p>
    <w:p w:rsidR="00BB5F52" w:rsidRPr="00BB5F52" w:rsidP="00BB5F52" w14:paraId="2E5BF540" w14:textId="51FD383C">
      <w:pPr>
        <w:pStyle w:val="BodyText1"/>
      </w:pPr>
      <w:r w:rsidRPr="00BB5F52">
        <w:t>Less of?</w:t>
      </w:r>
    </w:p>
    <w:p w:rsidR="00BB5F52" w:rsidRPr="00BB5F52" w:rsidP="00BB5F52" w14:paraId="18DC5744" w14:textId="77777777">
      <w:pPr>
        <w:pStyle w:val="BodyText1"/>
      </w:pPr>
    </w:p>
    <w:p w:rsidR="00BB5F52" w:rsidRPr="00BB5F52" w:rsidP="00BB5F52" w14:paraId="580C9C53" w14:textId="77777777">
      <w:pPr>
        <w:pStyle w:val="BodyText1"/>
      </w:pPr>
    </w:p>
    <w:p w:rsidR="00BB5F52" w:rsidRPr="00BB5F52" w:rsidP="00BB5F52" w14:paraId="76D60712" w14:textId="77777777">
      <w:pPr>
        <w:pStyle w:val="BodyText1"/>
      </w:pPr>
    </w:p>
    <w:p w:rsidR="00BB5F52" w:rsidRPr="00BB5F52" w:rsidP="00BB5F52" w14:paraId="68E0A788" w14:textId="77777777">
      <w:pPr>
        <w:pStyle w:val="BodyText1"/>
        <w:rPr>
          <w:b/>
        </w:rPr>
      </w:pPr>
      <w:r w:rsidRPr="00BB5F52">
        <w:rPr>
          <w:b/>
        </w:rPr>
        <w:t>10.  What 2-3 behaviors would you like this person to continue?</w:t>
      </w:r>
    </w:p>
    <w:p w:rsidR="00BB5F52" w:rsidRPr="00BB5F52" w:rsidP="00BB5F52" w14:paraId="0D87F8FB" w14:textId="77777777">
      <w:pPr>
        <w:pStyle w:val="BodyText1"/>
      </w:pPr>
    </w:p>
    <w:p w:rsidR="00BB5F52" w:rsidRPr="00BB5F52" w:rsidP="00BB5F52" w14:paraId="3467703A" w14:textId="77777777">
      <w:pPr>
        <w:pStyle w:val="BodyText1"/>
      </w:pPr>
    </w:p>
    <w:p w:rsidR="00BB5F52" w:rsidRPr="00BB5F52" w:rsidP="00BB5F52" w14:paraId="7F494000" w14:textId="77777777">
      <w:pPr>
        <w:spacing w:after="0" w:line="240" w:lineRule="auto"/>
      </w:pPr>
    </w:p>
    <w:p w:rsidR="00BB5F52" w14:paraId="3BBFFB44" w14:textId="77777777">
      <w:pPr>
        <w:spacing w:after="0" w:line="240" w:lineRule="auto"/>
      </w:pPr>
    </w:p>
    <w:p w:rsidR="00015DA9" w14:paraId="00A6588E" w14:textId="30DA24BC">
      <w:pPr>
        <w:spacing w:after="0" w:line="240" w:lineRule="auto"/>
        <w:rPr>
          <w:rFonts w:ascii="Calibri Light" w:hAnsi="Calibri Light"/>
          <w:color w:val="3B3838"/>
          <w:szCs w:val="20"/>
        </w:rPr>
      </w:pPr>
      <w:r>
        <w:br w:type="page"/>
      </w:r>
    </w:p>
    <w:p w:rsidR="00300868" w:rsidP="00300868" w14:paraId="509E5B3C" w14:textId="62E357D2">
      <w:pPr>
        <w:pStyle w:val="Heading2"/>
      </w:pPr>
      <w:bookmarkStart w:id="57" w:name="_Toc523223522"/>
      <w:r>
        <w:t>Employee Performance Goal Sheet</w:t>
      </w:r>
      <w:bookmarkEnd w:id="57"/>
    </w:p>
    <w:p w:rsidR="008C7C0D" w:rsidRPr="008C7C0D" w:rsidP="008C7C0D" w14:paraId="46ACF9B7" w14:textId="3E26B13A">
      <w:pPr>
        <w:pStyle w:val="BodyText1"/>
        <w:spacing w:after="240"/>
      </w:pPr>
      <w:r>
        <w:t>Complete this form by writing down a goal and listing the action steps to achieve that goal. Fill in due dates for each action step.</w:t>
      </w:r>
    </w:p>
    <w:tbl>
      <w:tblPr>
        <w:tblStyle w:val="TableGrid"/>
        <w:tblW w:w="0" w:type="auto"/>
        <w:tblBorders>
          <w:top w:val="single" w:sz="12" w:space="0" w:color="auto"/>
          <w:left w:val="single" w:sz="12" w:space="0" w:color="auto"/>
          <w:bottom w:val="single" w:sz="12" w:space="0" w:color="auto"/>
          <w:right w:val="single" w:sz="12" w:space="0" w:color="auto"/>
        </w:tblBorders>
        <w:tblLook w:val="04A0"/>
      </w:tblPr>
      <w:tblGrid>
        <w:gridCol w:w="4665"/>
        <w:gridCol w:w="4665"/>
      </w:tblGrid>
      <w:tr w14:paraId="2E77498E" w14:textId="77777777" w:rsidTr="00DB4F72">
        <w:tblPrEx>
          <w:tblW w:w="0" w:type="auto"/>
          <w:tblBorders>
            <w:top w:val="single" w:sz="12" w:space="0" w:color="auto"/>
            <w:left w:val="single" w:sz="12" w:space="0" w:color="auto"/>
            <w:bottom w:val="single" w:sz="12" w:space="0" w:color="auto"/>
            <w:right w:val="single" w:sz="12" w:space="0" w:color="auto"/>
          </w:tblBorders>
          <w:tblLook w:val="04A0"/>
        </w:tblPrEx>
        <w:tc>
          <w:tcPr>
            <w:tcW w:w="9330" w:type="dxa"/>
            <w:gridSpan w:val="2"/>
            <w:tcBorders>
              <w:top w:val="single" w:sz="12" w:space="0" w:color="auto"/>
              <w:bottom w:val="single" w:sz="12" w:space="0" w:color="auto"/>
            </w:tcBorders>
          </w:tcPr>
          <w:p w:rsidR="00030F14" w:rsidRPr="00030F14" w:rsidP="00030F14" w14:paraId="5D0BF307" w14:textId="1E4F93DF">
            <w:pPr>
              <w:pStyle w:val="BodyText1"/>
              <w:spacing w:after="240"/>
              <w:rPr>
                <w:b/>
                <w:u w:val="single"/>
              </w:rPr>
            </w:pPr>
            <w:r w:rsidRPr="00030F14">
              <w:rPr>
                <w:b/>
                <w:u w:val="single"/>
              </w:rPr>
              <w:t>Goal:</w:t>
            </w:r>
          </w:p>
        </w:tc>
      </w:tr>
      <w:tr w14:paraId="31D17AC1" w14:textId="77777777" w:rsidTr="00DB4F72">
        <w:tblPrEx>
          <w:tblW w:w="0" w:type="auto"/>
          <w:tblLook w:val="04A0"/>
        </w:tblPrEx>
        <w:tc>
          <w:tcPr>
            <w:tcW w:w="4665" w:type="dxa"/>
            <w:tcBorders>
              <w:top w:val="single" w:sz="12" w:space="0" w:color="auto"/>
            </w:tcBorders>
            <w:shd w:val="clear" w:color="auto" w:fill="0095B8"/>
          </w:tcPr>
          <w:p w:rsidR="00030F14" w:rsidRPr="008C7C0D" w:rsidP="00030F14" w14:paraId="314DA9A6" w14:textId="7246732C">
            <w:pPr>
              <w:pStyle w:val="BodyText1"/>
              <w:jc w:val="center"/>
              <w:rPr>
                <w:b/>
                <w:color w:val="FFFFFF" w:themeColor="background1"/>
              </w:rPr>
            </w:pPr>
            <w:r w:rsidRPr="008C7C0D">
              <w:rPr>
                <w:b/>
                <w:color w:val="FFFFFF" w:themeColor="background1"/>
              </w:rPr>
              <w:t>Action Steps</w:t>
            </w:r>
          </w:p>
        </w:tc>
        <w:tc>
          <w:tcPr>
            <w:tcW w:w="4665" w:type="dxa"/>
            <w:tcBorders>
              <w:top w:val="single" w:sz="12" w:space="0" w:color="auto"/>
            </w:tcBorders>
            <w:shd w:val="clear" w:color="auto" w:fill="0095B8"/>
          </w:tcPr>
          <w:p w:rsidR="00030F14" w:rsidRPr="008C7C0D" w:rsidP="00030F14" w14:paraId="0B720FB6" w14:textId="13BD6482">
            <w:pPr>
              <w:pStyle w:val="BodyText1"/>
              <w:jc w:val="center"/>
              <w:rPr>
                <w:b/>
                <w:color w:val="FFFFFF" w:themeColor="background1"/>
              </w:rPr>
            </w:pPr>
            <w:r w:rsidRPr="008C7C0D">
              <w:rPr>
                <w:b/>
                <w:color w:val="FFFFFF" w:themeColor="background1"/>
              </w:rPr>
              <w:t>Due Date</w:t>
            </w:r>
          </w:p>
        </w:tc>
      </w:tr>
      <w:tr w14:paraId="7CBA50E3" w14:textId="77777777" w:rsidTr="00030F14">
        <w:tblPrEx>
          <w:tblW w:w="0" w:type="auto"/>
          <w:tblLook w:val="04A0"/>
        </w:tblPrEx>
        <w:tc>
          <w:tcPr>
            <w:tcW w:w="4665" w:type="dxa"/>
          </w:tcPr>
          <w:p w:rsidR="00030F14" w:rsidP="00425166" w14:paraId="4C5F1C73" w14:textId="77777777">
            <w:pPr>
              <w:pStyle w:val="BodyText1"/>
              <w:numPr>
                <w:ilvl w:val="0"/>
                <w:numId w:val="20"/>
              </w:numPr>
            </w:pPr>
          </w:p>
        </w:tc>
        <w:tc>
          <w:tcPr>
            <w:tcW w:w="4665" w:type="dxa"/>
          </w:tcPr>
          <w:p w:rsidR="00030F14" w:rsidP="00030F14" w14:paraId="77D3358D" w14:textId="77777777">
            <w:pPr>
              <w:pStyle w:val="BodyText1"/>
            </w:pPr>
          </w:p>
        </w:tc>
      </w:tr>
      <w:tr w14:paraId="09154A0C" w14:textId="77777777" w:rsidTr="00030F14">
        <w:tblPrEx>
          <w:tblW w:w="0" w:type="auto"/>
          <w:tblLook w:val="04A0"/>
        </w:tblPrEx>
        <w:tc>
          <w:tcPr>
            <w:tcW w:w="4665" w:type="dxa"/>
          </w:tcPr>
          <w:p w:rsidR="00030F14" w:rsidP="00425166" w14:paraId="12BE1F9C" w14:textId="77777777">
            <w:pPr>
              <w:pStyle w:val="BodyText1"/>
              <w:numPr>
                <w:ilvl w:val="0"/>
                <w:numId w:val="20"/>
              </w:numPr>
            </w:pPr>
          </w:p>
        </w:tc>
        <w:tc>
          <w:tcPr>
            <w:tcW w:w="4665" w:type="dxa"/>
          </w:tcPr>
          <w:p w:rsidR="00030F14" w:rsidP="00030F14" w14:paraId="22CF62FD" w14:textId="77777777">
            <w:pPr>
              <w:pStyle w:val="BodyText1"/>
            </w:pPr>
          </w:p>
        </w:tc>
      </w:tr>
      <w:tr w14:paraId="16AFAB07" w14:textId="77777777" w:rsidTr="00030F14">
        <w:tblPrEx>
          <w:tblW w:w="0" w:type="auto"/>
          <w:tblLook w:val="04A0"/>
        </w:tblPrEx>
        <w:tc>
          <w:tcPr>
            <w:tcW w:w="4665" w:type="dxa"/>
          </w:tcPr>
          <w:p w:rsidR="00030F14" w:rsidP="00425166" w14:paraId="10C66270" w14:textId="77777777">
            <w:pPr>
              <w:pStyle w:val="BodyText1"/>
              <w:numPr>
                <w:ilvl w:val="0"/>
                <w:numId w:val="20"/>
              </w:numPr>
            </w:pPr>
          </w:p>
        </w:tc>
        <w:tc>
          <w:tcPr>
            <w:tcW w:w="4665" w:type="dxa"/>
          </w:tcPr>
          <w:p w:rsidR="00030F14" w:rsidP="00030F14" w14:paraId="25BB1F62" w14:textId="77777777">
            <w:pPr>
              <w:pStyle w:val="BodyText1"/>
            </w:pPr>
          </w:p>
        </w:tc>
      </w:tr>
      <w:tr w14:paraId="2D83C773" w14:textId="77777777" w:rsidTr="00030F14">
        <w:tblPrEx>
          <w:tblW w:w="0" w:type="auto"/>
          <w:tblLook w:val="04A0"/>
        </w:tblPrEx>
        <w:tc>
          <w:tcPr>
            <w:tcW w:w="4665" w:type="dxa"/>
            <w:tcBorders>
              <w:bottom w:val="single" w:sz="4" w:space="0" w:color="auto"/>
            </w:tcBorders>
          </w:tcPr>
          <w:p w:rsidR="00030F14" w:rsidP="00425166" w14:paraId="6C40D666" w14:textId="77777777">
            <w:pPr>
              <w:pStyle w:val="BodyText1"/>
              <w:numPr>
                <w:ilvl w:val="0"/>
                <w:numId w:val="20"/>
              </w:numPr>
            </w:pPr>
          </w:p>
        </w:tc>
        <w:tc>
          <w:tcPr>
            <w:tcW w:w="4665" w:type="dxa"/>
            <w:tcBorders>
              <w:bottom w:val="single" w:sz="4" w:space="0" w:color="auto"/>
            </w:tcBorders>
          </w:tcPr>
          <w:p w:rsidR="00030F14" w:rsidP="00030F14" w14:paraId="0E6E035D" w14:textId="77777777">
            <w:pPr>
              <w:pStyle w:val="BodyText1"/>
            </w:pPr>
          </w:p>
        </w:tc>
      </w:tr>
      <w:tr w14:paraId="7CF73376" w14:textId="77777777" w:rsidTr="00030F14">
        <w:tblPrEx>
          <w:tblW w:w="0" w:type="auto"/>
          <w:tblLook w:val="04A0"/>
        </w:tblPrEx>
        <w:tc>
          <w:tcPr>
            <w:tcW w:w="4665" w:type="dxa"/>
            <w:tcBorders>
              <w:top w:val="single" w:sz="4" w:space="0" w:color="auto"/>
              <w:bottom w:val="single" w:sz="12" w:space="0" w:color="auto"/>
            </w:tcBorders>
          </w:tcPr>
          <w:p w:rsidR="00030F14" w:rsidP="00425166" w14:paraId="6EE7521B" w14:textId="77777777">
            <w:pPr>
              <w:pStyle w:val="BodyText1"/>
              <w:numPr>
                <w:ilvl w:val="0"/>
                <w:numId w:val="20"/>
              </w:numPr>
            </w:pPr>
          </w:p>
        </w:tc>
        <w:tc>
          <w:tcPr>
            <w:tcW w:w="4665" w:type="dxa"/>
            <w:tcBorders>
              <w:top w:val="single" w:sz="4" w:space="0" w:color="auto"/>
              <w:bottom w:val="single" w:sz="12" w:space="0" w:color="auto"/>
            </w:tcBorders>
          </w:tcPr>
          <w:p w:rsidR="00030F14" w:rsidP="00030F14" w14:paraId="3B45B9D7" w14:textId="77777777">
            <w:pPr>
              <w:pStyle w:val="BodyText1"/>
            </w:pPr>
          </w:p>
        </w:tc>
      </w:tr>
    </w:tbl>
    <w:p w:rsidR="008C7C0D" w14:paraId="5682F1CA" w14:textId="1062F798">
      <w:pPr>
        <w:spacing w:after="0" w:line="240" w:lineRule="auto"/>
      </w:pPr>
    </w:p>
    <w:p w:rsidR="00030F14" w14:paraId="3FC14DE6" w14:textId="77777777">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tblBorders>
        <w:tblLook w:val="04A0"/>
      </w:tblPr>
      <w:tblGrid>
        <w:gridCol w:w="4665"/>
        <w:gridCol w:w="4665"/>
      </w:tblGrid>
      <w:tr w14:paraId="1D1AACA3" w14:textId="77777777" w:rsidTr="00DB4F72">
        <w:tblPrEx>
          <w:tblW w:w="0" w:type="auto"/>
          <w:tblBorders>
            <w:top w:val="single" w:sz="12" w:space="0" w:color="auto"/>
            <w:left w:val="single" w:sz="12" w:space="0" w:color="auto"/>
            <w:bottom w:val="single" w:sz="12" w:space="0" w:color="auto"/>
            <w:right w:val="single" w:sz="12" w:space="0" w:color="auto"/>
          </w:tblBorders>
          <w:tblLook w:val="04A0"/>
        </w:tblPrEx>
        <w:tc>
          <w:tcPr>
            <w:tcW w:w="9350" w:type="dxa"/>
            <w:gridSpan w:val="2"/>
            <w:tcBorders>
              <w:top w:val="single" w:sz="12" w:space="0" w:color="auto"/>
              <w:bottom w:val="single" w:sz="12" w:space="0" w:color="auto"/>
            </w:tcBorders>
          </w:tcPr>
          <w:p w:rsidR="008C7C0D" w:rsidP="00030F14" w14:paraId="010AF9B8" w14:textId="2E2E1087">
            <w:pPr>
              <w:pStyle w:val="BodyText1"/>
              <w:spacing w:after="240"/>
            </w:pPr>
            <w:r w:rsidRPr="00030F14">
              <w:rPr>
                <w:b/>
                <w:u w:val="single"/>
              </w:rPr>
              <w:t>Goal:</w:t>
            </w:r>
          </w:p>
        </w:tc>
      </w:tr>
      <w:tr w14:paraId="01ECC89D" w14:textId="77777777" w:rsidTr="00DB4F72">
        <w:tblPrEx>
          <w:tblW w:w="0" w:type="auto"/>
          <w:tblLook w:val="04A0"/>
        </w:tblPrEx>
        <w:tc>
          <w:tcPr>
            <w:tcW w:w="4675" w:type="dxa"/>
            <w:tcBorders>
              <w:top w:val="single" w:sz="12" w:space="0" w:color="auto"/>
            </w:tcBorders>
            <w:shd w:val="clear" w:color="auto" w:fill="0095B8"/>
          </w:tcPr>
          <w:p w:rsidR="008C7C0D" w:rsidRPr="008C7C0D" w:rsidP="008C7C0D" w14:paraId="235DA3D0" w14:textId="77777777">
            <w:pPr>
              <w:pStyle w:val="BodyText1"/>
              <w:jc w:val="center"/>
              <w:rPr>
                <w:b/>
                <w:color w:val="FFFFFF" w:themeColor="background1"/>
              </w:rPr>
            </w:pPr>
            <w:r w:rsidRPr="008C7C0D">
              <w:rPr>
                <w:b/>
                <w:color w:val="FFFFFF" w:themeColor="background1"/>
              </w:rPr>
              <w:t>Action Steps</w:t>
            </w:r>
          </w:p>
        </w:tc>
        <w:tc>
          <w:tcPr>
            <w:tcW w:w="4675" w:type="dxa"/>
            <w:tcBorders>
              <w:top w:val="single" w:sz="12" w:space="0" w:color="auto"/>
            </w:tcBorders>
            <w:shd w:val="clear" w:color="auto" w:fill="0095B8"/>
          </w:tcPr>
          <w:p w:rsidR="008C7C0D" w:rsidRPr="008C7C0D" w:rsidP="008C7C0D" w14:paraId="5A622330" w14:textId="77777777">
            <w:pPr>
              <w:pStyle w:val="BodyText1"/>
              <w:jc w:val="center"/>
              <w:rPr>
                <w:b/>
                <w:color w:val="FFFFFF" w:themeColor="background1"/>
              </w:rPr>
            </w:pPr>
            <w:r w:rsidRPr="008C7C0D">
              <w:rPr>
                <w:b/>
                <w:color w:val="FFFFFF" w:themeColor="background1"/>
              </w:rPr>
              <w:t>Due Date</w:t>
            </w:r>
          </w:p>
        </w:tc>
      </w:tr>
      <w:tr w14:paraId="6BA6DA2D" w14:textId="77777777" w:rsidTr="00030F14">
        <w:tblPrEx>
          <w:tblW w:w="0" w:type="auto"/>
          <w:tblLook w:val="04A0"/>
        </w:tblPrEx>
        <w:tc>
          <w:tcPr>
            <w:tcW w:w="4675" w:type="dxa"/>
          </w:tcPr>
          <w:p w:rsidR="008C7C0D" w:rsidP="00425166" w14:paraId="73D8D47F" w14:textId="77777777">
            <w:pPr>
              <w:pStyle w:val="BodyText1"/>
              <w:numPr>
                <w:ilvl w:val="0"/>
                <w:numId w:val="21"/>
              </w:numPr>
            </w:pPr>
          </w:p>
        </w:tc>
        <w:tc>
          <w:tcPr>
            <w:tcW w:w="4675" w:type="dxa"/>
          </w:tcPr>
          <w:p w:rsidR="008C7C0D" w:rsidP="008C7C0D" w14:paraId="605D0572" w14:textId="77777777">
            <w:pPr>
              <w:pStyle w:val="BodyText1"/>
            </w:pPr>
          </w:p>
        </w:tc>
      </w:tr>
      <w:tr w14:paraId="2D592B1A" w14:textId="77777777" w:rsidTr="00030F14">
        <w:tblPrEx>
          <w:tblW w:w="0" w:type="auto"/>
          <w:tblLook w:val="04A0"/>
        </w:tblPrEx>
        <w:tc>
          <w:tcPr>
            <w:tcW w:w="4675" w:type="dxa"/>
          </w:tcPr>
          <w:p w:rsidR="008C7C0D" w:rsidP="00425166" w14:paraId="7B0CE289" w14:textId="77777777">
            <w:pPr>
              <w:pStyle w:val="BodyText1"/>
              <w:numPr>
                <w:ilvl w:val="0"/>
                <w:numId w:val="21"/>
              </w:numPr>
            </w:pPr>
          </w:p>
        </w:tc>
        <w:tc>
          <w:tcPr>
            <w:tcW w:w="4675" w:type="dxa"/>
          </w:tcPr>
          <w:p w:rsidR="008C7C0D" w:rsidP="008C7C0D" w14:paraId="385B9B14" w14:textId="77777777">
            <w:pPr>
              <w:pStyle w:val="BodyText1"/>
            </w:pPr>
          </w:p>
        </w:tc>
      </w:tr>
      <w:tr w14:paraId="366DA43D" w14:textId="77777777" w:rsidTr="00030F14">
        <w:tblPrEx>
          <w:tblW w:w="0" w:type="auto"/>
          <w:tblLook w:val="04A0"/>
        </w:tblPrEx>
        <w:tc>
          <w:tcPr>
            <w:tcW w:w="4675" w:type="dxa"/>
          </w:tcPr>
          <w:p w:rsidR="008C7C0D" w:rsidP="00425166" w14:paraId="50D7604F" w14:textId="77777777">
            <w:pPr>
              <w:pStyle w:val="BodyText1"/>
              <w:numPr>
                <w:ilvl w:val="0"/>
                <w:numId w:val="21"/>
              </w:numPr>
            </w:pPr>
          </w:p>
        </w:tc>
        <w:tc>
          <w:tcPr>
            <w:tcW w:w="4675" w:type="dxa"/>
          </w:tcPr>
          <w:p w:rsidR="008C7C0D" w:rsidP="008C7C0D" w14:paraId="719684B2" w14:textId="77777777">
            <w:pPr>
              <w:pStyle w:val="BodyText1"/>
            </w:pPr>
          </w:p>
        </w:tc>
      </w:tr>
      <w:tr w14:paraId="1F62E910" w14:textId="77777777" w:rsidTr="00030F14">
        <w:tblPrEx>
          <w:tblW w:w="0" w:type="auto"/>
          <w:tblLook w:val="04A0"/>
        </w:tblPrEx>
        <w:tc>
          <w:tcPr>
            <w:tcW w:w="4675" w:type="dxa"/>
          </w:tcPr>
          <w:p w:rsidR="008C7C0D" w:rsidP="00425166" w14:paraId="27429081" w14:textId="77777777">
            <w:pPr>
              <w:pStyle w:val="BodyText1"/>
              <w:numPr>
                <w:ilvl w:val="0"/>
                <w:numId w:val="21"/>
              </w:numPr>
            </w:pPr>
          </w:p>
        </w:tc>
        <w:tc>
          <w:tcPr>
            <w:tcW w:w="4675" w:type="dxa"/>
          </w:tcPr>
          <w:p w:rsidR="008C7C0D" w:rsidP="008C7C0D" w14:paraId="3FAE5E42" w14:textId="77777777">
            <w:pPr>
              <w:pStyle w:val="BodyText1"/>
            </w:pPr>
          </w:p>
        </w:tc>
      </w:tr>
      <w:tr w14:paraId="2D37E4E1" w14:textId="77777777" w:rsidTr="00030F14">
        <w:tblPrEx>
          <w:tblW w:w="0" w:type="auto"/>
          <w:tblLook w:val="04A0"/>
        </w:tblPrEx>
        <w:tc>
          <w:tcPr>
            <w:tcW w:w="4675" w:type="dxa"/>
          </w:tcPr>
          <w:p w:rsidR="008C7C0D" w:rsidP="00425166" w14:paraId="3093D18C" w14:textId="77777777">
            <w:pPr>
              <w:pStyle w:val="BodyText1"/>
              <w:numPr>
                <w:ilvl w:val="0"/>
                <w:numId w:val="21"/>
              </w:numPr>
            </w:pPr>
          </w:p>
        </w:tc>
        <w:tc>
          <w:tcPr>
            <w:tcW w:w="4675" w:type="dxa"/>
          </w:tcPr>
          <w:p w:rsidR="008C7C0D" w:rsidP="008C7C0D" w14:paraId="31DAAD52" w14:textId="77777777">
            <w:pPr>
              <w:pStyle w:val="BodyText1"/>
            </w:pPr>
          </w:p>
        </w:tc>
      </w:tr>
    </w:tbl>
    <w:p w:rsidR="008C7C0D" w14:paraId="1C9168E7" w14:textId="0C1C6685">
      <w:pPr>
        <w:spacing w:after="0" w:line="240" w:lineRule="auto"/>
      </w:pPr>
    </w:p>
    <w:p w:rsidR="008C7C0D" w14:paraId="3895A8BE" w14:textId="77777777">
      <w:pPr>
        <w:spacing w:after="0" w:line="240" w:lineRule="auto"/>
      </w:pPr>
    </w:p>
    <w:p w:rsidR="00300868" w14:paraId="185BC8EF" w14:textId="043DEB92">
      <w:pPr>
        <w:spacing w:after="0" w:line="240" w:lineRule="auto"/>
        <w:rPr>
          <w:rFonts w:ascii="Calibri Light" w:hAnsi="Calibri Light"/>
          <w:color w:val="3B3838"/>
          <w:szCs w:val="20"/>
        </w:rPr>
      </w:pPr>
      <w:r>
        <w:br w:type="page"/>
      </w:r>
    </w:p>
    <w:p w:rsidR="00300868" w:rsidP="00300868" w14:paraId="7AE6E955" w14:textId="32B98985">
      <w:pPr>
        <w:pStyle w:val="Heading2"/>
      </w:pPr>
      <w:bookmarkStart w:id="58" w:name="_Toc523223523"/>
      <w:r>
        <w:t>Performance Review Walk</w:t>
      </w:r>
      <w:r w:rsidR="006F67AD">
        <w:t>-</w:t>
      </w:r>
      <w:r>
        <w:t>through</w:t>
      </w:r>
      <w:bookmarkEnd w:id="58"/>
    </w:p>
    <w:p w:rsidR="008810CA" w:rsidRPr="008810CA" w:rsidP="008810CA" w14:paraId="567304E8" w14:textId="66731FB3">
      <w:pPr>
        <w:pStyle w:val="BodyText1"/>
      </w:pPr>
      <w:r w:rsidRPr="008810CA">
        <w:t>Set a calendar date and time in advance that is mutually convenient for both you and the employee, and that will allow enough time for each of you to prepar</w:t>
      </w:r>
      <w:r w:rsidR="006F67AD">
        <w:t>e</w:t>
      </w:r>
      <w:r w:rsidRPr="008810CA">
        <w:t>. A conference room is a good choice for privacy and no interruptions. Schedule enough time for discussion.</w:t>
      </w:r>
    </w:p>
    <w:p w:rsidR="008810CA" w:rsidRPr="008810CA" w:rsidP="008810CA" w14:paraId="159014F8" w14:textId="4C1C4876">
      <w:pPr>
        <w:pStyle w:val="BodyText1"/>
        <w:rPr>
          <w:b/>
          <w:bCs/>
        </w:rPr>
      </w:pPr>
      <w:r w:rsidRPr="008810CA">
        <w:rPr>
          <w:b/>
          <w:bCs/>
        </w:rPr>
        <w:t xml:space="preserve">Preparation of Performance </w:t>
      </w:r>
      <w:r>
        <w:rPr>
          <w:b/>
          <w:bCs/>
        </w:rPr>
        <w:t>Review</w:t>
      </w:r>
    </w:p>
    <w:p w:rsidR="008810CA" w:rsidRPr="008810CA" w:rsidP="00425166" w14:paraId="53813C05" w14:textId="77777777">
      <w:pPr>
        <w:pStyle w:val="BodyText1"/>
        <w:numPr>
          <w:ilvl w:val="0"/>
          <w:numId w:val="22"/>
        </w:numPr>
      </w:pPr>
      <w:r w:rsidRPr="008810CA">
        <w:t>Focus on performance areas that are the most important.</w:t>
      </w:r>
    </w:p>
    <w:p w:rsidR="008810CA" w:rsidRPr="008810CA" w:rsidP="00425166" w14:paraId="1FE86210" w14:textId="69941182">
      <w:pPr>
        <w:pStyle w:val="BodyText1"/>
        <w:numPr>
          <w:ilvl w:val="0"/>
          <w:numId w:val="22"/>
        </w:numPr>
      </w:pPr>
      <w:r w:rsidRPr="008810CA">
        <w:t xml:space="preserve">Prepare a potential development </w:t>
      </w:r>
      <w:r w:rsidR="004323A3">
        <w:t>that</w:t>
      </w:r>
      <w:r w:rsidRPr="008810CA" w:rsidR="004323A3">
        <w:t xml:space="preserve"> </w:t>
      </w:r>
      <w:r w:rsidRPr="008810CA">
        <w:t>can include training and special projects.</w:t>
      </w:r>
    </w:p>
    <w:p w:rsidR="008810CA" w:rsidRPr="008810CA" w:rsidP="00425166" w14:paraId="3106B5E9" w14:textId="70708F40">
      <w:pPr>
        <w:pStyle w:val="BodyText1"/>
        <w:numPr>
          <w:ilvl w:val="0"/>
          <w:numId w:val="22"/>
        </w:numPr>
      </w:pPr>
      <w:r w:rsidRPr="008810CA">
        <w:t>Identif</w:t>
      </w:r>
      <w:r w:rsidR="00077687">
        <w:t>y</w:t>
      </w:r>
      <w:r w:rsidRPr="008810CA">
        <w:t xml:space="preserve"> areas for concentration in setting goals for the next </w:t>
      </w:r>
      <w:r>
        <w:t>review</w:t>
      </w:r>
      <w:r w:rsidRPr="008810CA">
        <w:t xml:space="preserve"> period.</w:t>
      </w:r>
    </w:p>
    <w:p w:rsidR="008810CA" w:rsidRPr="008810CA" w:rsidP="00425166" w14:paraId="697D8B07" w14:textId="29348117">
      <w:pPr>
        <w:pStyle w:val="BodyText1"/>
        <w:numPr>
          <w:ilvl w:val="0"/>
          <w:numId w:val="22"/>
        </w:numPr>
      </w:pPr>
      <w:r w:rsidRPr="008810CA">
        <w:t xml:space="preserve">Give </w:t>
      </w:r>
      <w:r w:rsidR="000B0A8C">
        <w:t xml:space="preserve">the </w:t>
      </w:r>
      <w:r w:rsidRPr="008810CA">
        <w:t xml:space="preserve">employee advance notice so that </w:t>
      </w:r>
      <w:r w:rsidR="008F34C6">
        <w:t>they</w:t>
      </w:r>
      <w:r w:rsidRPr="008810CA">
        <w:t xml:space="preserve"> can prepare for the discussion.</w:t>
      </w:r>
    </w:p>
    <w:p w:rsidR="008810CA" w:rsidRPr="008810CA" w:rsidP="00425166" w14:paraId="104B6E27" w14:textId="77777777">
      <w:pPr>
        <w:pStyle w:val="BodyText1"/>
        <w:numPr>
          <w:ilvl w:val="0"/>
          <w:numId w:val="22"/>
        </w:numPr>
      </w:pPr>
      <w:r w:rsidRPr="008810CA">
        <w:t>Review mutually understood expectations with respect to job duties and standards.</w:t>
      </w:r>
    </w:p>
    <w:p w:rsidR="008810CA" w:rsidRPr="008810CA" w:rsidP="00425166" w14:paraId="38CD8325" w14:textId="77777777">
      <w:pPr>
        <w:pStyle w:val="BodyText1"/>
        <w:numPr>
          <w:ilvl w:val="0"/>
          <w:numId w:val="22"/>
        </w:numPr>
      </w:pPr>
      <w:r w:rsidRPr="008810CA">
        <w:t>Observe job performance measured against these mutually understood expectations.</w:t>
      </w:r>
    </w:p>
    <w:p w:rsidR="008810CA" w:rsidRPr="008810CA" w:rsidP="00425166" w14:paraId="3F2CE607" w14:textId="77777777">
      <w:pPr>
        <w:pStyle w:val="BodyText1"/>
        <w:numPr>
          <w:ilvl w:val="0"/>
          <w:numId w:val="22"/>
        </w:numPr>
      </w:pPr>
      <w:r w:rsidRPr="008810CA">
        <w:t xml:space="preserve">Take notes and keep records so you </w:t>
      </w:r>
      <w:r w:rsidRPr="008810CA">
        <w:t>don’t</w:t>
      </w:r>
      <w:r w:rsidRPr="008810CA">
        <w:t xml:space="preserve"> rely on memory.</w:t>
      </w:r>
    </w:p>
    <w:p w:rsidR="008810CA" w:rsidRPr="008810CA" w:rsidP="00425166" w14:paraId="38816E3D" w14:textId="3FFECB5B">
      <w:pPr>
        <w:pStyle w:val="BodyText1"/>
        <w:numPr>
          <w:ilvl w:val="0"/>
          <w:numId w:val="22"/>
        </w:numPr>
      </w:pPr>
      <w:r w:rsidRPr="008810CA">
        <w:t>Avoid paying attention to some aspects of the job at the expense of other</w:t>
      </w:r>
      <w:r w:rsidR="00773563">
        <w:t>s</w:t>
      </w:r>
      <w:r w:rsidRPr="008810CA">
        <w:t>.</w:t>
      </w:r>
    </w:p>
    <w:p w:rsidR="008810CA" w:rsidRPr="008810CA" w:rsidP="00425166" w14:paraId="586EEFE1" w14:textId="327CF15D">
      <w:pPr>
        <w:pStyle w:val="BodyText1"/>
        <w:numPr>
          <w:ilvl w:val="0"/>
          <w:numId w:val="22"/>
        </w:numPr>
      </w:pPr>
      <w:r w:rsidRPr="008810CA">
        <w:t>Review the employee’s background</w:t>
      </w:r>
      <w:r w:rsidR="007B63B5">
        <w:t>,</w:t>
      </w:r>
      <w:r w:rsidRPr="008810CA">
        <w:t xml:space="preserve"> including skills, work experience and training.</w:t>
      </w:r>
    </w:p>
    <w:p w:rsidR="008810CA" w:rsidRPr="008810CA" w:rsidP="008810CA" w14:paraId="32F55CC9" w14:textId="2888A1CD">
      <w:pPr>
        <w:pStyle w:val="BodyText1"/>
        <w:rPr>
          <w:b/>
          <w:bCs/>
        </w:rPr>
      </w:pPr>
      <w:r w:rsidRPr="008810CA">
        <w:rPr>
          <w:b/>
          <w:bCs/>
        </w:rPr>
        <w:t xml:space="preserve">Discussion of </w:t>
      </w:r>
      <w:r>
        <w:rPr>
          <w:b/>
          <w:bCs/>
        </w:rPr>
        <w:t>Performance</w:t>
      </w:r>
    </w:p>
    <w:p w:rsidR="008810CA" w:rsidRPr="008810CA" w:rsidP="00425166" w14:paraId="09F560E4" w14:textId="77777777">
      <w:pPr>
        <w:pStyle w:val="BodyText1"/>
        <w:numPr>
          <w:ilvl w:val="0"/>
          <w:numId w:val="23"/>
        </w:numPr>
      </w:pPr>
      <w:r w:rsidRPr="008810CA">
        <w:t>Begin the discussion by creating a sincere, open and friendly atmosphere.</w:t>
      </w:r>
    </w:p>
    <w:p w:rsidR="008810CA" w:rsidRPr="008810CA" w:rsidP="00425166" w14:paraId="2592C473" w14:textId="1A7D7AAF">
      <w:pPr>
        <w:pStyle w:val="BodyText1"/>
        <w:numPr>
          <w:ilvl w:val="0"/>
          <w:numId w:val="23"/>
        </w:numPr>
      </w:pPr>
      <w:r w:rsidRPr="008810CA">
        <w:t>Review the purpose of the discussion</w:t>
      </w:r>
      <w:r w:rsidR="00601012">
        <w:t>—</w:t>
      </w:r>
      <w:r w:rsidRPr="008810CA">
        <w:t xml:space="preserve">mutual </w:t>
      </w:r>
      <w:r w:rsidRPr="008810CA">
        <w:t>problem</w:t>
      </w:r>
      <w:r w:rsidR="00601012">
        <w:t>-</w:t>
      </w:r>
      <w:r w:rsidRPr="008810CA">
        <w:t>solving</w:t>
      </w:r>
      <w:r w:rsidRPr="008810CA">
        <w:t xml:space="preserve"> and goal setting.</w:t>
      </w:r>
    </w:p>
    <w:p w:rsidR="008810CA" w:rsidRPr="008810CA" w:rsidP="00425166" w14:paraId="0A873D68" w14:textId="77777777">
      <w:pPr>
        <w:pStyle w:val="BodyText1"/>
        <w:numPr>
          <w:ilvl w:val="0"/>
          <w:numId w:val="23"/>
        </w:numPr>
      </w:pPr>
      <w:r w:rsidRPr="008810CA">
        <w:t>Explain the agenda for the meeting.</w:t>
      </w:r>
    </w:p>
    <w:p w:rsidR="008810CA" w:rsidRPr="008810CA" w:rsidP="00425166" w14:paraId="014B7928" w14:textId="065AE67E">
      <w:pPr>
        <w:pStyle w:val="BodyText1"/>
        <w:numPr>
          <w:ilvl w:val="0"/>
          <w:numId w:val="23"/>
        </w:numPr>
      </w:pPr>
      <w:r w:rsidRPr="008810CA">
        <w:t xml:space="preserve">Discuss the employee’s primary responsibilities in the past year. (A written summary of responsibilities should have been provided to the employee.) Discuss how the employee’s responsibilities relate to overall </w:t>
      </w:r>
      <w:r w:rsidR="007B20F5">
        <w:t>team</w:t>
      </w:r>
      <w:r w:rsidRPr="008810CA">
        <w:t xml:space="preserve"> objectives.</w:t>
      </w:r>
    </w:p>
    <w:p w:rsidR="008810CA" w:rsidRPr="008810CA" w:rsidP="00425166" w14:paraId="477393C0" w14:textId="77777777">
      <w:pPr>
        <w:pStyle w:val="BodyText1"/>
        <w:numPr>
          <w:ilvl w:val="0"/>
          <w:numId w:val="23"/>
        </w:numPr>
      </w:pPr>
      <w:r w:rsidRPr="008810CA">
        <w:t>Discuss employee’s strengths and areas for growth in the performance categories.</w:t>
      </w:r>
    </w:p>
    <w:p w:rsidR="008810CA" w:rsidRPr="008810CA" w:rsidP="00425166" w14:paraId="37F80AA3" w14:textId="77777777">
      <w:pPr>
        <w:pStyle w:val="BodyText1"/>
        <w:numPr>
          <w:ilvl w:val="0"/>
          <w:numId w:val="23"/>
        </w:numPr>
      </w:pPr>
      <w:r w:rsidRPr="008810CA">
        <w:t>Discuss employee’s significant accomplishments from the past year.</w:t>
      </w:r>
    </w:p>
    <w:p w:rsidR="008810CA" w:rsidRPr="008810CA" w:rsidP="00425166" w14:paraId="41BCE502" w14:textId="77777777">
      <w:pPr>
        <w:pStyle w:val="BodyText1"/>
        <w:numPr>
          <w:ilvl w:val="0"/>
          <w:numId w:val="23"/>
        </w:numPr>
      </w:pPr>
      <w:r w:rsidRPr="008810CA">
        <w:t>Discuss possible ways to improve performance.</w:t>
      </w:r>
    </w:p>
    <w:p w:rsidR="008810CA" w:rsidRPr="008810CA" w:rsidP="00425166" w14:paraId="06AA56BF" w14:textId="77777777">
      <w:pPr>
        <w:pStyle w:val="BodyText1"/>
        <w:numPr>
          <w:ilvl w:val="0"/>
          <w:numId w:val="23"/>
        </w:numPr>
      </w:pPr>
      <w:r w:rsidRPr="008810CA">
        <w:t>Discuss barriers to effective work performance and job satisfaction in the past year.</w:t>
      </w:r>
    </w:p>
    <w:p w:rsidR="008810CA" w:rsidRPr="008810CA" w:rsidP="00425166" w14:paraId="4FCE88C5" w14:textId="77777777">
      <w:pPr>
        <w:pStyle w:val="BodyText1"/>
        <w:numPr>
          <w:ilvl w:val="0"/>
          <w:numId w:val="23"/>
        </w:numPr>
      </w:pPr>
      <w:r w:rsidRPr="008810CA">
        <w:t>Discuss employee’s goals and needs for the next review period.</w:t>
      </w:r>
    </w:p>
    <w:p w:rsidR="008810CA" w:rsidRPr="008810CA" w:rsidP="00425166" w14:paraId="4161CDED" w14:textId="5AD855D4">
      <w:pPr>
        <w:pStyle w:val="BodyText1"/>
        <w:numPr>
          <w:ilvl w:val="0"/>
          <w:numId w:val="23"/>
        </w:numPr>
      </w:pPr>
      <w:r w:rsidRPr="008810CA">
        <w:t xml:space="preserve">Discuss </w:t>
      </w:r>
      <w:r w:rsidRPr="008810CA">
        <w:t>long</w:t>
      </w:r>
      <w:r w:rsidR="00844936">
        <w:t>-</w:t>
      </w:r>
      <w:r w:rsidRPr="008810CA">
        <w:t xml:space="preserve">term career goals and </w:t>
      </w:r>
      <w:r w:rsidR="00666902">
        <w:t xml:space="preserve">what </w:t>
      </w:r>
      <w:r w:rsidRPr="008810CA">
        <w:t xml:space="preserve">development needs to </w:t>
      </w:r>
      <w:r w:rsidR="00666902">
        <w:t xml:space="preserve">occur to </w:t>
      </w:r>
      <w:r w:rsidRPr="008810CA">
        <w:t>achieve them</w:t>
      </w:r>
      <w:r w:rsidRPr="008810CA">
        <w:t>.</w:t>
      </w:r>
    </w:p>
    <w:p w:rsidR="008810CA" w:rsidRPr="008810CA" w:rsidP="00425166" w14:paraId="6025C733" w14:textId="38618015">
      <w:pPr>
        <w:pStyle w:val="BodyText1"/>
        <w:numPr>
          <w:ilvl w:val="0"/>
          <w:numId w:val="23"/>
        </w:numPr>
      </w:pPr>
      <w:r w:rsidRPr="008810CA">
        <w:t>Discuss employee’s feedback</w:t>
      </w:r>
      <w:r w:rsidR="00F032C8">
        <w:t xml:space="preserve"> and </w:t>
      </w:r>
      <w:r w:rsidRPr="008810CA">
        <w:t>suggestions for supervisor.</w:t>
      </w:r>
    </w:p>
    <w:p w:rsidR="008810CA" w:rsidRPr="008810CA" w:rsidP="00425166" w14:paraId="2457E205" w14:textId="77777777">
      <w:pPr>
        <w:pStyle w:val="BodyText1"/>
        <w:numPr>
          <w:ilvl w:val="0"/>
          <w:numId w:val="23"/>
        </w:numPr>
      </w:pPr>
      <w:r w:rsidRPr="008810CA">
        <w:t>Discuss anything else the employee or supervisor would like to address.</w:t>
      </w:r>
    </w:p>
    <w:p w:rsidR="008810CA" w:rsidRPr="008810CA" w:rsidP="00425166" w14:paraId="5A86A245" w14:textId="05281B86">
      <w:pPr>
        <w:pStyle w:val="BodyText1"/>
        <w:numPr>
          <w:ilvl w:val="0"/>
          <w:numId w:val="23"/>
        </w:numPr>
      </w:pPr>
      <w:r w:rsidRPr="008810CA">
        <w:t xml:space="preserve">Complete </w:t>
      </w:r>
      <w:r>
        <w:t>review</w:t>
      </w:r>
      <w:r w:rsidRPr="008810CA">
        <w:t xml:space="preserve"> forms, as applicable.</w:t>
      </w:r>
    </w:p>
    <w:p w:rsidR="008810CA" w:rsidRPr="008810CA" w:rsidP="008810CA" w14:paraId="7A0C23B4" w14:textId="0F7B65D9">
      <w:pPr>
        <w:pStyle w:val="BodyText1"/>
        <w:rPr>
          <w:b/>
          <w:bCs/>
        </w:rPr>
      </w:pPr>
      <w:r>
        <w:rPr>
          <w:b/>
          <w:bCs/>
        </w:rPr>
        <w:t>The Follow</w:t>
      </w:r>
      <w:r w:rsidR="00856A4C">
        <w:rPr>
          <w:b/>
          <w:bCs/>
        </w:rPr>
        <w:t>-u</w:t>
      </w:r>
      <w:r w:rsidRPr="008810CA">
        <w:rPr>
          <w:b/>
          <w:bCs/>
        </w:rPr>
        <w:t>p</w:t>
      </w:r>
    </w:p>
    <w:p w:rsidR="008810CA" w:rsidRPr="008810CA" w:rsidP="00425166" w14:paraId="3EC2AD26" w14:textId="0BFEDC80">
      <w:pPr>
        <w:pStyle w:val="BodyText1"/>
        <w:numPr>
          <w:ilvl w:val="0"/>
          <w:numId w:val="24"/>
        </w:numPr>
      </w:pPr>
      <w:r w:rsidRPr="008810CA">
        <w:t>Immediately record the plans made and points requiring follow-up.</w:t>
      </w:r>
    </w:p>
    <w:p w:rsidR="008810CA" w:rsidRPr="008810CA" w:rsidP="00425166" w14:paraId="4D794EEA" w14:textId="77777777">
      <w:pPr>
        <w:pStyle w:val="BodyText1"/>
        <w:numPr>
          <w:ilvl w:val="0"/>
          <w:numId w:val="24"/>
        </w:numPr>
      </w:pPr>
      <w:r w:rsidRPr="008810CA">
        <w:t>Provide a copy for the employee.</w:t>
      </w:r>
    </w:p>
    <w:p w:rsidR="008810CA" w:rsidRPr="008810CA" w:rsidP="00425166" w14:paraId="41D5451E" w14:textId="473FB518">
      <w:pPr>
        <w:pStyle w:val="BodyText1"/>
        <w:numPr>
          <w:ilvl w:val="0"/>
          <w:numId w:val="24"/>
        </w:numPr>
      </w:pPr>
      <w:r w:rsidRPr="008810CA">
        <w:t xml:space="preserve">Evaluate your own performance. What did </w:t>
      </w:r>
      <w:r w:rsidR="00A3075D">
        <w:t xml:space="preserve">I do </w:t>
      </w:r>
      <w:r w:rsidRPr="008810CA">
        <w:t xml:space="preserve">well? </w:t>
      </w:r>
      <w:r w:rsidR="0085119F">
        <w:t>What c</w:t>
      </w:r>
      <w:r w:rsidRPr="008810CA">
        <w:t xml:space="preserve">ould </w:t>
      </w:r>
      <w:r w:rsidR="0085119F">
        <w:t xml:space="preserve">I </w:t>
      </w:r>
      <w:r w:rsidRPr="008810CA">
        <w:t xml:space="preserve">have done better? </w:t>
      </w:r>
      <w:r w:rsidR="007C6000">
        <w:t>What could I have l</w:t>
      </w:r>
      <w:r w:rsidRPr="008810CA">
        <w:t>earned about the employee</w:t>
      </w:r>
      <w:r w:rsidR="00E51069">
        <w:t xml:space="preserve"> or </w:t>
      </w:r>
      <w:r w:rsidRPr="008810CA">
        <w:t>myself?</w:t>
      </w:r>
    </w:p>
    <w:p w:rsidR="008810CA" w14:paraId="64E7496D" w14:textId="77777777">
      <w:pPr>
        <w:spacing w:after="0" w:line="240" w:lineRule="auto"/>
      </w:pPr>
    </w:p>
    <w:p w:rsidR="00300868" w:rsidRPr="00300868" w14:paraId="10A4FD56" w14:textId="5054EBCF">
      <w:pPr>
        <w:spacing w:after="0" w:line="240" w:lineRule="auto"/>
        <w:rPr>
          <w:rFonts w:ascii="Calibri Light" w:hAnsi="Calibri Light"/>
          <w:color w:val="3B3838"/>
          <w:szCs w:val="20"/>
        </w:rPr>
      </w:pPr>
      <w:r>
        <w:br w:type="page"/>
      </w:r>
    </w:p>
    <w:p w:rsidR="00015DA9" w:rsidP="00015DA9" w14:paraId="01EF2B1B" w14:textId="79B61F4F">
      <w:pPr>
        <w:pStyle w:val="Heading2"/>
      </w:pPr>
      <w:bookmarkStart w:id="59" w:name="_Toc523223524"/>
      <w:r>
        <w:rPr>
          <w:b/>
          <w:noProof/>
        </w:rPr>
        <w:drawing>
          <wp:anchor distT="0" distB="0" distL="114300" distR="114300" simplePos="0" relativeHeight="251665408" behindDoc="1" locked="0" layoutInCell="1" allowOverlap="1">
            <wp:simplePos x="0" y="0"/>
            <wp:positionH relativeFrom="page">
              <wp:align>right</wp:align>
            </wp:positionH>
            <wp:positionV relativeFrom="page">
              <wp:align>bottom</wp:align>
            </wp:positionV>
            <wp:extent cx="7771765"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26834" name="do-0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r>
        <w:t>Reviewer Do</w:t>
      </w:r>
      <w:r w:rsidR="001C049C">
        <w:t>’</w:t>
      </w:r>
      <w:r>
        <w:t>s and Don’ts</w:t>
      </w:r>
      <w:bookmarkEnd w:id="59"/>
    </w:p>
    <w:p w:rsidR="008810CA" w:rsidRPr="00BC5FF3" w:rsidP="00BC5FF3" w14:paraId="467FF47D" w14:textId="264D2CA3">
      <w:pPr>
        <w:pStyle w:val="BodyText1"/>
        <w:rPr>
          <w:b/>
        </w:rPr>
      </w:pPr>
    </w:p>
    <w:sectPr w:rsidSect="005A06B6">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45C2" w14:paraId="2DEAB89D" w14:textId="5CFA15C9">
    <w:pPr>
      <w:pStyle w:val="Footer"/>
      <w:jc w:val="right"/>
    </w:pPr>
    <w:r>
      <w:fldChar w:fldCharType="begin"/>
    </w:r>
    <w:r>
      <w:instrText xml:space="preserve"> PAGE   \* MERGEFORMAT </w:instrText>
    </w:r>
    <w:r>
      <w:fldChar w:fldCharType="separate"/>
    </w:r>
    <w:r w:rsidR="005275B8">
      <w:rPr>
        <w:noProof/>
      </w:rPr>
      <w:t>13</w:t>
    </w:r>
    <w:r>
      <w:rPr>
        <w:noProof/>
      </w:rPr>
      <w:fldChar w:fldCharType="end"/>
    </w:r>
  </w:p>
  <w:p w:rsidR="00A345C2" w14:paraId="20B91AE8" w14:textId="77777777">
    <w:pPr>
      <w:pStyle w:val="Footer"/>
    </w:pPr>
  </w:p>
  <w:p w:rsidR="00A345C2" w14:paraId="7849EEC6"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45C2" w14:paraId="0557FBB3" w14:textId="77777777">
    <w:pPr>
      <w:pStyle w:val="Footer"/>
    </w:pPr>
    <w:r>
      <w:rPr>
        <w:noProof/>
      </w:rPr>
      <mc:AlternateContent>
        <mc:Choice Requires="wps">
          <w:drawing>
            <wp:anchor distT="45720" distB="45720" distL="114300" distR="114300" simplePos="0" relativeHeight="251664384" behindDoc="0" locked="0" layoutInCell="1" allowOverlap="1">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5895" cy="4908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345C2" w:rsidRPr="00A8735B" w:rsidP="00910E1E" w14:textId="77777777">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2018</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51" type="#_x0000_t202" style="width:313.85pt;height:38.65pt;margin-top:-13.2pt;margin-left:209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A345C2" w:rsidRPr="00A8735B" w:rsidP="00910E1E" w14:paraId="2C060857" w14:textId="77777777">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2018</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45C2" w14:paraId="6838AB6B" w14:textId="77777777">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A345C2" w:rsidRPr="00C713EB" w:rsidP="00F94324" w14:textId="77777777">
                          <w:pPr>
                            <w:spacing w:after="80"/>
                            <w:rPr>
                              <w:rFonts w:ascii="Calibri Light" w:hAnsi="Calibri Light" w:cs="Arial"/>
                              <w:b/>
                              <w:color w:val="ACDBE6"/>
                              <w:sz w:val="12"/>
                              <w:szCs w:val="46"/>
                            </w:rPr>
                          </w:pPr>
                          <w:r>
                            <w:rPr>
                              <w:rFonts w:ascii="Georgia" w:hAnsi="Georgia" w:cs="Arial"/>
                              <w:b/>
                              <w:color w:val="ACDBE6"/>
                              <w:sz w:val="26"/>
                              <w:szCs w:val="26"/>
                            </w:rPr>
                            <w:t>Performance Reviews</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2049" type="#_x0000_t202" style="width:571.3pt;height:32.85pt;margin-top:2.9pt;margin-left:-49.25pt;mso-height-percent:0;mso-height-relative:margin;mso-width-percent:0;mso-width-relative:margin;mso-wrap-distance-bottom:0;mso-wrap-distance-left:9pt;mso-wrap-distance-right:9pt;mso-wrap-distance-top:0;position:absolute;v-text-anchor:top;z-index:251659264" filled="f" fillcolor="this" stroked="f" strokeweight="0.5pt">
              <v:textbox>
                <w:txbxContent>
                  <w:p w:rsidR="00A345C2" w:rsidRPr="00C713EB" w:rsidP="00F94324" w14:paraId="299215A4" w14:textId="77777777">
                    <w:pPr>
                      <w:spacing w:after="80"/>
                      <w:rPr>
                        <w:rFonts w:ascii="Calibri Light" w:hAnsi="Calibri Light" w:cs="Arial"/>
                        <w:b/>
                        <w:color w:val="ACDBE6"/>
                        <w:sz w:val="12"/>
                        <w:szCs w:val="46"/>
                      </w:rPr>
                    </w:pPr>
                    <w:r>
                      <w:rPr>
                        <w:rFonts w:ascii="Georgia" w:hAnsi="Georgia" w:cs="Arial"/>
                        <w:b/>
                        <w:color w:val="ACDBE6"/>
                        <w:sz w:val="26"/>
                        <w:szCs w:val="26"/>
                      </w:rPr>
                      <w:t>Performance Reviews</w:t>
                    </w: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Horst Insurance</w:t>
                    </w:r>
                  </w:p>
                </w:txbxContent>
              </v:textbox>
            </v:shape>
          </w:pict>
        </mc:Fallback>
      </mc:AlternateContent>
    </w:r>
  </w:p>
  <w:p w:rsidR="00A345C2" w14:paraId="61150B07" w14:textId="77777777">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772400" cy="100584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72178"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5C2" w14:paraId="7F54F8B6"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45C2" w14:paraId="679D06F1" w14:textId="77777777">
    <w:pPr>
      <w:pStyle w:val="Heade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73584"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6B0C37"/>
    <w:multiLevelType w:val="hybridMultilevel"/>
    <w:tmpl w:val="7E4CB32C"/>
    <w:lvl w:ilvl="0">
      <w:start w:val="0"/>
      <w:numFmt w:val="bullet"/>
      <w:lvlText w:val=""/>
      <w:lvlJc w:val="left"/>
      <w:pPr>
        <w:ind w:left="720" w:hanging="360"/>
      </w:pPr>
      <w:rPr>
        <w:rFonts w:ascii="Wingdings" w:hAnsi="Wingdings" w:eastAsiaTheme="minorHAnsi"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270229B9"/>
    <w:multiLevelType w:val="hybridMultilevel"/>
    <w:tmpl w:val="C7161DEE"/>
    <w:lvl w:ilvl="0">
      <w:start w:val="0"/>
      <w:numFmt w:val="bullet"/>
      <w:lvlText w:val=""/>
      <w:lvlJc w:val="left"/>
      <w:pPr>
        <w:ind w:left="720" w:hanging="360"/>
      </w:pPr>
      <w:rPr>
        <w:rFonts w:ascii="Wingdings" w:hAnsi="Wingdings" w:eastAsia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CF74505"/>
    <w:multiLevelType w:val="hybridMultilevel"/>
    <w:tmpl w:val="39607C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04339C8"/>
    <w:multiLevelType w:val="hybridMultilevel"/>
    <w:tmpl w:val="3F4CAC8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96A47F3"/>
    <w:multiLevelType w:val="hybridMultilevel"/>
    <w:tmpl w:val="00A8A864"/>
    <w:lvl w:ilvl="0">
      <w:start w:val="0"/>
      <w:numFmt w:val="bullet"/>
      <w:lvlText w:val=""/>
      <w:lvlJc w:val="left"/>
      <w:pPr>
        <w:ind w:left="720" w:hanging="360"/>
      </w:pPr>
      <w:rPr>
        <w:rFonts w:ascii="Wingdings" w:hAnsi="Wingdings" w:eastAsiaTheme="minorHAns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FF144CD"/>
    <w:multiLevelType w:val="hybridMultilevel"/>
    <w:tmpl w:val="42B6A6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B4D0631"/>
    <w:multiLevelType w:val="hybridMultilevel"/>
    <w:tmpl w:val="F8DA8D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D8F3039"/>
    <w:multiLevelType w:val="hybridMultilevel"/>
    <w:tmpl w:val="8FAEA8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nsid w:val="524F586B"/>
    <w:multiLevelType w:val="hybridMultilevel"/>
    <w:tmpl w:val="50F05C90"/>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3D010AC"/>
    <w:multiLevelType w:val="hybridMultilevel"/>
    <w:tmpl w:val="06C0667E"/>
    <w:lvl w:ilvl="0">
      <w:start w:val="1"/>
      <w:numFmt w:val="bullet"/>
      <w:pStyle w:val="Bullets"/>
      <w:lvlText w:val=""/>
      <w:lvlJc w:val="left"/>
      <w:pPr>
        <w:ind w:left="720" w:hanging="360"/>
      </w:pPr>
      <w:rPr>
        <w:rFonts w:ascii="Symbol" w:hAnsi="Symbol" w:hint="default"/>
      </w:rPr>
    </w:lvl>
    <w:lvl w:ilvl="1">
      <w:start w:val="1"/>
      <w:numFmt w:val="bullet"/>
      <w:pStyle w:val="Bullets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453403A"/>
    <w:multiLevelType w:val="hybridMultilevel"/>
    <w:tmpl w:val="B2B698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97E01F2"/>
    <w:multiLevelType w:val="hybridMultilevel"/>
    <w:tmpl w:val="C4A20F02"/>
    <w:lvl w:ilvl="0">
      <w:start w:val="0"/>
      <w:numFmt w:val="bullet"/>
      <w:lvlText w:val=""/>
      <w:lvlJc w:val="left"/>
      <w:pPr>
        <w:ind w:left="720" w:hanging="360"/>
      </w:pPr>
      <w:rPr>
        <w:rFonts w:ascii="Wingdings" w:hAnsi="Wingdings" w:eastAsia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BF27AAE"/>
    <w:multiLevelType w:val="hybridMultilevel"/>
    <w:tmpl w:val="77B4CD36"/>
    <w:lvl w:ilvl="0">
      <w:start w:val="0"/>
      <w:numFmt w:val="bullet"/>
      <w:lvlText w:val=""/>
      <w:lvlJc w:val="left"/>
      <w:pPr>
        <w:ind w:left="720" w:hanging="360"/>
      </w:pPr>
      <w:rPr>
        <w:rFonts w:ascii="Wingdings" w:hAnsi="Wingdings" w:eastAsia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92C641B"/>
    <w:multiLevelType w:val="hybridMultilevel"/>
    <w:tmpl w:val="34003F08"/>
    <w:lvl w:ilvl="0">
      <w:start w:val="0"/>
      <w:numFmt w:val="bullet"/>
      <w:lvlText w:val=""/>
      <w:lvlJc w:val="left"/>
      <w:pPr>
        <w:ind w:left="720" w:hanging="360"/>
      </w:pPr>
      <w:rPr>
        <w:rFonts w:ascii="Wingdings" w:hAnsi="Wingdings" w:eastAsia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A490FEB"/>
    <w:multiLevelType w:val="hybridMultilevel"/>
    <w:tmpl w:val="B2B698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D410B1D"/>
    <w:multiLevelType w:val="hybridMultilevel"/>
    <w:tmpl w:val="12C42E76"/>
    <w:lvl w:ilvl="0">
      <w:start w:val="0"/>
      <w:numFmt w:val="bullet"/>
      <w:lvlText w:val=""/>
      <w:lvlJc w:val="left"/>
      <w:pPr>
        <w:ind w:left="720" w:hanging="360"/>
      </w:pPr>
      <w:rPr>
        <w:rFonts w:ascii="Wingdings" w:hAnsi="Wingdings" w:eastAsia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FA70BF4"/>
    <w:multiLevelType w:val="hybridMultilevel"/>
    <w:tmpl w:val="6852AC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
  </w:num>
  <w:num w:numId="2">
    <w:abstractNumId w:val="22"/>
  </w:num>
  <w:num w:numId="3">
    <w:abstractNumId w:val="14"/>
  </w:num>
  <w:num w:numId="4">
    <w:abstractNumId w:val="19"/>
  </w:num>
  <w:num w:numId="5">
    <w:abstractNumId w:val="20"/>
  </w:num>
  <w:num w:numId="6">
    <w:abstractNumId w:val="4"/>
  </w:num>
  <w:num w:numId="7">
    <w:abstractNumId w:val="1"/>
  </w:num>
  <w:num w:numId="8">
    <w:abstractNumId w:val="11"/>
  </w:num>
  <w:num w:numId="9">
    <w:abstractNumId w:val="0"/>
  </w:num>
  <w:num w:numId="10">
    <w:abstractNumId w:val="16"/>
  </w:num>
  <w:num w:numId="11">
    <w:abstractNumId w:val="8"/>
  </w:num>
  <w:num w:numId="12">
    <w:abstractNumId w:val="26"/>
  </w:num>
  <w:num w:numId="13">
    <w:abstractNumId w:val="15"/>
  </w:num>
  <w:num w:numId="14">
    <w:abstractNumId w:val="10"/>
  </w:num>
  <w:num w:numId="15">
    <w:abstractNumId w:val="12"/>
  </w:num>
  <w:num w:numId="16">
    <w:abstractNumId w:val="18"/>
  </w:num>
  <w:num w:numId="17">
    <w:abstractNumId w:val="9"/>
  </w:num>
  <w:num w:numId="18">
    <w:abstractNumId w:val="2"/>
  </w:num>
  <w:num w:numId="19">
    <w:abstractNumId w:val="21"/>
  </w:num>
  <w:num w:numId="20">
    <w:abstractNumId w:val="24"/>
  </w:num>
  <w:num w:numId="21">
    <w:abstractNumId w:val="17"/>
  </w:num>
  <w:num w:numId="22">
    <w:abstractNumId w:val="5"/>
  </w:num>
  <w:num w:numId="23">
    <w:abstractNumId w:val="23"/>
  </w:num>
  <w:num w:numId="24">
    <w:abstractNumId w:val="25"/>
  </w:num>
  <w:num w:numId="25">
    <w:abstractNumId w:val="13"/>
  </w:num>
  <w:num w:numId="26">
    <w:abstractNumId w:val="6"/>
  </w:num>
  <w:num w:numId="2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07E"/>
    <w:rsid w:val="000021FC"/>
    <w:rsid w:val="00002529"/>
    <w:rsid w:val="0000495E"/>
    <w:rsid w:val="00004D33"/>
    <w:rsid w:val="000056A4"/>
    <w:rsid w:val="000062DA"/>
    <w:rsid w:val="000106B8"/>
    <w:rsid w:val="00015DA9"/>
    <w:rsid w:val="0001658F"/>
    <w:rsid w:val="000173A4"/>
    <w:rsid w:val="0002087B"/>
    <w:rsid w:val="00025B73"/>
    <w:rsid w:val="000260FF"/>
    <w:rsid w:val="00026655"/>
    <w:rsid w:val="0002710E"/>
    <w:rsid w:val="00030331"/>
    <w:rsid w:val="00030E28"/>
    <w:rsid w:val="00030F14"/>
    <w:rsid w:val="000327B3"/>
    <w:rsid w:val="0003357E"/>
    <w:rsid w:val="0003366C"/>
    <w:rsid w:val="00033703"/>
    <w:rsid w:val="0003625C"/>
    <w:rsid w:val="00040204"/>
    <w:rsid w:val="0004060E"/>
    <w:rsid w:val="00042892"/>
    <w:rsid w:val="00043898"/>
    <w:rsid w:val="000438F9"/>
    <w:rsid w:val="000459C5"/>
    <w:rsid w:val="00047BF3"/>
    <w:rsid w:val="000500D0"/>
    <w:rsid w:val="00050CB8"/>
    <w:rsid w:val="00051307"/>
    <w:rsid w:val="00054A1E"/>
    <w:rsid w:val="00056541"/>
    <w:rsid w:val="00056D76"/>
    <w:rsid w:val="00057989"/>
    <w:rsid w:val="0006063C"/>
    <w:rsid w:val="00067251"/>
    <w:rsid w:val="00067BA4"/>
    <w:rsid w:val="000715C9"/>
    <w:rsid w:val="00071F4D"/>
    <w:rsid w:val="00072392"/>
    <w:rsid w:val="0007297C"/>
    <w:rsid w:val="00072C36"/>
    <w:rsid w:val="00073A23"/>
    <w:rsid w:val="000745AD"/>
    <w:rsid w:val="00075280"/>
    <w:rsid w:val="00075308"/>
    <w:rsid w:val="00077687"/>
    <w:rsid w:val="00077DCC"/>
    <w:rsid w:val="00082EEC"/>
    <w:rsid w:val="00083793"/>
    <w:rsid w:val="00083D39"/>
    <w:rsid w:val="00087F51"/>
    <w:rsid w:val="000917CC"/>
    <w:rsid w:val="00091B93"/>
    <w:rsid w:val="00091CBF"/>
    <w:rsid w:val="00093789"/>
    <w:rsid w:val="00093B6A"/>
    <w:rsid w:val="00094EAD"/>
    <w:rsid w:val="00096A6C"/>
    <w:rsid w:val="00097A18"/>
    <w:rsid w:val="000A0A3B"/>
    <w:rsid w:val="000A0E2A"/>
    <w:rsid w:val="000A29C4"/>
    <w:rsid w:val="000A38E2"/>
    <w:rsid w:val="000A4AF9"/>
    <w:rsid w:val="000A5630"/>
    <w:rsid w:val="000A5E5F"/>
    <w:rsid w:val="000A6120"/>
    <w:rsid w:val="000A6CBC"/>
    <w:rsid w:val="000A6FF6"/>
    <w:rsid w:val="000A776E"/>
    <w:rsid w:val="000B0662"/>
    <w:rsid w:val="000B0A8C"/>
    <w:rsid w:val="000B1BC3"/>
    <w:rsid w:val="000B389F"/>
    <w:rsid w:val="000B3C1B"/>
    <w:rsid w:val="000B3EB3"/>
    <w:rsid w:val="000B6D49"/>
    <w:rsid w:val="000C1BE2"/>
    <w:rsid w:val="000C2622"/>
    <w:rsid w:val="000C283F"/>
    <w:rsid w:val="000C31A2"/>
    <w:rsid w:val="000C426A"/>
    <w:rsid w:val="000C467B"/>
    <w:rsid w:val="000C4FC0"/>
    <w:rsid w:val="000C65D0"/>
    <w:rsid w:val="000C688F"/>
    <w:rsid w:val="000C7262"/>
    <w:rsid w:val="000C7508"/>
    <w:rsid w:val="000D0028"/>
    <w:rsid w:val="000D16CD"/>
    <w:rsid w:val="000D3539"/>
    <w:rsid w:val="000D4D57"/>
    <w:rsid w:val="000D6308"/>
    <w:rsid w:val="000D6717"/>
    <w:rsid w:val="000D7414"/>
    <w:rsid w:val="000D7462"/>
    <w:rsid w:val="000E321D"/>
    <w:rsid w:val="000E360A"/>
    <w:rsid w:val="000E4D39"/>
    <w:rsid w:val="000E4EAC"/>
    <w:rsid w:val="000E53B7"/>
    <w:rsid w:val="000F412B"/>
    <w:rsid w:val="000F557F"/>
    <w:rsid w:val="000F7E31"/>
    <w:rsid w:val="00100F1C"/>
    <w:rsid w:val="001022D5"/>
    <w:rsid w:val="00104706"/>
    <w:rsid w:val="001048D0"/>
    <w:rsid w:val="001079AB"/>
    <w:rsid w:val="00115E4B"/>
    <w:rsid w:val="00116D3F"/>
    <w:rsid w:val="00116E48"/>
    <w:rsid w:val="001229CA"/>
    <w:rsid w:val="001234BB"/>
    <w:rsid w:val="00123A61"/>
    <w:rsid w:val="00124AC8"/>
    <w:rsid w:val="00126852"/>
    <w:rsid w:val="00130B0A"/>
    <w:rsid w:val="001341E6"/>
    <w:rsid w:val="00135D80"/>
    <w:rsid w:val="001367CA"/>
    <w:rsid w:val="001371BF"/>
    <w:rsid w:val="001403C7"/>
    <w:rsid w:val="00140947"/>
    <w:rsid w:val="001417A8"/>
    <w:rsid w:val="001451AD"/>
    <w:rsid w:val="00146407"/>
    <w:rsid w:val="001468AE"/>
    <w:rsid w:val="00152070"/>
    <w:rsid w:val="0015261B"/>
    <w:rsid w:val="00152AA2"/>
    <w:rsid w:val="001531A7"/>
    <w:rsid w:val="00153F00"/>
    <w:rsid w:val="00154694"/>
    <w:rsid w:val="00154851"/>
    <w:rsid w:val="00161239"/>
    <w:rsid w:val="00163132"/>
    <w:rsid w:val="00166383"/>
    <w:rsid w:val="0017007E"/>
    <w:rsid w:val="001732F9"/>
    <w:rsid w:val="00175E03"/>
    <w:rsid w:val="001812C7"/>
    <w:rsid w:val="00181574"/>
    <w:rsid w:val="00182082"/>
    <w:rsid w:val="00182DC7"/>
    <w:rsid w:val="00185366"/>
    <w:rsid w:val="00186267"/>
    <w:rsid w:val="001864F9"/>
    <w:rsid w:val="001901E9"/>
    <w:rsid w:val="001902C6"/>
    <w:rsid w:val="001926F0"/>
    <w:rsid w:val="00192C83"/>
    <w:rsid w:val="0019317E"/>
    <w:rsid w:val="00194916"/>
    <w:rsid w:val="00194A64"/>
    <w:rsid w:val="0019676B"/>
    <w:rsid w:val="00196C91"/>
    <w:rsid w:val="001A00FC"/>
    <w:rsid w:val="001A11A9"/>
    <w:rsid w:val="001A5859"/>
    <w:rsid w:val="001A636E"/>
    <w:rsid w:val="001A7BC3"/>
    <w:rsid w:val="001B11F5"/>
    <w:rsid w:val="001B12F3"/>
    <w:rsid w:val="001B2020"/>
    <w:rsid w:val="001B3458"/>
    <w:rsid w:val="001B48F5"/>
    <w:rsid w:val="001B4BE7"/>
    <w:rsid w:val="001B72C9"/>
    <w:rsid w:val="001B734E"/>
    <w:rsid w:val="001B772F"/>
    <w:rsid w:val="001C0187"/>
    <w:rsid w:val="001C049C"/>
    <w:rsid w:val="001C05F9"/>
    <w:rsid w:val="001C0D6E"/>
    <w:rsid w:val="001C56EF"/>
    <w:rsid w:val="001C5A41"/>
    <w:rsid w:val="001C653F"/>
    <w:rsid w:val="001C745F"/>
    <w:rsid w:val="001D0B95"/>
    <w:rsid w:val="001D1DE4"/>
    <w:rsid w:val="001D3081"/>
    <w:rsid w:val="001D335B"/>
    <w:rsid w:val="001D460E"/>
    <w:rsid w:val="001E009D"/>
    <w:rsid w:val="001E10BD"/>
    <w:rsid w:val="001E30E2"/>
    <w:rsid w:val="001E4251"/>
    <w:rsid w:val="001E4A97"/>
    <w:rsid w:val="001E4F03"/>
    <w:rsid w:val="001F08C5"/>
    <w:rsid w:val="001F19E6"/>
    <w:rsid w:val="001F1DE7"/>
    <w:rsid w:val="001F37D4"/>
    <w:rsid w:val="001F3BD8"/>
    <w:rsid w:val="002012CC"/>
    <w:rsid w:val="00203D18"/>
    <w:rsid w:val="00205117"/>
    <w:rsid w:val="00213E1E"/>
    <w:rsid w:val="0021405A"/>
    <w:rsid w:val="002222F9"/>
    <w:rsid w:val="00223D4A"/>
    <w:rsid w:val="00226543"/>
    <w:rsid w:val="00227E93"/>
    <w:rsid w:val="0023072D"/>
    <w:rsid w:val="00230AD3"/>
    <w:rsid w:val="00231A32"/>
    <w:rsid w:val="0023644A"/>
    <w:rsid w:val="0023646A"/>
    <w:rsid w:val="002368E4"/>
    <w:rsid w:val="00237F52"/>
    <w:rsid w:val="00240B96"/>
    <w:rsid w:val="00241D2E"/>
    <w:rsid w:val="00244CB8"/>
    <w:rsid w:val="002471DE"/>
    <w:rsid w:val="00250A79"/>
    <w:rsid w:val="00250ACB"/>
    <w:rsid w:val="00252281"/>
    <w:rsid w:val="002530D7"/>
    <w:rsid w:val="00253511"/>
    <w:rsid w:val="0025515C"/>
    <w:rsid w:val="00255AEE"/>
    <w:rsid w:val="00257432"/>
    <w:rsid w:val="00263D0C"/>
    <w:rsid w:val="0026474A"/>
    <w:rsid w:val="00264F80"/>
    <w:rsid w:val="0026630D"/>
    <w:rsid w:val="00266397"/>
    <w:rsid w:val="00267DEB"/>
    <w:rsid w:val="00267E71"/>
    <w:rsid w:val="002705CC"/>
    <w:rsid w:val="00270E99"/>
    <w:rsid w:val="00271DA6"/>
    <w:rsid w:val="002724C3"/>
    <w:rsid w:val="002733E4"/>
    <w:rsid w:val="002756D8"/>
    <w:rsid w:val="00275E25"/>
    <w:rsid w:val="00282EA2"/>
    <w:rsid w:val="00285F2A"/>
    <w:rsid w:val="00287004"/>
    <w:rsid w:val="00291E0F"/>
    <w:rsid w:val="00293139"/>
    <w:rsid w:val="002938C7"/>
    <w:rsid w:val="00297A95"/>
    <w:rsid w:val="002A0B8C"/>
    <w:rsid w:val="002A389A"/>
    <w:rsid w:val="002A3A4E"/>
    <w:rsid w:val="002A4658"/>
    <w:rsid w:val="002A4AA6"/>
    <w:rsid w:val="002A62EA"/>
    <w:rsid w:val="002A7B99"/>
    <w:rsid w:val="002B15B2"/>
    <w:rsid w:val="002B2543"/>
    <w:rsid w:val="002B5624"/>
    <w:rsid w:val="002B6640"/>
    <w:rsid w:val="002C3EFC"/>
    <w:rsid w:val="002C6248"/>
    <w:rsid w:val="002C76F5"/>
    <w:rsid w:val="002D30FE"/>
    <w:rsid w:val="002D4754"/>
    <w:rsid w:val="002E13B7"/>
    <w:rsid w:val="002E1471"/>
    <w:rsid w:val="002E1938"/>
    <w:rsid w:val="002E2307"/>
    <w:rsid w:val="002E326A"/>
    <w:rsid w:val="002E50DA"/>
    <w:rsid w:val="002E5C19"/>
    <w:rsid w:val="002E7500"/>
    <w:rsid w:val="002E77E0"/>
    <w:rsid w:val="002F0FBD"/>
    <w:rsid w:val="002F28D2"/>
    <w:rsid w:val="002F3698"/>
    <w:rsid w:val="002F3FBB"/>
    <w:rsid w:val="002F440E"/>
    <w:rsid w:val="002F4ED2"/>
    <w:rsid w:val="002F5CE9"/>
    <w:rsid w:val="002F5F28"/>
    <w:rsid w:val="002F767A"/>
    <w:rsid w:val="002F77E7"/>
    <w:rsid w:val="00300868"/>
    <w:rsid w:val="00300D56"/>
    <w:rsid w:val="00303AC1"/>
    <w:rsid w:val="003044ED"/>
    <w:rsid w:val="00306C0E"/>
    <w:rsid w:val="003107B5"/>
    <w:rsid w:val="00314006"/>
    <w:rsid w:val="00315A41"/>
    <w:rsid w:val="00315E8D"/>
    <w:rsid w:val="003163E9"/>
    <w:rsid w:val="00317063"/>
    <w:rsid w:val="003170A1"/>
    <w:rsid w:val="00317F74"/>
    <w:rsid w:val="00322309"/>
    <w:rsid w:val="003223B2"/>
    <w:rsid w:val="00323079"/>
    <w:rsid w:val="00323375"/>
    <w:rsid w:val="00323C0B"/>
    <w:rsid w:val="00323D63"/>
    <w:rsid w:val="00324150"/>
    <w:rsid w:val="00324A58"/>
    <w:rsid w:val="00326479"/>
    <w:rsid w:val="00326A18"/>
    <w:rsid w:val="00326CB5"/>
    <w:rsid w:val="00337721"/>
    <w:rsid w:val="00340148"/>
    <w:rsid w:val="00341A85"/>
    <w:rsid w:val="00350260"/>
    <w:rsid w:val="00350973"/>
    <w:rsid w:val="00350DBF"/>
    <w:rsid w:val="00352706"/>
    <w:rsid w:val="00356C87"/>
    <w:rsid w:val="00360130"/>
    <w:rsid w:val="003610B4"/>
    <w:rsid w:val="00361C27"/>
    <w:rsid w:val="003644C0"/>
    <w:rsid w:val="00364CA1"/>
    <w:rsid w:val="00365A5F"/>
    <w:rsid w:val="00366083"/>
    <w:rsid w:val="003670D0"/>
    <w:rsid w:val="003673EC"/>
    <w:rsid w:val="00370184"/>
    <w:rsid w:val="00375FAD"/>
    <w:rsid w:val="0038118A"/>
    <w:rsid w:val="003812F3"/>
    <w:rsid w:val="003828B9"/>
    <w:rsid w:val="00382BF1"/>
    <w:rsid w:val="003831F5"/>
    <w:rsid w:val="00385546"/>
    <w:rsid w:val="003855AC"/>
    <w:rsid w:val="0038571A"/>
    <w:rsid w:val="00387FFC"/>
    <w:rsid w:val="003935E9"/>
    <w:rsid w:val="0039501D"/>
    <w:rsid w:val="00396D63"/>
    <w:rsid w:val="003A2931"/>
    <w:rsid w:val="003A38FF"/>
    <w:rsid w:val="003A5562"/>
    <w:rsid w:val="003A6B15"/>
    <w:rsid w:val="003B2BFA"/>
    <w:rsid w:val="003B31A4"/>
    <w:rsid w:val="003B7818"/>
    <w:rsid w:val="003C1265"/>
    <w:rsid w:val="003C2844"/>
    <w:rsid w:val="003C55C6"/>
    <w:rsid w:val="003C587D"/>
    <w:rsid w:val="003C5DA3"/>
    <w:rsid w:val="003C65C5"/>
    <w:rsid w:val="003C756A"/>
    <w:rsid w:val="003C76B0"/>
    <w:rsid w:val="003C7A8D"/>
    <w:rsid w:val="003D023B"/>
    <w:rsid w:val="003D1BC8"/>
    <w:rsid w:val="003D2239"/>
    <w:rsid w:val="003D24A1"/>
    <w:rsid w:val="003D40CF"/>
    <w:rsid w:val="003D4218"/>
    <w:rsid w:val="003D46D4"/>
    <w:rsid w:val="003D61CF"/>
    <w:rsid w:val="003E18BA"/>
    <w:rsid w:val="003E2A18"/>
    <w:rsid w:val="003E3110"/>
    <w:rsid w:val="003E3E0C"/>
    <w:rsid w:val="003E546D"/>
    <w:rsid w:val="003E548C"/>
    <w:rsid w:val="003F146E"/>
    <w:rsid w:val="003F322B"/>
    <w:rsid w:val="003F3B38"/>
    <w:rsid w:val="003F4CC8"/>
    <w:rsid w:val="003F61A7"/>
    <w:rsid w:val="00402B23"/>
    <w:rsid w:val="004049C6"/>
    <w:rsid w:val="00405200"/>
    <w:rsid w:val="00406D4B"/>
    <w:rsid w:val="00406FEA"/>
    <w:rsid w:val="00407EBA"/>
    <w:rsid w:val="00410124"/>
    <w:rsid w:val="0041086A"/>
    <w:rsid w:val="00411F2F"/>
    <w:rsid w:val="0041239D"/>
    <w:rsid w:val="0041272F"/>
    <w:rsid w:val="00412970"/>
    <w:rsid w:val="004142B3"/>
    <w:rsid w:val="00414F6A"/>
    <w:rsid w:val="00415F0F"/>
    <w:rsid w:val="00416AB7"/>
    <w:rsid w:val="004171A6"/>
    <w:rsid w:val="00423EEE"/>
    <w:rsid w:val="004246C0"/>
    <w:rsid w:val="00424F7C"/>
    <w:rsid w:val="00425166"/>
    <w:rsid w:val="004254DA"/>
    <w:rsid w:val="00425D20"/>
    <w:rsid w:val="0042601E"/>
    <w:rsid w:val="0042638C"/>
    <w:rsid w:val="0042639A"/>
    <w:rsid w:val="0042645F"/>
    <w:rsid w:val="0042739C"/>
    <w:rsid w:val="004302F4"/>
    <w:rsid w:val="00430496"/>
    <w:rsid w:val="004314A6"/>
    <w:rsid w:val="004323A3"/>
    <w:rsid w:val="00432614"/>
    <w:rsid w:val="00433C8C"/>
    <w:rsid w:val="004360E7"/>
    <w:rsid w:val="00436B0B"/>
    <w:rsid w:val="00436CEC"/>
    <w:rsid w:val="004402B5"/>
    <w:rsid w:val="00440C30"/>
    <w:rsid w:val="00441FB4"/>
    <w:rsid w:val="00443758"/>
    <w:rsid w:val="00444197"/>
    <w:rsid w:val="00446A70"/>
    <w:rsid w:val="00454EC4"/>
    <w:rsid w:val="00460054"/>
    <w:rsid w:val="00461AC6"/>
    <w:rsid w:val="0046222B"/>
    <w:rsid w:val="00462FF3"/>
    <w:rsid w:val="0046323D"/>
    <w:rsid w:val="004674EA"/>
    <w:rsid w:val="00470503"/>
    <w:rsid w:val="0047100F"/>
    <w:rsid w:val="00471279"/>
    <w:rsid w:val="00471342"/>
    <w:rsid w:val="00471966"/>
    <w:rsid w:val="004719CD"/>
    <w:rsid w:val="00473674"/>
    <w:rsid w:val="00475676"/>
    <w:rsid w:val="004817D7"/>
    <w:rsid w:val="00485824"/>
    <w:rsid w:val="00492DED"/>
    <w:rsid w:val="00494616"/>
    <w:rsid w:val="00494623"/>
    <w:rsid w:val="00494995"/>
    <w:rsid w:val="00495536"/>
    <w:rsid w:val="00497AE8"/>
    <w:rsid w:val="00497E6C"/>
    <w:rsid w:val="004A28EA"/>
    <w:rsid w:val="004A316B"/>
    <w:rsid w:val="004A3574"/>
    <w:rsid w:val="004A3779"/>
    <w:rsid w:val="004A3E5F"/>
    <w:rsid w:val="004A6155"/>
    <w:rsid w:val="004A73AC"/>
    <w:rsid w:val="004A7828"/>
    <w:rsid w:val="004B00EC"/>
    <w:rsid w:val="004B1660"/>
    <w:rsid w:val="004B1B92"/>
    <w:rsid w:val="004B1CC0"/>
    <w:rsid w:val="004B226D"/>
    <w:rsid w:val="004B3D05"/>
    <w:rsid w:val="004C01B5"/>
    <w:rsid w:val="004C2142"/>
    <w:rsid w:val="004C5761"/>
    <w:rsid w:val="004C5A3D"/>
    <w:rsid w:val="004C6B33"/>
    <w:rsid w:val="004D059D"/>
    <w:rsid w:val="004D20A2"/>
    <w:rsid w:val="004D3D74"/>
    <w:rsid w:val="004D591D"/>
    <w:rsid w:val="004D60D4"/>
    <w:rsid w:val="004D69A9"/>
    <w:rsid w:val="004D7002"/>
    <w:rsid w:val="004D712F"/>
    <w:rsid w:val="004E15C7"/>
    <w:rsid w:val="004E566D"/>
    <w:rsid w:val="004E5CD5"/>
    <w:rsid w:val="004F0266"/>
    <w:rsid w:val="004F06AF"/>
    <w:rsid w:val="004F12BF"/>
    <w:rsid w:val="004F2708"/>
    <w:rsid w:val="004F30CF"/>
    <w:rsid w:val="004F3E7D"/>
    <w:rsid w:val="004F7E71"/>
    <w:rsid w:val="005003FF"/>
    <w:rsid w:val="00501035"/>
    <w:rsid w:val="005010B3"/>
    <w:rsid w:val="00502BB3"/>
    <w:rsid w:val="005056A8"/>
    <w:rsid w:val="00505BAC"/>
    <w:rsid w:val="005075A3"/>
    <w:rsid w:val="00511178"/>
    <w:rsid w:val="0051344A"/>
    <w:rsid w:val="00513C1D"/>
    <w:rsid w:val="00514BF9"/>
    <w:rsid w:val="00514FA4"/>
    <w:rsid w:val="00516E33"/>
    <w:rsid w:val="005207F4"/>
    <w:rsid w:val="00520AC1"/>
    <w:rsid w:val="0052318C"/>
    <w:rsid w:val="005238E2"/>
    <w:rsid w:val="00523BF4"/>
    <w:rsid w:val="0052497B"/>
    <w:rsid w:val="00525A05"/>
    <w:rsid w:val="00527373"/>
    <w:rsid w:val="005275B8"/>
    <w:rsid w:val="00527EB5"/>
    <w:rsid w:val="00530CFF"/>
    <w:rsid w:val="0053167F"/>
    <w:rsid w:val="005321A3"/>
    <w:rsid w:val="00532E4E"/>
    <w:rsid w:val="00533AA9"/>
    <w:rsid w:val="00540234"/>
    <w:rsid w:val="005409D4"/>
    <w:rsid w:val="005409F9"/>
    <w:rsid w:val="00540E31"/>
    <w:rsid w:val="0054314B"/>
    <w:rsid w:val="00546111"/>
    <w:rsid w:val="00550437"/>
    <w:rsid w:val="0055492D"/>
    <w:rsid w:val="00555311"/>
    <w:rsid w:val="0056031A"/>
    <w:rsid w:val="00561566"/>
    <w:rsid w:val="0056675B"/>
    <w:rsid w:val="00567E31"/>
    <w:rsid w:val="00571BB6"/>
    <w:rsid w:val="00572386"/>
    <w:rsid w:val="0057504A"/>
    <w:rsid w:val="00575B58"/>
    <w:rsid w:val="00580924"/>
    <w:rsid w:val="00580A1A"/>
    <w:rsid w:val="00582E26"/>
    <w:rsid w:val="00584D9E"/>
    <w:rsid w:val="00591949"/>
    <w:rsid w:val="00592894"/>
    <w:rsid w:val="00595F5A"/>
    <w:rsid w:val="0059647F"/>
    <w:rsid w:val="005A03E8"/>
    <w:rsid w:val="005A06B6"/>
    <w:rsid w:val="005A06BF"/>
    <w:rsid w:val="005A1929"/>
    <w:rsid w:val="005A24EB"/>
    <w:rsid w:val="005A2C6B"/>
    <w:rsid w:val="005A2C90"/>
    <w:rsid w:val="005A6C5B"/>
    <w:rsid w:val="005A77AB"/>
    <w:rsid w:val="005B0AD0"/>
    <w:rsid w:val="005B5BAB"/>
    <w:rsid w:val="005B6683"/>
    <w:rsid w:val="005C02AF"/>
    <w:rsid w:val="005C775F"/>
    <w:rsid w:val="005D03B2"/>
    <w:rsid w:val="005D1FF4"/>
    <w:rsid w:val="005D41DD"/>
    <w:rsid w:val="005D586C"/>
    <w:rsid w:val="005D5C90"/>
    <w:rsid w:val="005D5D06"/>
    <w:rsid w:val="005D7138"/>
    <w:rsid w:val="005D7453"/>
    <w:rsid w:val="005D793D"/>
    <w:rsid w:val="005E0BA0"/>
    <w:rsid w:val="005E0D8A"/>
    <w:rsid w:val="005E6C33"/>
    <w:rsid w:val="005F01B6"/>
    <w:rsid w:val="005F28C6"/>
    <w:rsid w:val="00600107"/>
    <w:rsid w:val="00601012"/>
    <w:rsid w:val="00601345"/>
    <w:rsid w:val="006027A6"/>
    <w:rsid w:val="0060341D"/>
    <w:rsid w:val="00603E6D"/>
    <w:rsid w:val="00607750"/>
    <w:rsid w:val="00615584"/>
    <w:rsid w:val="00616250"/>
    <w:rsid w:val="00616AFC"/>
    <w:rsid w:val="00622B39"/>
    <w:rsid w:val="0062555C"/>
    <w:rsid w:val="00625682"/>
    <w:rsid w:val="006263D7"/>
    <w:rsid w:val="006271E5"/>
    <w:rsid w:val="006305A0"/>
    <w:rsid w:val="0063084E"/>
    <w:rsid w:val="006309D2"/>
    <w:rsid w:val="00631070"/>
    <w:rsid w:val="00631212"/>
    <w:rsid w:val="006358DD"/>
    <w:rsid w:val="00637C07"/>
    <w:rsid w:val="006412A6"/>
    <w:rsid w:val="00641329"/>
    <w:rsid w:val="00643955"/>
    <w:rsid w:val="00644A34"/>
    <w:rsid w:val="006455E2"/>
    <w:rsid w:val="00646591"/>
    <w:rsid w:val="0065251B"/>
    <w:rsid w:val="00652C96"/>
    <w:rsid w:val="006532E0"/>
    <w:rsid w:val="0065469E"/>
    <w:rsid w:val="00657808"/>
    <w:rsid w:val="006645C4"/>
    <w:rsid w:val="006647FB"/>
    <w:rsid w:val="00665366"/>
    <w:rsid w:val="00665440"/>
    <w:rsid w:val="006654B6"/>
    <w:rsid w:val="00666902"/>
    <w:rsid w:val="00671705"/>
    <w:rsid w:val="00672087"/>
    <w:rsid w:val="00675136"/>
    <w:rsid w:val="00675F72"/>
    <w:rsid w:val="006765B0"/>
    <w:rsid w:val="006775CD"/>
    <w:rsid w:val="00677DBF"/>
    <w:rsid w:val="006807EB"/>
    <w:rsid w:val="00680879"/>
    <w:rsid w:val="00680F0B"/>
    <w:rsid w:val="0068149D"/>
    <w:rsid w:val="00681919"/>
    <w:rsid w:val="00682072"/>
    <w:rsid w:val="00682FE0"/>
    <w:rsid w:val="00683561"/>
    <w:rsid w:val="0068461F"/>
    <w:rsid w:val="00686EAA"/>
    <w:rsid w:val="00692BD1"/>
    <w:rsid w:val="0069427F"/>
    <w:rsid w:val="00695CEE"/>
    <w:rsid w:val="0069701E"/>
    <w:rsid w:val="00697925"/>
    <w:rsid w:val="006A116A"/>
    <w:rsid w:val="006A343C"/>
    <w:rsid w:val="006A38BC"/>
    <w:rsid w:val="006A5A7C"/>
    <w:rsid w:val="006B1652"/>
    <w:rsid w:val="006B4892"/>
    <w:rsid w:val="006B6F63"/>
    <w:rsid w:val="006B7856"/>
    <w:rsid w:val="006C1CFB"/>
    <w:rsid w:val="006C6B86"/>
    <w:rsid w:val="006C7732"/>
    <w:rsid w:val="006D0B16"/>
    <w:rsid w:val="006D0CE3"/>
    <w:rsid w:val="006D0FE1"/>
    <w:rsid w:val="006D158D"/>
    <w:rsid w:val="006D314D"/>
    <w:rsid w:val="006D31BF"/>
    <w:rsid w:val="006D3C41"/>
    <w:rsid w:val="006D4653"/>
    <w:rsid w:val="006D46AF"/>
    <w:rsid w:val="006D4D00"/>
    <w:rsid w:val="006D5C2A"/>
    <w:rsid w:val="006E040F"/>
    <w:rsid w:val="006E194E"/>
    <w:rsid w:val="006E297A"/>
    <w:rsid w:val="006E61A6"/>
    <w:rsid w:val="006F67AD"/>
    <w:rsid w:val="007007A1"/>
    <w:rsid w:val="007009F3"/>
    <w:rsid w:val="00704D68"/>
    <w:rsid w:val="00711C3E"/>
    <w:rsid w:val="00711E8B"/>
    <w:rsid w:val="00714BA9"/>
    <w:rsid w:val="007153EF"/>
    <w:rsid w:val="00715A2D"/>
    <w:rsid w:val="007163C0"/>
    <w:rsid w:val="007176BE"/>
    <w:rsid w:val="00717E24"/>
    <w:rsid w:val="007217C8"/>
    <w:rsid w:val="00721F36"/>
    <w:rsid w:val="007235BF"/>
    <w:rsid w:val="00726A67"/>
    <w:rsid w:val="00727118"/>
    <w:rsid w:val="00735AAB"/>
    <w:rsid w:val="0073660F"/>
    <w:rsid w:val="007368C7"/>
    <w:rsid w:val="00736ABB"/>
    <w:rsid w:val="007446F4"/>
    <w:rsid w:val="0074473F"/>
    <w:rsid w:val="00744F8C"/>
    <w:rsid w:val="00745207"/>
    <w:rsid w:val="00745F0B"/>
    <w:rsid w:val="00746918"/>
    <w:rsid w:val="00750731"/>
    <w:rsid w:val="0075449C"/>
    <w:rsid w:val="0075543B"/>
    <w:rsid w:val="007650E8"/>
    <w:rsid w:val="00773035"/>
    <w:rsid w:val="00773563"/>
    <w:rsid w:val="00773DAE"/>
    <w:rsid w:val="00775D71"/>
    <w:rsid w:val="00776916"/>
    <w:rsid w:val="00782785"/>
    <w:rsid w:val="007827D1"/>
    <w:rsid w:val="00784E15"/>
    <w:rsid w:val="00786550"/>
    <w:rsid w:val="00792163"/>
    <w:rsid w:val="00793A7D"/>
    <w:rsid w:val="007A02AD"/>
    <w:rsid w:val="007A55C3"/>
    <w:rsid w:val="007A60E3"/>
    <w:rsid w:val="007A76B0"/>
    <w:rsid w:val="007B0E47"/>
    <w:rsid w:val="007B1EE9"/>
    <w:rsid w:val="007B20F5"/>
    <w:rsid w:val="007B2CE4"/>
    <w:rsid w:val="007B2EAE"/>
    <w:rsid w:val="007B36AA"/>
    <w:rsid w:val="007B3E51"/>
    <w:rsid w:val="007B471C"/>
    <w:rsid w:val="007B4AA6"/>
    <w:rsid w:val="007B51E2"/>
    <w:rsid w:val="007B6355"/>
    <w:rsid w:val="007B63B5"/>
    <w:rsid w:val="007B6FBD"/>
    <w:rsid w:val="007B77A3"/>
    <w:rsid w:val="007B7CAB"/>
    <w:rsid w:val="007C2E3C"/>
    <w:rsid w:val="007C3420"/>
    <w:rsid w:val="007C3FC6"/>
    <w:rsid w:val="007C459B"/>
    <w:rsid w:val="007C6000"/>
    <w:rsid w:val="007D1CD5"/>
    <w:rsid w:val="007D4D84"/>
    <w:rsid w:val="007D7D2E"/>
    <w:rsid w:val="007E01AE"/>
    <w:rsid w:val="007E0E59"/>
    <w:rsid w:val="007E12E7"/>
    <w:rsid w:val="007E1835"/>
    <w:rsid w:val="007E2DE8"/>
    <w:rsid w:val="007E5180"/>
    <w:rsid w:val="007E7154"/>
    <w:rsid w:val="007E7989"/>
    <w:rsid w:val="007F0564"/>
    <w:rsid w:val="007F0E05"/>
    <w:rsid w:val="007F2056"/>
    <w:rsid w:val="007F4428"/>
    <w:rsid w:val="007F57CE"/>
    <w:rsid w:val="007F606F"/>
    <w:rsid w:val="00802962"/>
    <w:rsid w:val="0080328D"/>
    <w:rsid w:val="008056F9"/>
    <w:rsid w:val="00805E6F"/>
    <w:rsid w:val="008075D0"/>
    <w:rsid w:val="00807BC6"/>
    <w:rsid w:val="00807F5E"/>
    <w:rsid w:val="00811DEF"/>
    <w:rsid w:val="00812640"/>
    <w:rsid w:val="00816EA8"/>
    <w:rsid w:val="00820C0D"/>
    <w:rsid w:val="00821E6D"/>
    <w:rsid w:val="00823098"/>
    <w:rsid w:val="0082396B"/>
    <w:rsid w:val="00823C73"/>
    <w:rsid w:val="00825817"/>
    <w:rsid w:val="008275E5"/>
    <w:rsid w:val="008303FC"/>
    <w:rsid w:val="00833AF7"/>
    <w:rsid w:val="008351FA"/>
    <w:rsid w:val="00836825"/>
    <w:rsid w:val="00840905"/>
    <w:rsid w:val="008433F1"/>
    <w:rsid w:val="00843773"/>
    <w:rsid w:val="00844936"/>
    <w:rsid w:val="0084550D"/>
    <w:rsid w:val="00845ADA"/>
    <w:rsid w:val="00847F79"/>
    <w:rsid w:val="00851154"/>
    <w:rsid w:val="0085119F"/>
    <w:rsid w:val="00852F99"/>
    <w:rsid w:val="008535E2"/>
    <w:rsid w:val="00854429"/>
    <w:rsid w:val="00856A4C"/>
    <w:rsid w:val="008609B8"/>
    <w:rsid w:val="00861B80"/>
    <w:rsid w:val="0086332E"/>
    <w:rsid w:val="00863454"/>
    <w:rsid w:val="00863D7E"/>
    <w:rsid w:val="00863ED4"/>
    <w:rsid w:val="0087126F"/>
    <w:rsid w:val="008738AA"/>
    <w:rsid w:val="00873C33"/>
    <w:rsid w:val="008754EF"/>
    <w:rsid w:val="008775E9"/>
    <w:rsid w:val="008800EA"/>
    <w:rsid w:val="00880167"/>
    <w:rsid w:val="008804E6"/>
    <w:rsid w:val="008810CA"/>
    <w:rsid w:val="0088275F"/>
    <w:rsid w:val="00883385"/>
    <w:rsid w:val="00883EA9"/>
    <w:rsid w:val="008844A1"/>
    <w:rsid w:val="00884D2E"/>
    <w:rsid w:val="00885503"/>
    <w:rsid w:val="00886802"/>
    <w:rsid w:val="008922EF"/>
    <w:rsid w:val="00892D95"/>
    <w:rsid w:val="00893719"/>
    <w:rsid w:val="008953FB"/>
    <w:rsid w:val="008960D7"/>
    <w:rsid w:val="00896B93"/>
    <w:rsid w:val="008978F4"/>
    <w:rsid w:val="008A0153"/>
    <w:rsid w:val="008A0BF3"/>
    <w:rsid w:val="008A184C"/>
    <w:rsid w:val="008A293B"/>
    <w:rsid w:val="008A450E"/>
    <w:rsid w:val="008A5455"/>
    <w:rsid w:val="008A5465"/>
    <w:rsid w:val="008A5B78"/>
    <w:rsid w:val="008A6594"/>
    <w:rsid w:val="008A7E7F"/>
    <w:rsid w:val="008B0D0C"/>
    <w:rsid w:val="008B1EAE"/>
    <w:rsid w:val="008B225E"/>
    <w:rsid w:val="008B391D"/>
    <w:rsid w:val="008B4432"/>
    <w:rsid w:val="008B44F8"/>
    <w:rsid w:val="008B746B"/>
    <w:rsid w:val="008B7B28"/>
    <w:rsid w:val="008C0170"/>
    <w:rsid w:val="008C1ECF"/>
    <w:rsid w:val="008C2BEC"/>
    <w:rsid w:val="008C32B9"/>
    <w:rsid w:val="008C4AD7"/>
    <w:rsid w:val="008C6733"/>
    <w:rsid w:val="008C68D8"/>
    <w:rsid w:val="008C7A83"/>
    <w:rsid w:val="008C7C0D"/>
    <w:rsid w:val="008D02D7"/>
    <w:rsid w:val="008D14BC"/>
    <w:rsid w:val="008D22D2"/>
    <w:rsid w:val="008D5418"/>
    <w:rsid w:val="008D6075"/>
    <w:rsid w:val="008E0860"/>
    <w:rsid w:val="008E3DDE"/>
    <w:rsid w:val="008F11BE"/>
    <w:rsid w:val="008F2D9F"/>
    <w:rsid w:val="008F34C6"/>
    <w:rsid w:val="008F35A5"/>
    <w:rsid w:val="008F4D82"/>
    <w:rsid w:val="008F5056"/>
    <w:rsid w:val="008F5396"/>
    <w:rsid w:val="008F6E66"/>
    <w:rsid w:val="008F715A"/>
    <w:rsid w:val="008F7A57"/>
    <w:rsid w:val="00901622"/>
    <w:rsid w:val="00901938"/>
    <w:rsid w:val="009019D8"/>
    <w:rsid w:val="00902BE1"/>
    <w:rsid w:val="009041CC"/>
    <w:rsid w:val="00907B62"/>
    <w:rsid w:val="00910E1E"/>
    <w:rsid w:val="009119EA"/>
    <w:rsid w:val="00911AEA"/>
    <w:rsid w:val="00912154"/>
    <w:rsid w:val="009130E1"/>
    <w:rsid w:val="00914973"/>
    <w:rsid w:val="009160BC"/>
    <w:rsid w:val="009202F1"/>
    <w:rsid w:val="00921EC1"/>
    <w:rsid w:val="0092418F"/>
    <w:rsid w:val="00926791"/>
    <w:rsid w:val="00927599"/>
    <w:rsid w:val="009363B1"/>
    <w:rsid w:val="0093740D"/>
    <w:rsid w:val="00941AC5"/>
    <w:rsid w:val="00942B41"/>
    <w:rsid w:val="00942B76"/>
    <w:rsid w:val="0095265F"/>
    <w:rsid w:val="009537F4"/>
    <w:rsid w:val="0095587E"/>
    <w:rsid w:val="00955B09"/>
    <w:rsid w:val="00957250"/>
    <w:rsid w:val="00960491"/>
    <w:rsid w:val="009604FF"/>
    <w:rsid w:val="00960940"/>
    <w:rsid w:val="00960A0C"/>
    <w:rsid w:val="009623B1"/>
    <w:rsid w:val="00963208"/>
    <w:rsid w:val="009641D4"/>
    <w:rsid w:val="009657FE"/>
    <w:rsid w:val="009734ED"/>
    <w:rsid w:val="0097459F"/>
    <w:rsid w:val="00975E94"/>
    <w:rsid w:val="0097796A"/>
    <w:rsid w:val="009806FC"/>
    <w:rsid w:val="00981AA4"/>
    <w:rsid w:val="00981E3A"/>
    <w:rsid w:val="00982318"/>
    <w:rsid w:val="009829CA"/>
    <w:rsid w:val="00987FB0"/>
    <w:rsid w:val="00990449"/>
    <w:rsid w:val="00991E83"/>
    <w:rsid w:val="00993AA5"/>
    <w:rsid w:val="009954F9"/>
    <w:rsid w:val="00996C73"/>
    <w:rsid w:val="009A0562"/>
    <w:rsid w:val="009A08A4"/>
    <w:rsid w:val="009A0C2C"/>
    <w:rsid w:val="009A362C"/>
    <w:rsid w:val="009A5C34"/>
    <w:rsid w:val="009A6D14"/>
    <w:rsid w:val="009A7ECC"/>
    <w:rsid w:val="009B02CD"/>
    <w:rsid w:val="009B1120"/>
    <w:rsid w:val="009B5362"/>
    <w:rsid w:val="009B6F11"/>
    <w:rsid w:val="009B6F37"/>
    <w:rsid w:val="009B7663"/>
    <w:rsid w:val="009C0B0D"/>
    <w:rsid w:val="009C5E26"/>
    <w:rsid w:val="009C61C4"/>
    <w:rsid w:val="009C657E"/>
    <w:rsid w:val="009C67C3"/>
    <w:rsid w:val="009D0044"/>
    <w:rsid w:val="009D12FA"/>
    <w:rsid w:val="009D22E3"/>
    <w:rsid w:val="009D3231"/>
    <w:rsid w:val="009D575D"/>
    <w:rsid w:val="009E066D"/>
    <w:rsid w:val="009E57EB"/>
    <w:rsid w:val="009E61A3"/>
    <w:rsid w:val="009E7647"/>
    <w:rsid w:val="009F2662"/>
    <w:rsid w:val="009F7074"/>
    <w:rsid w:val="00A01C3A"/>
    <w:rsid w:val="00A026FB"/>
    <w:rsid w:val="00A0304E"/>
    <w:rsid w:val="00A03958"/>
    <w:rsid w:val="00A118EE"/>
    <w:rsid w:val="00A11F72"/>
    <w:rsid w:val="00A12770"/>
    <w:rsid w:val="00A134F4"/>
    <w:rsid w:val="00A14EF4"/>
    <w:rsid w:val="00A14F0A"/>
    <w:rsid w:val="00A1516D"/>
    <w:rsid w:val="00A15695"/>
    <w:rsid w:val="00A16997"/>
    <w:rsid w:val="00A1779E"/>
    <w:rsid w:val="00A2023C"/>
    <w:rsid w:val="00A20363"/>
    <w:rsid w:val="00A20E93"/>
    <w:rsid w:val="00A21ABD"/>
    <w:rsid w:val="00A22379"/>
    <w:rsid w:val="00A23387"/>
    <w:rsid w:val="00A23759"/>
    <w:rsid w:val="00A239BD"/>
    <w:rsid w:val="00A23A7B"/>
    <w:rsid w:val="00A24381"/>
    <w:rsid w:val="00A24D54"/>
    <w:rsid w:val="00A259A2"/>
    <w:rsid w:val="00A27A4C"/>
    <w:rsid w:val="00A3075D"/>
    <w:rsid w:val="00A307B2"/>
    <w:rsid w:val="00A31E8B"/>
    <w:rsid w:val="00A321B9"/>
    <w:rsid w:val="00A32EB7"/>
    <w:rsid w:val="00A345C2"/>
    <w:rsid w:val="00A34B26"/>
    <w:rsid w:val="00A34E30"/>
    <w:rsid w:val="00A3566E"/>
    <w:rsid w:val="00A375F0"/>
    <w:rsid w:val="00A40E19"/>
    <w:rsid w:val="00A4193E"/>
    <w:rsid w:val="00A419F7"/>
    <w:rsid w:val="00A46A68"/>
    <w:rsid w:val="00A46C46"/>
    <w:rsid w:val="00A4706C"/>
    <w:rsid w:val="00A474D3"/>
    <w:rsid w:val="00A47C1E"/>
    <w:rsid w:val="00A543B5"/>
    <w:rsid w:val="00A553D2"/>
    <w:rsid w:val="00A55A39"/>
    <w:rsid w:val="00A5772A"/>
    <w:rsid w:val="00A657B0"/>
    <w:rsid w:val="00A713AB"/>
    <w:rsid w:val="00A71658"/>
    <w:rsid w:val="00A744AD"/>
    <w:rsid w:val="00A74614"/>
    <w:rsid w:val="00A76F61"/>
    <w:rsid w:val="00A857BA"/>
    <w:rsid w:val="00A86467"/>
    <w:rsid w:val="00A86DC9"/>
    <w:rsid w:val="00A870A0"/>
    <w:rsid w:val="00A8735B"/>
    <w:rsid w:val="00A9253D"/>
    <w:rsid w:val="00A936E6"/>
    <w:rsid w:val="00A9503A"/>
    <w:rsid w:val="00A96E5C"/>
    <w:rsid w:val="00A9731C"/>
    <w:rsid w:val="00AA276D"/>
    <w:rsid w:val="00AA440C"/>
    <w:rsid w:val="00AA4ECB"/>
    <w:rsid w:val="00AA6DB4"/>
    <w:rsid w:val="00AB0066"/>
    <w:rsid w:val="00AB1D92"/>
    <w:rsid w:val="00AB2921"/>
    <w:rsid w:val="00AB60AC"/>
    <w:rsid w:val="00AC4F8A"/>
    <w:rsid w:val="00AC5A6C"/>
    <w:rsid w:val="00AC5AE4"/>
    <w:rsid w:val="00AC6C6C"/>
    <w:rsid w:val="00AC6F39"/>
    <w:rsid w:val="00AC7E09"/>
    <w:rsid w:val="00AC7E0B"/>
    <w:rsid w:val="00AD0B63"/>
    <w:rsid w:val="00AD23A7"/>
    <w:rsid w:val="00AD28B1"/>
    <w:rsid w:val="00AD688D"/>
    <w:rsid w:val="00AE12B1"/>
    <w:rsid w:val="00AE31F6"/>
    <w:rsid w:val="00AE331A"/>
    <w:rsid w:val="00AE3949"/>
    <w:rsid w:val="00AE4559"/>
    <w:rsid w:val="00AF1BCB"/>
    <w:rsid w:val="00AF1CBF"/>
    <w:rsid w:val="00AF2B81"/>
    <w:rsid w:val="00AF3172"/>
    <w:rsid w:val="00AF592D"/>
    <w:rsid w:val="00AF6028"/>
    <w:rsid w:val="00B002DA"/>
    <w:rsid w:val="00B030A5"/>
    <w:rsid w:val="00B03110"/>
    <w:rsid w:val="00B0421F"/>
    <w:rsid w:val="00B04A0B"/>
    <w:rsid w:val="00B077BC"/>
    <w:rsid w:val="00B145E7"/>
    <w:rsid w:val="00B16153"/>
    <w:rsid w:val="00B172B7"/>
    <w:rsid w:val="00B179A1"/>
    <w:rsid w:val="00B20856"/>
    <w:rsid w:val="00B21C72"/>
    <w:rsid w:val="00B23D7B"/>
    <w:rsid w:val="00B25782"/>
    <w:rsid w:val="00B257D6"/>
    <w:rsid w:val="00B30747"/>
    <w:rsid w:val="00B30E94"/>
    <w:rsid w:val="00B3156D"/>
    <w:rsid w:val="00B32047"/>
    <w:rsid w:val="00B320FC"/>
    <w:rsid w:val="00B32C72"/>
    <w:rsid w:val="00B36152"/>
    <w:rsid w:val="00B437F9"/>
    <w:rsid w:val="00B43D3D"/>
    <w:rsid w:val="00B4606E"/>
    <w:rsid w:val="00B46C4A"/>
    <w:rsid w:val="00B47198"/>
    <w:rsid w:val="00B51A1A"/>
    <w:rsid w:val="00B529C8"/>
    <w:rsid w:val="00B52B1C"/>
    <w:rsid w:val="00B54C7F"/>
    <w:rsid w:val="00B6145E"/>
    <w:rsid w:val="00B63D87"/>
    <w:rsid w:val="00B6412C"/>
    <w:rsid w:val="00B7083C"/>
    <w:rsid w:val="00B70E53"/>
    <w:rsid w:val="00B714D2"/>
    <w:rsid w:val="00B71833"/>
    <w:rsid w:val="00B72BAF"/>
    <w:rsid w:val="00B76E25"/>
    <w:rsid w:val="00B7708A"/>
    <w:rsid w:val="00B808CB"/>
    <w:rsid w:val="00B80FF2"/>
    <w:rsid w:val="00B81E2C"/>
    <w:rsid w:val="00B8270F"/>
    <w:rsid w:val="00B83A24"/>
    <w:rsid w:val="00B8437E"/>
    <w:rsid w:val="00B8691F"/>
    <w:rsid w:val="00B87B82"/>
    <w:rsid w:val="00B92031"/>
    <w:rsid w:val="00B929D1"/>
    <w:rsid w:val="00BA1210"/>
    <w:rsid w:val="00BA53B4"/>
    <w:rsid w:val="00BA6F8C"/>
    <w:rsid w:val="00BB0748"/>
    <w:rsid w:val="00BB1901"/>
    <w:rsid w:val="00BB21E7"/>
    <w:rsid w:val="00BB473B"/>
    <w:rsid w:val="00BB5E01"/>
    <w:rsid w:val="00BB5F52"/>
    <w:rsid w:val="00BB63CF"/>
    <w:rsid w:val="00BB7E08"/>
    <w:rsid w:val="00BC02F4"/>
    <w:rsid w:val="00BC07AB"/>
    <w:rsid w:val="00BC208F"/>
    <w:rsid w:val="00BC23B6"/>
    <w:rsid w:val="00BC3173"/>
    <w:rsid w:val="00BC5219"/>
    <w:rsid w:val="00BC57F6"/>
    <w:rsid w:val="00BC5FF3"/>
    <w:rsid w:val="00BC6A5D"/>
    <w:rsid w:val="00BC79E2"/>
    <w:rsid w:val="00BD04AE"/>
    <w:rsid w:val="00BE1BE0"/>
    <w:rsid w:val="00BE3037"/>
    <w:rsid w:val="00BE6D8F"/>
    <w:rsid w:val="00BE7433"/>
    <w:rsid w:val="00BF385A"/>
    <w:rsid w:val="00BF3AE5"/>
    <w:rsid w:val="00BF4466"/>
    <w:rsid w:val="00BF47F1"/>
    <w:rsid w:val="00BF4981"/>
    <w:rsid w:val="00BF6524"/>
    <w:rsid w:val="00BF6C8F"/>
    <w:rsid w:val="00C0009F"/>
    <w:rsid w:val="00C00A71"/>
    <w:rsid w:val="00C01B08"/>
    <w:rsid w:val="00C01C28"/>
    <w:rsid w:val="00C03281"/>
    <w:rsid w:val="00C03556"/>
    <w:rsid w:val="00C04776"/>
    <w:rsid w:val="00C047C9"/>
    <w:rsid w:val="00C115AE"/>
    <w:rsid w:val="00C138A0"/>
    <w:rsid w:val="00C13D13"/>
    <w:rsid w:val="00C159D3"/>
    <w:rsid w:val="00C15FD6"/>
    <w:rsid w:val="00C1615C"/>
    <w:rsid w:val="00C1664F"/>
    <w:rsid w:val="00C1730B"/>
    <w:rsid w:val="00C201FD"/>
    <w:rsid w:val="00C22B72"/>
    <w:rsid w:val="00C22BCA"/>
    <w:rsid w:val="00C231C1"/>
    <w:rsid w:val="00C23F65"/>
    <w:rsid w:val="00C24C33"/>
    <w:rsid w:val="00C30319"/>
    <w:rsid w:val="00C307F2"/>
    <w:rsid w:val="00C3118C"/>
    <w:rsid w:val="00C339EE"/>
    <w:rsid w:val="00C3450F"/>
    <w:rsid w:val="00C34801"/>
    <w:rsid w:val="00C35368"/>
    <w:rsid w:val="00C36520"/>
    <w:rsid w:val="00C36770"/>
    <w:rsid w:val="00C37420"/>
    <w:rsid w:val="00C4118B"/>
    <w:rsid w:val="00C4176A"/>
    <w:rsid w:val="00C435F1"/>
    <w:rsid w:val="00C43C8D"/>
    <w:rsid w:val="00C44EDB"/>
    <w:rsid w:val="00C44F70"/>
    <w:rsid w:val="00C461DC"/>
    <w:rsid w:val="00C474F2"/>
    <w:rsid w:val="00C47731"/>
    <w:rsid w:val="00C5148F"/>
    <w:rsid w:val="00C518A7"/>
    <w:rsid w:val="00C52684"/>
    <w:rsid w:val="00C541D7"/>
    <w:rsid w:val="00C579B6"/>
    <w:rsid w:val="00C60982"/>
    <w:rsid w:val="00C610B5"/>
    <w:rsid w:val="00C62986"/>
    <w:rsid w:val="00C62CC3"/>
    <w:rsid w:val="00C62DB0"/>
    <w:rsid w:val="00C65A4B"/>
    <w:rsid w:val="00C6607C"/>
    <w:rsid w:val="00C704AC"/>
    <w:rsid w:val="00C713EB"/>
    <w:rsid w:val="00C736B2"/>
    <w:rsid w:val="00C75274"/>
    <w:rsid w:val="00C76A8E"/>
    <w:rsid w:val="00C76B5B"/>
    <w:rsid w:val="00C81125"/>
    <w:rsid w:val="00C9120F"/>
    <w:rsid w:val="00C91B6A"/>
    <w:rsid w:val="00C96358"/>
    <w:rsid w:val="00C97914"/>
    <w:rsid w:val="00C97D14"/>
    <w:rsid w:val="00CA0000"/>
    <w:rsid w:val="00CA1675"/>
    <w:rsid w:val="00CA39C1"/>
    <w:rsid w:val="00CA3E9C"/>
    <w:rsid w:val="00CA4C6D"/>
    <w:rsid w:val="00CA4FE7"/>
    <w:rsid w:val="00CB0E58"/>
    <w:rsid w:val="00CB1988"/>
    <w:rsid w:val="00CB3F51"/>
    <w:rsid w:val="00CB430E"/>
    <w:rsid w:val="00CB54F4"/>
    <w:rsid w:val="00CC06CC"/>
    <w:rsid w:val="00CC1319"/>
    <w:rsid w:val="00CC3C25"/>
    <w:rsid w:val="00CC3F1D"/>
    <w:rsid w:val="00CC67C8"/>
    <w:rsid w:val="00CC7A1D"/>
    <w:rsid w:val="00CC7AE9"/>
    <w:rsid w:val="00CD4D47"/>
    <w:rsid w:val="00CD586B"/>
    <w:rsid w:val="00CD7D0F"/>
    <w:rsid w:val="00CE0F6D"/>
    <w:rsid w:val="00CE525E"/>
    <w:rsid w:val="00CE58CA"/>
    <w:rsid w:val="00CE5E28"/>
    <w:rsid w:val="00CE7154"/>
    <w:rsid w:val="00CF1E2F"/>
    <w:rsid w:val="00CF3404"/>
    <w:rsid w:val="00CF4220"/>
    <w:rsid w:val="00CF453D"/>
    <w:rsid w:val="00CF4638"/>
    <w:rsid w:val="00CF67F2"/>
    <w:rsid w:val="00CF75CD"/>
    <w:rsid w:val="00D00357"/>
    <w:rsid w:val="00D009C9"/>
    <w:rsid w:val="00D02B15"/>
    <w:rsid w:val="00D03236"/>
    <w:rsid w:val="00D03A11"/>
    <w:rsid w:val="00D05618"/>
    <w:rsid w:val="00D05E79"/>
    <w:rsid w:val="00D061CB"/>
    <w:rsid w:val="00D06F5C"/>
    <w:rsid w:val="00D070A1"/>
    <w:rsid w:val="00D13118"/>
    <w:rsid w:val="00D17893"/>
    <w:rsid w:val="00D20BCD"/>
    <w:rsid w:val="00D23A58"/>
    <w:rsid w:val="00D24D4D"/>
    <w:rsid w:val="00D25DB4"/>
    <w:rsid w:val="00D2606E"/>
    <w:rsid w:val="00D26CE2"/>
    <w:rsid w:val="00D2748B"/>
    <w:rsid w:val="00D3085A"/>
    <w:rsid w:val="00D33124"/>
    <w:rsid w:val="00D33E2A"/>
    <w:rsid w:val="00D3445D"/>
    <w:rsid w:val="00D34542"/>
    <w:rsid w:val="00D34AE6"/>
    <w:rsid w:val="00D34CF0"/>
    <w:rsid w:val="00D353EF"/>
    <w:rsid w:val="00D36574"/>
    <w:rsid w:val="00D372DE"/>
    <w:rsid w:val="00D37A93"/>
    <w:rsid w:val="00D42135"/>
    <w:rsid w:val="00D47FE8"/>
    <w:rsid w:val="00D507F8"/>
    <w:rsid w:val="00D50BAC"/>
    <w:rsid w:val="00D51BB2"/>
    <w:rsid w:val="00D53EC9"/>
    <w:rsid w:val="00D5404E"/>
    <w:rsid w:val="00D549BD"/>
    <w:rsid w:val="00D56E9C"/>
    <w:rsid w:val="00D603EA"/>
    <w:rsid w:val="00D6110B"/>
    <w:rsid w:val="00D66272"/>
    <w:rsid w:val="00D669F1"/>
    <w:rsid w:val="00D66D12"/>
    <w:rsid w:val="00D67A80"/>
    <w:rsid w:val="00D726D2"/>
    <w:rsid w:val="00D774C6"/>
    <w:rsid w:val="00D80DB5"/>
    <w:rsid w:val="00D81B5B"/>
    <w:rsid w:val="00D857A5"/>
    <w:rsid w:val="00D85C04"/>
    <w:rsid w:val="00D91E42"/>
    <w:rsid w:val="00D936A4"/>
    <w:rsid w:val="00D97324"/>
    <w:rsid w:val="00D97847"/>
    <w:rsid w:val="00DA15B4"/>
    <w:rsid w:val="00DA31FE"/>
    <w:rsid w:val="00DA4A24"/>
    <w:rsid w:val="00DA4AF8"/>
    <w:rsid w:val="00DA5173"/>
    <w:rsid w:val="00DA5D7B"/>
    <w:rsid w:val="00DB04DC"/>
    <w:rsid w:val="00DB2E9B"/>
    <w:rsid w:val="00DB4F72"/>
    <w:rsid w:val="00DB6F92"/>
    <w:rsid w:val="00DB71E8"/>
    <w:rsid w:val="00DC154B"/>
    <w:rsid w:val="00DC483B"/>
    <w:rsid w:val="00DC64A5"/>
    <w:rsid w:val="00DC7610"/>
    <w:rsid w:val="00DD1EAE"/>
    <w:rsid w:val="00DD2D15"/>
    <w:rsid w:val="00DD2FEA"/>
    <w:rsid w:val="00DD3EA7"/>
    <w:rsid w:val="00DD4262"/>
    <w:rsid w:val="00DD5E1A"/>
    <w:rsid w:val="00DD60FD"/>
    <w:rsid w:val="00DD7C33"/>
    <w:rsid w:val="00DD7F65"/>
    <w:rsid w:val="00DE203A"/>
    <w:rsid w:val="00DE2073"/>
    <w:rsid w:val="00DE2520"/>
    <w:rsid w:val="00DE361F"/>
    <w:rsid w:val="00DE4EB6"/>
    <w:rsid w:val="00DE66E9"/>
    <w:rsid w:val="00DE6B15"/>
    <w:rsid w:val="00DF0816"/>
    <w:rsid w:val="00DF34DE"/>
    <w:rsid w:val="00DF367B"/>
    <w:rsid w:val="00DF3D38"/>
    <w:rsid w:val="00E008B8"/>
    <w:rsid w:val="00E01550"/>
    <w:rsid w:val="00E031A0"/>
    <w:rsid w:val="00E03F9E"/>
    <w:rsid w:val="00E043BA"/>
    <w:rsid w:val="00E05EDD"/>
    <w:rsid w:val="00E073F8"/>
    <w:rsid w:val="00E07643"/>
    <w:rsid w:val="00E107E3"/>
    <w:rsid w:val="00E11786"/>
    <w:rsid w:val="00E1608E"/>
    <w:rsid w:val="00E20B97"/>
    <w:rsid w:val="00E211EE"/>
    <w:rsid w:val="00E22220"/>
    <w:rsid w:val="00E25480"/>
    <w:rsid w:val="00E3017B"/>
    <w:rsid w:val="00E30ADD"/>
    <w:rsid w:val="00E32754"/>
    <w:rsid w:val="00E334FF"/>
    <w:rsid w:val="00E35317"/>
    <w:rsid w:val="00E35996"/>
    <w:rsid w:val="00E37567"/>
    <w:rsid w:val="00E4408A"/>
    <w:rsid w:val="00E4545A"/>
    <w:rsid w:val="00E4689C"/>
    <w:rsid w:val="00E46BBD"/>
    <w:rsid w:val="00E51069"/>
    <w:rsid w:val="00E5187C"/>
    <w:rsid w:val="00E548DA"/>
    <w:rsid w:val="00E57DFB"/>
    <w:rsid w:val="00E6260A"/>
    <w:rsid w:val="00E6396D"/>
    <w:rsid w:val="00E63B32"/>
    <w:rsid w:val="00E65E1C"/>
    <w:rsid w:val="00E72FA6"/>
    <w:rsid w:val="00E76326"/>
    <w:rsid w:val="00E879BA"/>
    <w:rsid w:val="00E87D97"/>
    <w:rsid w:val="00E90645"/>
    <w:rsid w:val="00E9499D"/>
    <w:rsid w:val="00E9539F"/>
    <w:rsid w:val="00E962DF"/>
    <w:rsid w:val="00EA00BC"/>
    <w:rsid w:val="00EA179B"/>
    <w:rsid w:val="00EA3FE8"/>
    <w:rsid w:val="00EA54BA"/>
    <w:rsid w:val="00EA6822"/>
    <w:rsid w:val="00EB0FF5"/>
    <w:rsid w:val="00EB27C4"/>
    <w:rsid w:val="00EB30F8"/>
    <w:rsid w:val="00EB65D9"/>
    <w:rsid w:val="00EC0979"/>
    <w:rsid w:val="00EC2602"/>
    <w:rsid w:val="00EC2E9F"/>
    <w:rsid w:val="00EC3816"/>
    <w:rsid w:val="00EC5624"/>
    <w:rsid w:val="00EC6D33"/>
    <w:rsid w:val="00ED006B"/>
    <w:rsid w:val="00ED0586"/>
    <w:rsid w:val="00ED05F4"/>
    <w:rsid w:val="00ED180E"/>
    <w:rsid w:val="00ED2ED9"/>
    <w:rsid w:val="00ED44BA"/>
    <w:rsid w:val="00ED5CF4"/>
    <w:rsid w:val="00ED7FCA"/>
    <w:rsid w:val="00EE0B86"/>
    <w:rsid w:val="00EE216B"/>
    <w:rsid w:val="00EE2C90"/>
    <w:rsid w:val="00EE46A9"/>
    <w:rsid w:val="00EE6074"/>
    <w:rsid w:val="00EF0C1E"/>
    <w:rsid w:val="00EF2DA4"/>
    <w:rsid w:val="00EF36FD"/>
    <w:rsid w:val="00EF489E"/>
    <w:rsid w:val="00EF4F87"/>
    <w:rsid w:val="00EF6193"/>
    <w:rsid w:val="00EF6EF0"/>
    <w:rsid w:val="00F00531"/>
    <w:rsid w:val="00F02046"/>
    <w:rsid w:val="00F032C8"/>
    <w:rsid w:val="00F04EA4"/>
    <w:rsid w:val="00F052DD"/>
    <w:rsid w:val="00F06882"/>
    <w:rsid w:val="00F06C27"/>
    <w:rsid w:val="00F07448"/>
    <w:rsid w:val="00F11B8D"/>
    <w:rsid w:val="00F12672"/>
    <w:rsid w:val="00F14AB5"/>
    <w:rsid w:val="00F1630F"/>
    <w:rsid w:val="00F16FD7"/>
    <w:rsid w:val="00F20D42"/>
    <w:rsid w:val="00F2136C"/>
    <w:rsid w:val="00F220B8"/>
    <w:rsid w:val="00F22B7E"/>
    <w:rsid w:val="00F24586"/>
    <w:rsid w:val="00F276CA"/>
    <w:rsid w:val="00F31D8F"/>
    <w:rsid w:val="00F32480"/>
    <w:rsid w:val="00F3499B"/>
    <w:rsid w:val="00F357B6"/>
    <w:rsid w:val="00F36430"/>
    <w:rsid w:val="00F36C7E"/>
    <w:rsid w:val="00F37A1B"/>
    <w:rsid w:val="00F37E7A"/>
    <w:rsid w:val="00F43AC9"/>
    <w:rsid w:val="00F45449"/>
    <w:rsid w:val="00F456C6"/>
    <w:rsid w:val="00F47DDA"/>
    <w:rsid w:val="00F47EA8"/>
    <w:rsid w:val="00F47FDB"/>
    <w:rsid w:val="00F51C4C"/>
    <w:rsid w:val="00F5232F"/>
    <w:rsid w:val="00F53961"/>
    <w:rsid w:val="00F54C79"/>
    <w:rsid w:val="00F5670F"/>
    <w:rsid w:val="00F57638"/>
    <w:rsid w:val="00F628E4"/>
    <w:rsid w:val="00F634C6"/>
    <w:rsid w:val="00F63965"/>
    <w:rsid w:val="00F63B20"/>
    <w:rsid w:val="00F7003D"/>
    <w:rsid w:val="00F743A8"/>
    <w:rsid w:val="00F75272"/>
    <w:rsid w:val="00F7746A"/>
    <w:rsid w:val="00F774C3"/>
    <w:rsid w:val="00F80C4A"/>
    <w:rsid w:val="00F8195D"/>
    <w:rsid w:val="00F81CEF"/>
    <w:rsid w:val="00F8445B"/>
    <w:rsid w:val="00F87F00"/>
    <w:rsid w:val="00F90269"/>
    <w:rsid w:val="00F912F0"/>
    <w:rsid w:val="00F940AE"/>
    <w:rsid w:val="00F94324"/>
    <w:rsid w:val="00F9539C"/>
    <w:rsid w:val="00F970A7"/>
    <w:rsid w:val="00FA0228"/>
    <w:rsid w:val="00FA6E31"/>
    <w:rsid w:val="00FB17F3"/>
    <w:rsid w:val="00FB236E"/>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D7395"/>
    <w:rsid w:val="00FE0BFC"/>
    <w:rsid w:val="00FE10F9"/>
    <w:rsid w:val="00FE52B3"/>
    <w:rsid w:val="00FE6911"/>
    <w:rsid w:val="00FF0429"/>
    <w:rsid w:val="00FF235B"/>
    <w:rsid w:val="00FF471B"/>
    <w:rsid w:val="00FF58F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BF789457-A390-480A-8E63-A101A690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0"/>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513C1D"/>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231A32"/>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
    <w:qFormat/>
    <w:rsid w:val="00513C1D"/>
    <w:pPr>
      <w:spacing w:after="60" w:line="240" w:lineRule="auto"/>
    </w:pPr>
    <w:rPr>
      <w:rFonts w:ascii="Arial" w:eastAsia="Times New Roman" w:hAnsi="Arial"/>
      <w:b/>
      <w:color w:val="00B0F0"/>
      <w:sz w:val="20"/>
      <w:szCs w:val="20"/>
    </w:rPr>
  </w:style>
  <w:style w:type="character" w:customStyle="1" w:styleId="heading4Char">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0">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1.xml.rels>&#65279;<?xml version="1.0" encoding="utf-8" standalone="yes"?><Relationships xmlns="http://schemas.openxmlformats.org/package/2006/relationships"><Relationship Id="rId1" Type="http://schemas.openxmlformats.org/officeDocument/2006/relationships/image" Target="media/image9.jpeg" /></Relationships>
</file>

<file path=word/_rels/header2.xml.rels>&#65279;<?xml version="1.0" encoding="utf-8" standalone="yes"?><Relationships xmlns="http://schemas.openxmlformats.org/package/2006/relationships"><Relationship Id="rId1" Type="http://schemas.openxmlformats.org/officeDocument/2006/relationships/image" Target="media/image10.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hutchinson\AppData\Local\Microsoft\Windows\INetCache\Content.MSO\C37E32B4.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4CFE4-5B24-4490-8038-4DEF18FAD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C37E32B4</Template>
  <TotalTime>0</TotalTime>
  <Pages>36</Pages>
  <Words>5349</Words>
  <Characters>30490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Thiel, Erik</cp:lastModifiedBy>
  <cp:revision>2</cp:revision>
  <cp:lastPrinted>2018-08-27T19:08:00Z</cp:lastPrinted>
  <dcterms:created xsi:type="dcterms:W3CDTF">2018-09-04T18:16:00Z</dcterms:created>
  <dcterms:modified xsi:type="dcterms:W3CDTF">2018-09-04T18:16:00Z</dcterms:modified>
</cp:coreProperties>
</file>